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863" w:rsidRDefault="00464863" w:rsidP="00464863">
      <w:pPr>
        <w:pStyle w:val="bpuBill"/>
      </w:pPr>
      <w:bookmarkStart w:id="0" w:name="bpuFrontPg"/>
      <w:bookmarkStart w:id="1" w:name="_GoBack"/>
      <w:bookmarkEnd w:id="0"/>
      <w:bookmarkEnd w:id="1"/>
      <w:r>
        <w:t xml:space="preserve">ASSEMBLY, No. 2808 </w:t>
      </w:r>
    </w:p>
    <w:p w:rsidR="00464863" w:rsidRPr="009D38FF" w:rsidRDefault="00464863" w:rsidP="00464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65" r:id="rId7"/>
        </w:object>
      </w:r>
    </w:p>
    <w:p w:rsidR="00464863" w:rsidRDefault="00464863" w:rsidP="00464863">
      <w:pPr>
        <w:pStyle w:val="bpuState"/>
      </w:pPr>
      <w:r>
        <w:t>STATE OF NEW JERSEY</w:t>
      </w:r>
    </w:p>
    <w:p w:rsidR="00464863" w:rsidRDefault="00464863" w:rsidP="00464863">
      <w:pPr>
        <w:pStyle w:val="bpuLegislature"/>
      </w:pPr>
      <w:r>
        <w:t>219th LEGISLATURE</w:t>
      </w:r>
    </w:p>
    <w:p w:rsidR="00464863" w:rsidRDefault="00464863" w:rsidP="00464863">
      <w:pPr>
        <w:pStyle w:val="bpuWpGraphic"/>
      </w:pPr>
      <w:r>
        <w:object w:dxaOrig="8985" w:dyaOrig="255">
          <v:shape id="_x0000_i1026" type="#_x0000_t75" style="width:6in;height:12pt" o:ole="">
            <v:imagedata r:id="rId6" o:title=""/>
          </v:shape>
          <o:OLEObject Type="Embed" ProgID="WPWin6.1" ShapeID="_x0000_i1026" DrawAspect="Content" ObjectID="_1643781666" r:id="rId8"/>
        </w:object>
      </w:r>
      <w:r>
        <w:t xml:space="preserve">  </w:t>
      </w:r>
    </w:p>
    <w:p w:rsidR="00464863" w:rsidRDefault="00464863" w:rsidP="00464863">
      <w:pPr>
        <w:pStyle w:val="bpuIntro"/>
      </w:pPr>
      <w:r>
        <w:t>INTRODUCED FEBRUARY 20, 2020</w:t>
      </w:r>
    </w:p>
    <w:p w:rsidR="00464863" w:rsidRDefault="00464863" w:rsidP="00464863">
      <w:pPr>
        <w:pStyle w:val="bpuIntro"/>
      </w:pPr>
    </w:p>
    <w:p w:rsidR="00464863" w:rsidRDefault="00464863" w:rsidP="00464863">
      <w:pPr>
        <w:pStyle w:val="bpuIntro"/>
        <w:sectPr w:rsidR="00464863" w:rsidSect="00464863">
          <w:headerReference w:type="even" r:id="rId9"/>
          <w:headerReference w:type="default" r:id="rId10"/>
          <w:pgSz w:w="12240" w:h="20160" w:code="5"/>
          <w:pgMar w:top="2160" w:right="1440" w:bottom="1440" w:left="1440" w:header="72" w:footer="720" w:gutter="0"/>
          <w:pgNumType w:start="1"/>
          <w:cols w:space="720"/>
          <w:docGrid w:linePitch="360"/>
        </w:sectPr>
      </w:pPr>
    </w:p>
    <w:p w:rsidR="00464863" w:rsidRDefault="00464863" w:rsidP="00464863">
      <w:pPr>
        <w:pStyle w:val="bpuIntro"/>
      </w:pPr>
    </w:p>
    <w:p w:rsidR="00464863" w:rsidRDefault="00464863" w:rsidP="00464863">
      <w:pPr>
        <w:pStyle w:val="bpuSponsor"/>
      </w:pPr>
      <w:r>
        <w:t>Sponsored by:</w:t>
      </w:r>
    </w:p>
    <w:p w:rsidR="00464863" w:rsidRDefault="00464863" w:rsidP="00464863">
      <w:pPr>
        <w:pStyle w:val="bpuSponsor"/>
      </w:pPr>
      <w:r>
        <w:t>Assemblyman  GARY S. SCHAER</w:t>
      </w:r>
    </w:p>
    <w:p w:rsidR="00464863" w:rsidRDefault="00464863" w:rsidP="00464863">
      <w:pPr>
        <w:pStyle w:val="bpuSponsor"/>
      </w:pPr>
      <w:r>
        <w:t>District 36 (Bergen and Passaic)</w:t>
      </w:r>
    </w:p>
    <w:p w:rsidR="00464863" w:rsidRDefault="00464863" w:rsidP="00464863">
      <w:pPr>
        <w:pStyle w:val="bpuSponsor"/>
      </w:pPr>
    </w:p>
    <w:p w:rsidR="00464863" w:rsidRDefault="00464863" w:rsidP="00464863">
      <w:pPr>
        <w:pStyle w:val="bpuSponsor"/>
      </w:pPr>
    </w:p>
    <w:p w:rsidR="00464863" w:rsidRDefault="00464863" w:rsidP="00464863">
      <w:pPr>
        <w:pStyle w:val="bpuSponsor"/>
      </w:pPr>
    </w:p>
    <w:p w:rsidR="00464863" w:rsidRDefault="00464863" w:rsidP="00464863">
      <w:pPr>
        <w:pStyle w:val="bpuSponsor"/>
      </w:pPr>
    </w:p>
    <w:p w:rsidR="00464863" w:rsidRDefault="00464863" w:rsidP="00464863">
      <w:pPr>
        <w:pStyle w:val="bpuSponsor"/>
      </w:pPr>
      <w:r>
        <w:t>SYNOPSIS</w:t>
      </w:r>
    </w:p>
    <w:p w:rsidR="00464863" w:rsidRDefault="00464863" w:rsidP="00464863">
      <w:pPr>
        <w:pStyle w:val="bpuNormText"/>
      </w:pPr>
      <w:r>
        <w:tab/>
        <w:t xml:space="preserve">Requires certification of diligent inquiry in residential mortgage foreclosure actions to be filed by attorneys. </w:t>
      </w:r>
    </w:p>
    <w:p w:rsidR="00464863" w:rsidRDefault="00464863" w:rsidP="00464863">
      <w:pPr>
        <w:pStyle w:val="bpuNormText"/>
      </w:pPr>
      <w:r>
        <w:t xml:space="preserve"> </w:t>
      </w:r>
    </w:p>
    <w:p w:rsidR="00464863" w:rsidRDefault="00464863" w:rsidP="00464863">
      <w:pPr>
        <w:pStyle w:val="bpuSponsor"/>
      </w:pPr>
      <w:r>
        <w:t xml:space="preserve">CURRENT VERSION OF TEXT </w:t>
      </w:r>
    </w:p>
    <w:p w:rsidR="00464863" w:rsidRDefault="00464863" w:rsidP="00464863">
      <w:pPr>
        <w:pStyle w:val="bpuNormText"/>
      </w:pPr>
      <w:r>
        <w:tab/>
        <w:t>As introduced.</w:t>
      </w:r>
    </w:p>
    <w:p w:rsidR="00464863" w:rsidRDefault="00464863" w:rsidP="00464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64863" w:rsidRDefault="00464863" w:rsidP="008916EC">
      <w:pPr>
        <w:pStyle w:val="FronterPage"/>
        <w:tabs>
          <w:tab w:val="clear" w:pos="720"/>
          <w:tab w:val="clear" w:pos="1440"/>
          <w:tab w:val="clear" w:pos="2160"/>
          <w:tab w:val="clear" w:pos="2880"/>
          <w:tab w:val="clear" w:pos="3600"/>
          <w:tab w:val="clear" w:pos="4320"/>
          <w:tab w:val="clear" w:pos="5040"/>
        </w:tabs>
        <w:sectPr w:rsidR="00464863" w:rsidSect="00464863">
          <w:type w:val="continuous"/>
          <w:pgSz w:w="12240" w:h="20160" w:code="5"/>
          <w:pgMar w:top="1440" w:right="2275" w:bottom="1440" w:left="2275" w:header="72" w:footer="720" w:gutter="0"/>
          <w:pgNumType w:start="1"/>
          <w:cols w:space="720"/>
          <w:docGrid w:linePitch="360"/>
        </w:sectPr>
      </w:pPr>
    </w:p>
    <w:p w:rsidR="00D427AC" w:rsidRPr="00677316" w:rsidRDefault="00D427AC" w:rsidP="00D427AC">
      <w:pPr>
        <w:pStyle w:val="HangingAnAct"/>
        <w:rPr>
          <w:rStyle w:val="HangingAnActChar"/>
        </w:rPr>
      </w:pPr>
      <w:r w:rsidRPr="00D427AC">
        <w:rPr>
          <w:rStyle w:val="BillHead"/>
        </w:rPr>
        <w:t>An Act</w:t>
      </w:r>
      <w:r w:rsidRPr="006B7FA7">
        <w:rPr>
          <w:rStyle w:val="HangingAnActChar"/>
        </w:rPr>
        <w:t xml:space="preserve"> </w:t>
      </w:r>
      <w:r w:rsidRPr="00132620">
        <w:t>concerning residential mortgage foreclosure</w:t>
      </w:r>
      <w:r>
        <w:t>s</w:t>
      </w:r>
      <w:r w:rsidRPr="00132620">
        <w:t xml:space="preserve"> and supplementing P.L.1995, c.244</w:t>
      </w:r>
      <w:r>
        <w:t xml:space="preserve"> (C.2A:50-53 et seq.)</w:t>
      </w:r>
      <w:r w:rsidRPr="00132620">
        <w:t xml:space="preserve">.  </w:t>
      </w:r>
    </w:p>
    <w:p w:rsidR="00D427AC" w:rsidRPr="00D71D68" w:rsidRDefault="00D427AC" w:rsidP="00D427AC"/>
    <w:p w:rsidR="00D427AC" w:rsidRPr="00AA7880" w:rsidRDefault="00D427AC" w:rsidP="00D427A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427AC" w:rsidRDefault="00D427AC" w:rsidP="00D427AC"/>
    <w:p w:rsidR="00D427AC" w:rsidRDefault="00D427AC" w:rsidP="00D427AC">
      <w:r>
        <w:tab/>
        <w:t>1.</w:t>
      </w:r>
      <w:r>
        <w:tab/>
        <w:t>a.  In addition to any other requirements under law, regulation or court rule,</w:t>
      </w:r>
      <w:r w:rsidRPr="006C6B73">
        <w:t xml:space="preserve"> </w:t>
      </w:r>
      <w:r>
        <w:t>in all residential mortgage foreclosure actions, an attorney filing a foreclosure complaint shall include a certification of diligent inquiry.  The certification of diligent inquiry shall certify:</w:t>
      </w:r>
    </w:p>
    <w:p w:rsidR="00D427AC" w:rsidRDefault="00D427AC" w:rsidP="00D427AC">
      <w:r>
        <w:tab/>
        <w:t>(1)</w:t>
      </w:r>
      <w:r>
        <w:tab/>
        <w:t xml:space="preserve">that the attorney has communicated with an employee or employees of the plaintiff who: (a) personally reviewed the documents being submitted to support the complaint; and (b) confirmed the accuracy of the documents; </w:t>
      </w:r>
    </w:p>
    <w:p w:rsidR="00D427AC" w:rsidRDefault="00D427AC" w:rsidP="00D427AC">
      <w:r>
        <w:tab/>
        <w:t>(2)</w:t>
      </w:r>
      <w:r>
        <w:tab/>
        <w:t xml:space="preserve">the names and titles, and the responsibilities in those titles, of the plaintiff’s employees with whom the attorney communicated pursuant to paragraph (1) of this section; </w:t>
      </w:r>
    </w:p>
    <w:p w:rsidR="00D427AC" w:rsidRDefault="00D427AC" w:rsidP="00D427AC">
      <w:r>
        <w:tab/>
        <w:t>(3)</w:t>
      </w:r>
      <w:r>
        <w:tab/>
        <w:t>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and</w:t>
      </w:r>
    </w:p>
    <w:p w:rsidR="00D427AC" w:rsidRDefault="00D427AC" w:rsidP="00D427AC">
      <w:r>
        <w:tab/>
        <w:t>(4)</w:t>
      </w:r>
      <w:r>
        <w:tab/>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w:t>
      </w:r>
    </w:p>
    <w:p w:rsidR="00D427AC" w:rsidRDefault="00D427AC" w:rsidP="00D427AC">
      <w:r>
        <w:tab/>
        <w:t>b.</w:t>
      </w:r>
      <w:r>
        <w:tab/>
        <w:t xml:space="preserve">If the court finds that the plaintiff has failed to comply with the provisions of subsection a. of this section, the court may dismiss the complaint, with or without prejudice, or deny the accrual of any interest, costs, attorney’s fees and other fees relating to the mortgage debt.  </w:t>
      </w:r>
    </w:p>
    <w:p w:rsidR="00D427AC" w:rsidRPr="00D71D68" w:rsidRDefault="00D427AC" w:rsidP="00D427AC"/>
    <w:p w:rsidR="00D427AC" w:rsidRPr="00AA7880" w:rsidRDefault="00D427AC" w:rsidP="00D427AC">
      <w:r>
        <w:tab/>
        <w:t>2.</w:t>
      </w:r>
      <w:r>
        <w:tab/>
        <w:t xml:space="preserve">This act shall take effect immediately and shall apply to mortgage foreclosure actions filed on or after the effective date.  </w:t>
      </w:r>
    </w:p>
    <w:p w:rsidR="00D427AC" w:rsidRDefault="00D427AC" w:rsidP="00D427AC"/>
    <w:p w:rsidR="00D427AC" w:rsidRPr="00CE7BD8" w:rsidRDefault="00D427AC" w:rsidP="00D427AC"/>
    <w:p w:rsidR="00D427AC" w:rsidRPr="00AA7880" w:rsidRDefault="00D427AC" w:rsidP="00D427AC">
      <w:pPr>
        <w:jc w:val="center"/>
      </w:pPr>
      <w:r w:rsidRPr="00D71D68">
        <w:t>STATEMENT</w:t>
      </w:r>
    </w:p>
    <w:p w:rsidR="00D427AC" w:rsidRDefault="00D427AC" w:rsidP="00D427AC"/>
    <w:p w:rsidR="00D427AC" w:rsidRPr="00E24EC1" w:rsidRDefault="00D427AC" w:rsidP="00D427AC">
      <w:r>
        <w:tab/>
        <w:t xml:space="preserve">This bill supplements the “Fair Foreclosure Act,” P.L.1995, c.244 (C.2A:50-53 et seq.) by codifying aspects of </w:t>
      </w:r>
      <w:smartTag w:uri="urn:schemas-microsoft-com:office:smarttags" w:element="place">
        <w:smartTag w:uri="urn:schemas-microsoft-com:office:smarttags" w:element="State">
          <w:r>
            <w:t>New Jersey</w:t>
          </w:r>
        </w:smartTag>
      </w:smartTag>
      <w:r>
        <w:t xml:space="preserve"> Court Rule 4:64-1 regarding certifications of diligent inquiry.  Specifically, the bill provides that, i</w:t>
      </w:r>
      <w:r w:rsidRPr="00E24EC1">
        <w:t xml:space="preserve">n addition to any other requirements under law, regulation or court rule, in all residential </w:t>
      </w:r>
      <w:r>
        <w:t xml:space="preserve">mortgage </w:t>
      </w:r>
      <w:r w:rsidRPr="00E24EC1">
        <w:t xml:space="preserve">foreclosure actions, an attorney filing a foreclosure complaint shall include a certification of diligent inquiry. </w:t>
      </w:r>
      <w:r>
        <w:tab/>
      </w:r>
      <w:r w:rsidRPr="00E24EC1">
        <w:t>The certification of diligent inquiry shall certify:</w:t>
      </w:r>
    </w:p>
    <w:p w:rsidR="00D427AC" w:rsidRPr="00E24EC1" w:rsidRDefault="00D427AC" w:rsidP="00D427AC">
      <w:r w:rsidRPr="00E24EC1">
        <w:tab/>
        <w:t>(1)</w:t>
      </w:r>
      <w:r>
        <w:tab/>
      </w:r>
      <w:r w:rsidRPr="00E24EC1">
        <w:t xml:space="preserve">that the attorney has communicated with an employee or employees of the plaintiff who: (a) personally reviewed the documents being submitted to support the complaint; and (b) confirmed the accuracy of the documents; </w:t>
      </w:r>
    </w:p>
    <w:p w:rsidR="00D427AC" w:rsidRPr="00E24EC1" w:rsidRDefault="00D427AC" w:rsidP="00D427AC">
      <w:r w:rsidRPr="00E24EC1">
        <w:tab/>
        <w:t>(2)</w:t>
      </w:r>
      <w:r>
        <w:tab/>
      </w:r>
      <w:r w:rsidRPr="00E24EC1">
        <w:t>the names and titles, and the responsibilities in those titles, of the plaintiff’s employees with whom the at</w:t>
      </w:r>
      <w:r>
        <w:t>torney communicated;</w:t>
      </w:r>
    </w:p>
    <w:p w:rsidR="00D427AC" w:rsidRDefault="00D427AC" w:rsidP="00D427AC">
      <w:r w:rsidRPr="00E24EC1">
        <w:tab/>
        <w:t>(3)</w:t>
      </w:r>
      <w:r>
        <w:tab/>
      </w:r>
      <w:r w:rsidRPr="00E24EC1">
        <w:t>that the attorney has reviewed the facts</w:t>
      </w:r>
      <w:r>
        <w:t xml:space="preserve"> </w:t>
      </w:r>
      <w:r w:rsidRPr="00E24EC1">
        <w:t>of the case</w:t>
      </w:r>
      <w:r>
        <w:t>,</w:t>
      </w:r>
      <w:r w:rsidRPr="00E24EC1">
        <w:t xml:space="preserve"> </w:t>
      </w:r>
      <w:r>
        <w:t>and supporting documents, and</w:t>
      </w:r>
      <w:r w:rsidRPr="00E24EC1">
        <w:t xml:space="preserve"> to the best of the attorney’s knowledge, information and belief there is a reasonable ba</w:t>
      </w:r>
      <w:r>
        <w:t>sis for the commencement of the</w:t>
      </w:r>
      <w:r w:rsidRPr="00E24EC1">
        <w:t xml:space="preserve"> action and that the plaintiff is currently the creditor entit</w:t>
      </w:r>
      <w:r>
        <w:t>led to enforce rights under the</w:t>
      </w:r>
      <w:r w:rsidRPr="00E24EC1">
        <w:t xml:space="preserve"> documents</w:t>
      </w:r>
      <w:r>
        <w:t>; and</w:t>
      </w:r>
    </w:p>
    <w:p w:rsidR="00D427AC" w:rsidRPr="00E24EC1" w:rsidRDefault="00D427AC" w:rsidP="00D427AC">
      <w:r>
        <w:tab/>
        <w:t>(4)</w:t>
      </w:r>
      <w:r>
        <w:tab/>
        <w:t>that the attorney is aware that the failure to comply with the provisions of the bill may result in the penalties provided for in the bill or, where the failure constitutes a violation of the Rules of Professional Conduct, may include sanctions imposed by the Supreme Court of New Jersey.</w:t>
      </w:r>
    </w:p>
    <w:p w:rsidR="00D427AC" w:rsidRDefault="00D427AC" w:rsidP="00D427AC">
      <w:r>
        <w:tab/>
        <w:t xml:space="preserve">The bill also stipulates that </w:t>
      </w:r>
      <w:r w:rsidRPr="00E24EC1">
        <w:t>the court</w:t>
      </w:r>
      <w:r>
        <w:t xml:space="preserve"> may, if it</w:t>
      </w:r>
      <w:r w:rsidRPr="00E24EC1">
        <w:t xml:space="preserve"> finds that the plaintiff has failed to comply with </w:t>
      </w:r>
      <w:r>
        <w:t>the provisions of the bill</w:t>
      </w:r>
      <w:r w:rsidRPr="00E24EC1">
        <w:t>, dismiss the complaint or deny the accrual of any interest, costs, attorney’s fees and other fees relating to the mortgage de</w:t>
      </w:r>
      <w:r>
        <w:t>bt.</w:t>
      </w:r>
    </w:p>
    <w:sectPr w:rsidR="00D427AC" w:rsidSect="004648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C12" w:rsidRDefault="00163C12">
      <w:r>
        <w:separator/>
      </w:r>
    </w:p>
  </w:endnote>
  <w:endnote w:type="continuationSeparator" w:id="0">
    <w:p w:rsidR="00163C12" w:rsidRDefault="0016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C12" w:rsidRDefault="00163C12">
      <w:r>
        <w:separator/>
      </w:r>
    </w:p>
  </w:footnote>
  <w:footnote w:type="continuationSeparator" w:id="0">
    <w:p w:rsidR="00163C12" w:rsidRDefault="00163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74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4863" w:rsidRDefault="00464863" w:rsidP="00464863">
    <w:pPr>
      <w:pStyle w:val="bpuHeadSpon"/>
    </w:pPr>
    <w:r w:rsidRPr="00464863">
      <w:rPr>
        <w:rStyle w:val="bpuHeadSponChar"/>
      </w:rPr>
      <w:t>A2808</w:t>
    </w:r>
    <w:r>
      <w:t xml:space="preserve"> SCHAER</w:t>
    </w:r>
  </w:p>
  <w:p w:rsidR="00464863" w:rsidRDefault="00464863" w:rsidP="00464863">
    <w:pPr>
      <w:pStyle w:val="bpuHeadSpon"/>
    </w:pPr>
    <w:r>
      <w:fldChar w:fldCharType="begin"/>
    </w:r>
    <w:r>
      <w:instrText xml:space="preserve"> PAGE  \* MERGEFORMAT </w:instrText>
    </w:r>
    <w:r>
      <w:fldChar w:fldCharType="separate"/>
    </w:r>
    <w:r w:rsidR="004169AD">
      <w:rPr>
        <w:noProof/>
      </w:rPr>
      <w:t>3</w:t>
    </w:r>
    <w:r>
      <w:fldChar w:fldCharType="end"/>
    </w:r>
  </w:p>
  <w:p w:rsidR="00464863" w:rsidRDefault="00464863" w:rsidP="00464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4863" w:rsidRDefault="00464863" w:rsidP="00464863">
    <w:pPr>
      <w:pStyle w:val="bpuHeadSpon"/>
    </w:pPr>
    <w:r w:rsidRPr="00464863">
      <w:rPr>
        <w:rStyle w:val="bpuHeadSponChar"/>
      </w:rPr>
      <w:t>A2808</w:t>
    </w:r>
    <w:r>
      <w:t xml:space="preserve"> SCHAER</w:t>
    </w:r>
  </w:p>
  <w:p w:rsidR="00464863" w:rsidRDefault="00464863" w:rsidP="00464863">
    <w:pPr>
      <w:pStyle w:val="bpuHeadSpon"/>
    </w:pPr>
    <w:r>
      <w:fldChar w:fldCharType="begin"/>
    </w:r>
    <w:r>
      <w:instrText xml:space="preserve"> PAGE  \* MERGEFORMAT </w:instrText>
    </w:r>
    <w:r>
      <w:fldChar w:fldCharType="separate"/>
    </w:r>
    <w:r w:rsidR="004169AD">
      <w:rPr>
        <w:noProof/>
      </w:rPr>
      <w:t>2</w:t>
    </w:r>
    <w:r>
      <w:fldChar w:fldCharType="end"/>
    </w:r>
  </w:p>
  <w:p w:rsidR="00464863" w:rsidRDefault="00464863" w:rsidP="00464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C12"/>
    <w:rsid w:val="000051BD"/>
    <w:rsid w:val="000160A5"/>
    <w:rsid w:val="0002335B"/>
    <w:rsid w:val="0003549A"/>
    <w:rsid w:val="000367AE"/>
    <w:rsid w:val="00043B22"/>
    <w:rsid w:val="00054975"/>
    <w:rsid w:val="00057D20"/>
    <w:rsid w:val="0006197C"/>
    <w:rsid w:val="0006281F"/>
    <w:rsid w:val="0008141C"/>
    <w:rsid w:val="00094A55"/>
    <w:rsid w:val="0009739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C1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B7"/>
    <w:rsid w:val="001F14C7"/>
    <w:rsid w:val="001F7405"/>
    <w:rsid w:val="00205533"/>
    <w:rsid w:val="00212B8D"/>
    <w:rsid w:val="00222983"/>
    <w:rsid w:val="002370D0"/>
    <w:rsid w:val="00255958"/>
    <w:rsid w:val="00257FA2"/>
    <w:rsid w:val="0026574A"/>
    <w:rsid w:val="002660BB"/>
    <w:rsid w:val="00267241"/>
    <w:rsid w:val="002720E8"/>
    <w:rsid w:val="00275293"/>
    <w:rsid w:val="002776B0"/>
    <w:rsid w:val="00286C7E"/>
    <w:rsid w:val="002A1029"/>
    <w:rsid w:val="002A3A1A"/>
    <w:rsid w:val="002A4692"/>
    <w:rsid w:val="002A51BA"/>
    <w:rsid w:val="002B2E26"/>
    <w:rsid w:val="002B3FE6"/>
    <w:rsid w:val="002B745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9AD"/>
    <w:rsid w:val="00416C4B"/>
    <w:rsid w:val="0041751E"/>
    <w:rsid w:val="004211E5"/>
    <w:rsid w:val="00422091"/>
    <w:rsid w:val="0043386C"/>
    <w:rsid w:val="00436F2D"/>
    <w:rsid w:val="00436F5D"/>
    <w:rsid w:val="00441B42"/>
    <w:rsid w:val="0045118A"/>
    <w:rsid w:val="00455D51"/>
    <w:rsid w:val="00456BF9"/>
    <w:rsid w:val="00461057"/>
    <w:rsid w:val="0046486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F3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49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6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7A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2453B8E-9E81-4F50-9881-D5108302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640</Words>
  <Characters>3426</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GA# 3023 REI A2381 18/19 Asm. Schaer</vt:lpstr>
    </vt:vector>
  </TitlesOfParts>
  <Manager>R211</Manager>
  <Company>NJ Office of Legislative Services</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A2808</dc:title>
  <dc:subject/>
  <dc:creator>Assemblyman  SCHAER</dc:creator>
  <cp:keywords>A2808|3|LG |264|0|264|N|0|</cp:keywords>
  <dc:description>INTRODUCED FEBRUARY 20, 2020</dc:description>
  <cp:lastModifiedBy>Sommers, Shelly</cp:lastModifiedBy>
  <cp:revision>2</cp:revision>
  <cp:lastPrinted>2020-02-18T14:36:00Z</cp:lastPrinted>
  <dcterms:created xsi:type="dcterms:W3CDTF">2020-02-21T14:14:00Z</dcterms:created>
  <dcterms:modified xsi:type="dcterms:W3CDTF">2020-02-21T14:14:00Z</dcterms:modified>
  <cp:category>C.2A:50-56.4 to 2017/240_x000d_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