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B56" w:rsidRDefault="00161B56" w:rsidP="00161B56">
      <w:pPr>
        <w:pStyle w:val="bpuBill"/>
      </w:pPr>
      <w:bookmarkStart w:id="0" w:name="bpuFrontPg"/>
      <w:bookmarkEnd w:id="0"/>
      <w:r>
        <w:t xml:space="preserve">ASSEMBLY, No. 2871 </w:t>
      </w:r>
    </w:p>
    <w:p w:rsidR="00161B56" w:rsidRPr="009D38FF" w:rsidRDefault="00161B56" w:rsidP="00161B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824598" r:id="rId7"/>
        </w:object>
      </w:r>
    </w:p>
    <w:p w:rsidR="00161B56" w:rsidRDefault="00161B56" w:rsidP="00161B56">
      <w:pPr>
        <w:pStyle w:val="bpuState"/>
      </w:pPr>
      <w:r>
        <w:t>STATE OF NEW JERSEY</w:t>
      </w:r>
    </w:p>
    <w:p w:rsidR="00161B56" w:rsidRDefault="00161B56" w:rsidP="00161B56">
      <w:pPr>
        <w:pStyle w:val="bpuLegislature"/>
      </w:pPr>
      <w:r>
        <w:t>219th LEGISLATURE</w:t>
      </w:r>
    </w:p>
    <w:p w:rsidR="00161B56" w:rsidRDefault="00161B56" w:rsidP="00161B56">
      <w:pPr>
        <w:pStyle w:val="bpuWpGraphic"/>
      </w:pPr>
      <w:r>
        <w:object w:dxaOrig="8985" w:dyaOrig="255">
          <v:shape id="_x0000_i1026" type="#_x0000_t75" style="width:6in;height:12pt" o:ole="">
            <v:imagedata r:id="rId6" o:title=""/>
          </v:shape>
          <o:OLEObject Type="Embed" ProgID="WPWin6.1" ShapeID="_x0000_i1026" DrawAspect="Content" ObjectID="_1644824599" r:id="rId8"/>
        </w:object>
      </w:r>
      <w:r>
        <w:t xml:space="preserve">  </w:t>
      </w:r>
    </w:p>
    <w:p w:rsidR="00161B56" w:rsidRDefault="00161B56" w:rsidP="00161B56">
      <w:pPr>
        <w:pStyle w:val="bpuIntro"/>
      </w:pPr>
      <w:r>
        <w:t>INTRODUCED FEBRUARY 20, 2020</w:t>
      </w:r>
    </w:p>
    <w:p w:rsidR="00161B56" w:rsidRDefault="00161B56" w:rsidP="00161B56">
      <w:pPr>
        <w:pStyle w:val="bpuIntro"/>
      </w:pPr>
    </w:p>
    <w:p w:rsidR="00161B56" w:rsidRDefault="00161B56" w:rsidP="00161B56">
      <w:pPr>
        <w:pStyle w:val="bpuIntro"/>
        <w:sectPr w:rsidR="00161B56" w:rsidSect="00BB0A3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61B56" w:rsidRDefault="00161B56" w:rsidP="00161B56">
      <w:pPr>
        <w:pStyle w:val="bpuIntro"/>
      </w:pPr>
    </w:p>
    <w:p w:rsidR="00161B56" w:rsidRDefault="00161B56" w:rsidP="00161B56">
      <w:pPr>
        <w:pStyle w:val="bpuSponsor"/>
      </w:pPr>
      <w:r>
        <w:t>Sponsored by:</w:t>
      </w:r>
    </w:p>
    <w:p w:rsidR="00161B56" w:rsidRDefault="00161B56" w:rsidP="00161B56">
      <w:pPr>
        <w:pStyle w:val="bpuSponsor"/>
      </w:pPr>
      <w:r>
        <w:t>Assemblyman  RONALD S. DANCER</w:t>
      </w:r>
    </w:p>
    <w:p w:rsidR="00161B56" w:rsidRDefault="00161B56" w:rsidP="00161B56">
      <w:pPr>
        <w:pStyle w:val="bpuSponsor"/>
      </w:pPr>
      <w:r>
        <w:t>District 12 (Burlington, Middlesex, Monmouth and Ocean)</w:t>
      </w:r>
    </w:p>
    <w:p w:rsidR="00161B56" w:rsidRDefault="00BB0A38" w:rsidP="00BB0A38">
      <w:pPr>
        <w:pStyle w:val="bpuSponsor"/>
      </w:pPr>
      <w:r>
        <w:t>Assemblywoman  VALERIE VAINIERI HUTTLE</w:t>
      </w:r>
    </w:p>
    <w:p w:rsidR="00BB0A38" w:rsidRDefault="00BB0A38" w:rsidP="00BB0A38">
      <w:pPr>
        <w:pStyle w:val="bpuSponsor"/>
      </w:pPr>
      <w:r>
        <w:t>District 37 (Bergen)</w:t>
      </w:r>
    </w:p>
    <w:p w:rsidR="00BB0A38" w:rsidRDefault="00E545BD" w:rsidP="00E545BD">
      <w:pPr>
        <w:pStyle w:val="bpuSponsor"/>
      </w:pPr>
      <w:r>
        <w:t>Assemblyman  ANTHONY S. VERRELLI</w:t>
      </w:r>
    </w:p>
    <w:p w:rsidR="00E545BD" w:rsidRDefault="00E545BD" w:rsidP="00E545BD">
      <w:pPr>
        <w:pStyle w:val="bpuSponsor"/>
      </w:pPr>
      <w:r>
        <w:t>District 15 (Hunterdon and Mercer)</w:t>
      </w:r>
    </w:p>
    <w:p w:rsidR="00E545BD" w:rsidRPr="00E545BD" w:rsidRDefault="00E545BD" w:rsidP="00E545BD">
      <w:pPr>
        <w:pStyle w:val="bpuSponsor"/>
      </w:pPr>
      <w:bookmarkStart w:id="1" w:name="_GoBack"/>
      <w:bookmarkEnd w:id="1"/>
    </w:p>
    <w:p w:rsidR="00161B56" w:rsidRDefault="00161B56" w:rsidP="00161B56">
      <w:pPr>
        <w:pStyle w:val="bpuSponsor"/>
      </w:pPr>
    </w:p>
    <w:p w:rsidR="00161B56" w:rsidRDefault="00161B56" w:rsidP="00161B56">
      <w:pPr>
        <w:pStyle w:val="bpuSponsor"/>
      </w:pPr>
    </w:p>
    <w:p w:rsidR="00161B56" w:rsidRDefault="00161B56" w:rsidP="00161B56">
      <w:pPr>
        <w:pStyle w:val="bpuSponsor"/>
      </w:pPr>
    </w:p>
    <w:p w:rsidR="00161B56" w:rsidRDefault="00161B56" w:rsidP="00161B56">
      <w:pPr>
        <w:pStyle w:val="bpuSponsor"/>
      </w:pPr>
      <w:r>
        <w:t>SYNOPSIS</w:t>
      </w:r>
    </w:p>
    <w:p w:rsidR="00161B56" w:rsidRDefault="00161B56" w:rsidP="00161B56">
      <w:pPr>
        <w:pStyle w:val="bpuNormText"/>
      </w:pPr>
      <w:r>
        <w:tab/>
        <w:t xml:space="preserve">Provides for Medicaid coverage and reimbursement for mental health services provided through </w:t>
      </w:r>
      <w:proofErr w:type="spellStart"/>
      <w:r>
        <w:t>telepsychiatry</w:t>
      </w:r>
      <w:proofErr w:type="spellEnd"/>
      <w:r>
        <w:t xml:space="preserve">. </w:t>
      </w:r>
    </w:p>
    <w:p w:rsidR="00161B56" w:rsidRDefault="00161B56" w:rsidP="00161B56">
      <w:pPr>
        <w:pStyle w:val="bpuNormText"/>
      </w:pPr>
      <w:r>
        <w:t xml:space="preserve"> </w:t>
      </w:r>
    </w:p>
    <w:p w:rsidR="00161B56" w:rsidRDefault="00161B56" w:rsidP="00161B56">
      <w:pPr>
        <w:pStyle w:val="bpuSponsor"/>
      </w:pPr>
      <w:r>
        <w:t xml:space="preserve">CURRENT VERSION OF TEXT </w:t>
      </w:r>
    </w:p>
    <w:p w:rsidR="00161B56" w:rsidRDefault="00161B56" w:rsidP="00161B56">
      <w:pPr>
        <w:pStyle w:val="bpuNormText"/>
      </w:pPr>
      <w:r>
        <w:tab/>
        <w:t>As introduced.</w:t>
      </w:r>
    </w:p>
    <w:p w:rsidR="00161B56" w:rsidRDefault="00161B56" w:rsidP="00161B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61B56" w:rsidRDefault="00161B56" w:rsidP="008916EC">
      <w:pPr>
        <w:pStyle w:val="FronterPage"/>
        <w:tabs>
          <w:tab w:val="clear" w:pos="720"/>
          <w:tab w:val="clear" w:pos="1440"/>
          <w:tab w:val="clear" w:pos="2160"/>
          <w:tab w:val="clear" w:pos="2880"/>
          <w:tab w:val="clear" w:pos="3600"/>
          <w:tab w:val="clear" w:pos="4320"/>
          <w:tab w:val="clear" w:pos="5040"/>
        </w:tabs>
        <w:sectPr w:rsidR="00161B56" w:rsidSect="00161B56">
          <w:type w:val="continuous"/>
          <w:pgSz w:w="12240" w:h="20160" w:code="5"/>
          <w:pgMar w:top="1440" w:right="2275" w:bottom="1440" w:left="2275" w:header="72" w:footer="720" w:gutter="0"/>
          <w:pgNumType w:start="1"/>
          <w:cols w:space="720"/>
          <w:docGrid w:linePitch="360"/>
        </w:sectPr>
      </w:pPr>
    </w:p>
    <w:p w:rsidR="0085354D" w:rsidRPr="00677316" w:rsidRDefault="0085354D" w:rsidP="0085354D">
      <w:pPr>
        <w:pStyle w:val="HangingAnAct"/>
        <w:rPr>
          <w:rStyle w:val="HangingAnActChar"/>
        </w:rPr>
      </w:pPr>
      <w:r w:rsidRPr="0085354D">
        <w:rPr>
          <w:rStyle w:val="BillHead"/>
        </w:rPr>
        <w:lastRenderedPageBreak/>
        <w:t>An Act</w:t>
      </w:r>
      <w:r w:rsidRPr="006B7FA7">
        <w:rPr>
          <w:rStyle w:val="HangingAnActChar"/>
        </w:rPr>
        <w:t xml:space="preserve"> </w:t>
      </w:r>
      <w:r>
        <w:t xml:space="preserve">concerning Medicaid coverage of </w:t>
      </w:r>
      <w:proofErr w:type="spellStart"/>
      <w:r>
        <w:t>telepsychiatry</w:t>
      </w:r>
      <w:proofErr w:type="spellEnd"/>
      <w:r>
        <w:t xml:space="preserve"> and amending P.L.1968, c.413.</w:t>
      </w:r>
    </w:p>
    <w:p w:rsidR="0085354D" w:rsidRPr="00D71D68" w:rsidRDefault="0085354D" w:rsidP="0085354D"/>
    <w:p w:rsidR="0085354D" w:rsidRPr="00AA7880" w:rsidRDefault="0085354D" w:rsidP="0085354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5354D" w:rsidRDefault="0085354D" w:rsidP="0085354D"/>
    <w:p w:rsidR="0085354D" w:rsidRDefault="0085354D" w:rsidP="0085354D">
      <w:r>
        <w:tab/>
        <w:t>1.</w:t>
      </w:r>
      <w:r>
        <w:tab/>
        <w:t>Section 6 of P.L.1968, c.413 (C.30:4D-6) is amended to read as follows:</w:t>
      </w:r>
    </w:p>
    <w:p w:rsidR="00976D96" w:rsidRDefault="00976D96" w:rsidP="00976D96">
      <w:r>
        <w:tab/>
        <w:t xml:space="preserve">6. </w:t>
      </w:r>
      <w:r w:rsidR="000549CA">
        <w:t xml:space="preserve"> </w:t>
      </w:r>
      <w:r>
        <w:t xml:space="preserve">a. </w:t>
      </w:r>
      <w:r w:rsidR="000549CA">
        <w:t xml:space="preserve"> </w:t>
      </w:r>
      <w:r>
        <w:t>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976D96" w:rsidRDefault="00976D96" w:rsidP="00976D96">
      <w:r>
        <w:tab/>
        <w:t>(1)</w:t>
      </w:r>
      <w:r>
        <w:tab/>
        <w:t>Inpatient hospital services;</w:t>
      </w:r>
    </w:p>
    <w:p w:rsidR="00976D96" w:rsidRDefault="00976D96" w:rsidP="00976D96">
      <w:r>
        <w:tab/>
        <w:t>(2)</w:t>
      </w:r>
      <w:r>
        <w:tab/>
        <w:t>Outpatient hospital services;</w:t>
      </w:r>
    </w:p>
    <w:p w:rsidR="00976D96" w:rsidRDefault="00976D96" w:rsidP="00976D96">
      <w:r>
        <w:tab/>
        <w:t>(3)</w:t>
      </w:r>
      <w:r>
        <w:tab/>
        <w:t>Other laboratory and X-ray services;</w:t>
      </w:r>
    </w:p>
    <w:p w:rsidR="00976D96" w:rsidRDefault="00976D96" w:rsidP="00976D96">
      <w:r>
        <w:tab/>
        <w:t>(4) (a) Skilled nursing or intermediate care facility services;</w:t>
      </w:r>
    </w:p>
    <w:p w:rsidR="00976D96" w:rsidRDefault="00976D96" w:rsidP="00976D96">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976D96" w:rsidRDefault="00976D96" w:rsidP="00976D96">
      <w:r>
        <w:tab/>
        <w:t>(5)</w:t>
      </w:r>
      <w:r>
        <w:tab/>
        <w:t>Physician's services furnished in the office, the patient's home, a hospital, a skilled nursing, or intermediate care facility or elsewhere.</w:t>
      </w:r>
    </w:p>
    <w:p w:rsidR="00976D96" w:rsidRDefault="00976D96" w:rsidP="00976D96">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976D96" w:rsidRDefault="00976D96" w:rsidP="00976D96">
      <w:r>
        <w:tab/>
        <w:t>b.</w:t>
      </w:r>
      <w:r>
        <w:tab/>
        <w:t>Subject to the limitations imposed by federal law, by this act, and by the rules and regulations promulgated pursuant thereto, the medical assistance program may be expanded to include authorized services within each of the following classifications:</w:t>
      </w:r>
    </w:p>
    <w:p w:rsidR="00976D96" w:rsidRDefault="00976D96" w:rsidP="00976D96">
      <w:r>
        <w:tab/>
        <w:t>(1)</w:t>
      </w:r>
      <w:r>
        <w:tab/>
        <w:t>Medical care not included in subsection a.(5) above, or any other type of remedial care recognized under State law, furnished by licensed practitioners within the scope of their practice, as defined by State law;</w:t>
      </w:r>
    </w:p>
    <w:p w:rsidR="00976D96" w:rsidRDefault="00976D96" w:rsidP="00976D96">
      <w:r>
        <w:tab/>
        <w:t>(2)</w:t>
      </w:r>
      <w:r>
        <w:tab/>
        <w:t>Home health care services;</w:t>
      </w:r>
    </w:p>
    <w:p w:rsidR="00976D96" w:rsidRDefault="00976D96" w:rsidP="00976D96">
      <w:r>
        <w:tab/>
        <w:t>(3)</w:t>
      </w:r>
      <w:r>
        <w:tab/>
        <w:t>Clinic services;</w:t>
      </w:r>
    </w:p>
    <w:p w:rsidR="00976D96" w:rsidRDefault="00976D96" w:rsidP="00976D96">
      <w:r>
        <w:tab/>
        <w:t>(4)</w:t>
      </w:r>
      <w:r>
        <w:tab/>
        <w:t>Dental services;</w:t>
      </w:r>
    </w:p>
    <w:p w:rsidR="00976D96" w:rsidRDefault="00976D96" w:rsidP="00976D96">
      <w:r>
        <w:tab/>
        <w:t>(5)</w:t>
      </w:r>
      <w:r>
        <w:tab/>
        <w:t>Physical therapy and related services;</w:t>
      </w:r>
    </w:p>
    <w:p w:rsidR="00976D96" w:rsidRDefault="00976D96" w:rsidP="00976D96">
      <w:r>
        <w:tab/>
        <w:t>(6)</w:t>
      </w:r>
      <w:r>
        <w:tab/>
        <w:t>Prescribed drugs, dentures, and prosthetic devices; and eyeglasses prescribed by a physician skilled in diseases of the eye or by an optometrist, whichever the individual may select;</w:t>
      </w:r>
    </w:p>
    <w:p w:rsidR="00976D96" w:rsidRDefault="00976D96" w:rsidP="00976D96">
      <w:r>
        <w:tab/>
        <w:t>(7)</w:t>
      </w:r>
      <w:r>
        <w:tab/>
        <w:t>Optometric services;</w:t>
      </w:r>
    </w:p>
    <w:p w:rsidR="00976D96" w:rsidRDefault="00976D96" w:rsidP="00976D96">
      <w:r>
        <w:tab/>
        <w:t>(8)</w:t>
      </w:r>
      <w:r>
        <w:tab/>
        <w:t>Podiatric services;</w:t>
      </w:r>
    </w:p>
    <w:p w:rsidR="00976D96" w:rsidRDefault="00976D96" w:rsidP="00976D96">
      <w:r>
        <w:tab/>
        <w:t>(9)</w:t>
      </w:r>
      <w:r>
        <w:tab/>
        <w:t>Chiropractic services;</w:t>
      </w:r>
    </w:p>
    <w:p w:rsidR="00976D96" w:rsidRDefault="00976D96" w:rsidP="00976D96">
      <w:r>
        <w:tab/>
        <w:t>(10) Psychological services;</w:t>
      </w:r>
    </w:p>
    <w:p w:rsidR="00976D96" w:rsidRDefault="00976D96" w:rsidP="00976D96">
      <w:r>
        <w:tab/>
        <w:t>(11) Inpatient psychiatric hospital services for individuals under 21 years of age, or under age 22 if they are receiving such services immediately before attaining age 21;</w:t>
      </w:r>
    </w:p>
    <w:p w:rsidR="00976D96" w:rsidRDefault="00976D96" w:rsidP="00976D96">
      <w:r>
        <w:tab/>
        <w:t>(12) Other diagnostic, screening, preventive, and rehabilitative services, and other remedial care;</w:t>
      </w:r>
    </w:p>
    <w:p w:rsidR="00976D96" w:rsidRDefault="00976D96" w:rsidP="00976D96">
      <w:r>
        <w:tab/>
        <w:t>(13) Inpatient hospital services, nursing facility services, and intermediate care facility services for individuals 65 years of age or over in an institution for mental diseases;</w:t>
      </w:r>
    </w:p>
    <w:p w:rsidR="00976D96" w:rsidRDefault="00976D96" w:rsidP="00976D96">
      <w:r>
        <w:tab/>
        <w:t>(14) Intermediate care facility services;</w:t>
      </w:r>
    </w:p>
    <w:p w:rsidR="00976D96" w:rsidRDefault="00976D96" w:rsidP="00976D96">
      <w:r>
        <w:tab/>
        <w:t>(15) Transportation services;</w:t>
      </w:r>
    </w:p>
    <w:p w:rsidR="00976D96" w:rsidRDefault="00976D96" w:rsidP="00976D96">
      <w:r>
        <w:tab/>
        <w:t>(16) 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
    <w:p w:rsidR="00976D96" w:rsidRDefault="00976D96" w:rsidP="00976D96">
      <w:r>
        <w:tab/>
        <w:t>(17) Any other medical care and any other type of remedial care recognized under State law, specified by the Secretary of the federal Department of Health and Human Services, and approved by the commissioner;</w:t>
      </w:r>
    </w:p>
    <w:p w:rsidR="00976D96" w:rsidRDefault="00976D96" w:rsidP="00976D96">
      <w:r>
        <w:tab/>
        <w:t>(18) 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doula care and physician or certified nurse-midwife delivery services.  For the purposes of this paragraph, "doula" means a trained professional who provides continuous physical, emotional, and informational support to a mother before, during, and shortly after childbirth, to help her to achieve the healthiest, most satisfying experience possible;</w:t>
      </w:r>
    </w:p>
    <w:p w:rsidR="00976D96" w:rsidRDefault="00976D96" w:rsidP="00976D96">
      <w:r>
        <w:tab/>
        <w:t>(19) Comprehensive pediatric care, which may include: ambulatory, preventive, and primary care health services. The preventive services shall include, at a minimum, the basic number of preventive visits recommended by the American Academy of Pediatrics;</w:t>
      </w:r>
    </w:p>
    <w:p w:rsidR="00976D96" w:rsidRDefault="00976D96" w:rsidP="00976D96">
      <w:r>
        <w:tab/>
        <w:t>(20) Services provided by a hospice which is participating in the Medicare program established pursuant to Title XVIII of the Social Security Act, Pub.L.89-97 (42 U.S.C. s.1395 et seq.).  Hospice services shall be provided subject to approval of the Secretary of the federal Department of Health and Human Services for federal reimbursement;</w:t>
      </w:r>
    </w:p>
    <w:p w:rsidR="00976D96" w:rsidRDefault="00976D96" w:rsidP="00976D96">
      <w:r>
        <w:tab/>
        <w:t>(21) 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976D96" w:rsidRDefault="00976D96" w:rsidP="00976D96">
      <w:r>
        <w:tab/>
        <w:t>(22) Upon referral by a physician, advanced practice nurse, or physician assistant of a person who has been diagnosed with diabetes, gestational diabetes, or pre-diabetes, in accordance with standards adopted by the American Diabetes Association:</w:t>
      </w:r>
    </w:p>
    <w:p w:rsidR="00976D96" w:rsidRDefault="00976D96" w:rsidP="00976D96">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976D96" w:rsidRDefault="00976D96" w:rsidP="00976D96">
      <w:r>
        <w:tab/>
        <w:t>(</w:t>
      </w:r>
      <w:proofErr w:type="spellStart"/>
      <w:r>
        <w:t>i</w:t>
      </w:r>
      <w:proofErr w:type="spellEnd"/>
      <w:r>
        <w:t>)</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976D96" w:rsidRDefault="00976D96" w:rsidP="00976D96">
      <w:r>
        <w:tab/>
        <w:t>(ii) an entity meeting the National Standards for Diabetes Self-Management Education and Support, as evidenced by a recognition by the American Diabetes Association or accreditation by the American Association of Diabetes Educators;</w:t>
      </w:r>
    </w:p>
    <w:p w:rsidR="00976D96" w:rsidRDefault="00976D96" w:rsidP="00976D96">
      <w:r>
        <w:tab/>
        <w:t>(b)</w:t>
      </w:r>
      <w:r>
        <w:tab/>
        <w:t>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976D96" w:rsidRDefault="00976D96" w:rsidP="00976D96">
      <w:r>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976D96" w:rsidRDefault="00976D96" w:rsidP="00976D96">
      <w:r>
        <w:tab/>
        <w:t>(d)</w:t>
      </w:r>
      <w:r>
        <w:tab/>
        <w:t xml:space="preserve">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 </w:t>
      </w:r>
    </w:p>
    <w:p w:rsidR="00976D96" w:rsidRDefault="00976D96" w:rsidP="00976D96">
      <w:r>
        <w:tab/>
        <w:t>(23) Expenses incurred for the provision of group prenatal care services to a pregnant woman, provided that:</w:t>
      </w:r>
    </w:p>
    <w:p w:rsidR="00976D96" w:rsidRDefault="00976D96" w:rsidP="00976D96">
      <w:r>
        <w:tab/>
        <w:t>(a)</w:t>
      </w:r>
      <w:r>
        <w:tab/>
        <w:t xml:space="preserve">the provider of such services, which shall include, but not be limited to, a federally qualified health center or a community health center operating in the </w:t>
      </w:r>
      <w:r w:rsidR="00536E36">
        <w:t>State:</w:t>
      </w:r>
    </w:p>
    <w:p w:rsidR="00976D96" w:rsidRDefault="00976D96" w:rsidP="00976D96">
      <w:r>
        <w:tab/>
        <w:t>(</w:t>
      </w:r>
      <w:proofErr w:type="spellStart"/>
      <w:r>
        <w:t>i</w:t>
      </w:r>
      <w:proofErr w:type="spellEnd"/>
      <w:r>
        <w:t>)</w:t>
      </w:r>
      <w:r>
        <w:tab/>
        <w:t>is a site accredited by the Centering Healthcare Institute, or is a site engaged in an active implementation contract with the Centering Healthcare Institute, that utilizes the Centering Pregnancy model; and</w:t>
      </w:r>
    </w:p>
    <w:p w:rsidR="00976D96" w:rsidRDefault="00976D96" w:rsidP="00976D96">
      <w:r>
        <w:tab/>
        <w:t>(ii)</w:t>
      </w:r>
      <w:r>
        <w:tab/>
        <w:t xml:space="preserve"> incorporates the applicable information outlined in any best practices manual for prenatal and postpartum maternal care developed by the Department of Health into the curriculum for each group prenatal visit; </w:t>
      </w:r>
    </w:p>
    <w:p w:rsidR="00976D96" w:rsidRDefault="00976D96" w:rsidP="00976D96">
      <w:r>
        <w:tab/>
        <w:t>(b)</w:t>
      </w:r>
      <w:r>
        <w:tab/>
        <w:t xml:space="preserve">each group prenatal care visit is at least 1.5 hours in duration, with a minimum of two women and a maximum of 20 women in participation; and  </w:t>
      </w:r>
    </w:p>
    <w:p w:rsidR="00976D96" w:rsidRDefault="00976D96" w:rsidP="00976D96">
      <w:r>
        <w:tab/>
        <w:t>(c)</w:t>
      </w:r>
      <w:r>
        <w:tab/>
        <w:t>no more than 10 group prenatal care visits occur per pregnancy.</w:t>
      </w:r>
    </w:p>
    <w:p w:rsidR="00976D96" w:rsidRDefault="00976D96" w:rsidP="00976D96">
      <w:r>
        <w:tab/>
        <w:t>As used in this paragraph, "group prenatal care services" means a series of prenatal care visits provided in a group setting which are based upon the Centering Pregnancy model developed by the Centering Healthcare Institute and which include health assessments, social and clinical support, and educational activities; and</w:t>
      </w:r>
    </w:p>
    <w:p w:rsidR="00976D96" w:rsidRDefault="00976D96" w:rsidP="00976D96">
      <w:r>
        <w:tab/>
        <w:t>(24) Expenses incurred for the provision of pasteurized donated human breast milk, which shall include human milk fortifiers if indicated in a medical order provided by a licensed medical practitioner, to an infant under the age of six months; provided that the milk is obtained from a human milk bank that meets quality guidelines established by the Department of Health and a licensed medical practitioner has issued a medical order for the infant under at least one of the following circumstances:</w:t>
      </w:r>
    </w:p>
    <w:p w:rsidR="00976D96" w:rsidRDefault="00976D96" w:rsidP="00976D96">
      <w:r>
        <w:tab/>
        <w:t>(a)</w:t>
      </w:r>
      <w:r>
        <w:tab/>
        <w:t xml:space="preserve">the infant is medically or physically unable to receive maternal breast milk or participate in breast feeding, or the infant's mother is medically or physically unable to produce maternal breast milk in sufficient quantities or participate in breast feeding despite optimal lactation support; or  </w:t>
      </w:r>
    </w:p>
    <w:p w:rsidR="00976D96" w:rsidRDefault="00976D96" w:rsidP="00976D96">
      <w:r>
        <w:tab/>
        <w:t>(b)</w:t>
      </w:r>
      <w:r>
        <w:tab/>
        <w:t xml:space="preserve">the infant meets any of the following conditions: </w:t>
      </w:r>
    </w:p>
    <w:p w:rsidR="00976D96" w:rsidRDefault="00976D96" w:rsidP="00976D96">
      <w:r>
        <w:tab/>
        <w:t>(</w:t>
      </w:r>
      <w:proofErr w:type="spellStart"/>
      <w:r>
        <w:t>i</w:t>
      </w:r>
      <w:proofErr w:type="spellEnd"/>
      <w:r>
        <w:t>)</w:t>
      </w:r>
      <w:r>
        <w:tab/>
        <w:t>a body weight below healthy levels, as determined by the licensed medical practitioner issuing the medical order for the infant;</w:t>
      </w:r>
    </w:p>
    <w:p w:rsidR="00976D96" w:rsidRDefault="00976D96" w:rsidP="00976D96">
      <w:r>
        <w:tab/>
        <w:t>(ii)</w:t>
      </w:r>
      <w:r>
        <w:tab/>
        <w:t xml:space="preserve">the infant has a congenital or acquired condition that places the infant at a high risk for development of necrotizing </w:t>
      </w:r>
      <w:proofErr w:type="spellStart"/>
      <w:r>
        <w:t>enterocolitis</w:t>
      </w:r>
      <w:proofErr w:type="spellEnd"/>
      <w:r>
        <w:t xml:space="preserve">; or </w:t>
      </w:r>
    </w:p>
    <w:p w:rsidR="00976D96" w:rsidRDefault="00976D96" w:rsidP="00976D96">
      <w:r>
        <w:tab/>
        <w:t>(iii) the infant has a congenital or acquired condition that may benefit from the use of donor breast milk and human milk fortifiers, as determined by the Department of Health; and</w:t>
      </w:r>
    </w:p>
    <w:p w:rsidR="00976D96" w:rsidRPr="00976D96" w:rsidRDefault="00976D96" w:rsidP="00976D96">
      <w:pPr>
        <w:rPr>
          <w:u w:val="single"/>
        </w:rPr>
      </w:pPr>
      <w:r>
        <w:tab/>
      </w:r>
      <w:r>
        <w:rPr>
          <w:u w:val="single"/>
        </w:rPr>
        <w:t>(</w:t>
      </w:r>
      <w:r w:rsidR="00536E36">
        <w:rPr>
          <w:u w:val="single"/>
        </w:rPr>
        <w:t xml:space="preserve">25) </w:t>
      </w:r>
      <w:proofErr w:type="spellStart"/>
      <w:r>
        <w:rPr>
          <w:u w:val="single"/>
        </w:rPr>
        <w:t>Telepsychiatry</w:t>
      </w:r>
      <w:proofErr w:type="spellEnd"/>
      <w:r>
        <w:rPr>
          <w:u w:val="single"/>
        </w:rPr>
        <w:t>, subject to approval of the Secretary of the federal Department of Health and Human Services for federal reimbursement, that provides mental health services to adults and children under 19 years of age through an exchange of information by telephone or other technologically-assisted means in order to improve the mental health of adults and children, and is provided in accordance with regulations adopted by the Commissioner of Human Services at a reimbursement rate that is commensurate with the cost of providing those services in the State.</w:t>
      </w:r>
    </w:p>
    <w:p w:rsidR="00976D96" w:rsidRDefault="00976D96" w:rsidP="00976D96">
      <w:r>
        <w:tab/>
        <w:t>c.</w:t>
      </w:r>
      <w:r>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976D96" w:rsidRDefault="00976D96" w:rsidP="00976D96">
      <w:r>
        <w:tab/>
        <w:t>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
    <w:p w:rsidR="00976D96" w:rsidRDefault="00976D96" w:rsidP="00976D96">
      <w:r>
        <w:tab/>
        <w:t>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976D96" w:rsidRDefault="00976D96" w:rsidP="00976D96">
      <w:r>
        <w:tab/>
        <w:t>No copayment or other form of cost-sharing shall be imposed on any individual eligible for medical assistance, except as mandated by federal law as a condition of federal financial participation.</w:t>
      </w:r>
    </w:p>
    <w:p w:rsidR="00976D96" w:rsidRDefault="00976D96" w:rsidP="00976D96">
      <w:r>
        <w:tab/>
        <w:t>e.</w:t>
      </w:r>
      <w:r>
        <w:tab/>
        <w:t>Anything in this act to the contrary notwithstanding, no payments for medical assistance shall be made under this act with respect to care or services for any individual who:</w:t>
      </w:r>
    </w:p>
    <w:p w:rsidR="00976D96" w:rsidRDefault="00976D96" w:rsidP="00976D96">
      <w:r>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976D96" w:rsidRDefault="00976D96" w:rsidP="00976D96">
      <w:r>
        <w:tab/>
        <w:t>(2)</w:t>
      </w:r>
      <w:r>
        <w:tab/>
        <w:t>Has not attained 65 years of age and who is a patient in an institution for mental diseases, or</w:t>
      </w:r>
    </w:p>
    <w:p w:rsidR="00976D96" w:rsidRDefault="00976D96" w:rsidP="00976D96">
      <w:r>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976D96" w:rsidRDefault="00976D96" w:rsidP="00976D96">
      <w:r>
        <w:tab/>
        <w:t xml:space="preserve">f. </w:t>
      </w:r>
      <w:r w:rsidR="000549CA">
        <w:t xml:space="preserve"> </w:t>
      </w:r>
      <w:r>
        <w:t xml:space="preserve">(1) </w:t>
      </w:r>
      <w:r w:rsidR="000549CA">
        <w:t xml:space="preserve"> </w:t>
      </w:r>
      <w:r>
        <w:t xml:space="preserve">A third party as defined in section 3 of P.L.1968, c.413 (C.30:4D-3) shall not consider a person's eligibility for Medicaid in this or another state when determining the person's eligibility for enrollment or the provision of benefits by that third party. </w:t>
      </w:r>
    </w:p>
    <w:p w:rsidR="00976D96" w:rsidRDefault="00976D96" w:rsidP="00976D96">
      <w:r>
        <w:tab/>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
    <w:p w:rsidR="00976D96" w:rsidRDefault="00976D96" w:rsidP="00976D96">
      <w:r>
        <w:tab/>
        <w:t>(3)</w:t>
      </w:r>
      <w:r>
        <w:tab/>
        <w:t>Notwithstanding any provision of law to the contrary, the provisions of paragraph (2) of this subsection shall not apply to a trust agreement that is established pursuant to 42 U.S.C. s.1396p (d)(4)(A) or (C) to supplement and augment assistance provided by government entities to a person who is disabled as defined in section 1614(a)(3) of the federal Social Security Act (42 U.S.C. s.1382c (a)(3)).</w:t>
      </w:r>
    </w:p>
    <w:p w:rsidR="00976D96" w:rsidRDefault="00976D96" w:rsidP="00976D96">
      <w:r>
        <w:tab/>
        <w:t>g.</w:t>
      </w:r>
      <w:r>
        <w:tab/>
        <w:t>The following services shall be provided to eligible medically needy individuals as follows:</w:t>
      </w:r>
    </w:p>
    <w:p w:rsidR="00976D96" w:rsidRDefault="00976D96" w:rsidP="00976D96">
      <w:r>
        <w:tab/>
        <w:t>(1)</w:t>
      </w:r>
      <w:r>
        <w:tab/>
        <w:t>Pregnant women shall be provided prenatal care and delivery services and postpartum care, including the services cited in subsections a.(1), (3), and (5) of this section and subsections b.(1)-(10), (12), (15), and (17) of this section, and nursing facility services cited in subsection b.(13) of this section.</w:t>
      </w:r>
    </w:p>
    <w:p w:rsidR="00976D96" w:rsidRDefault="00976D96" w:rsidP="00976D96">
      <w:r>
        <w:tab/>
        <w:t>(2)</w:t>
      </w:r>
      <w:r>
        <w:tab/>
        <w:t>Dependent children shall be provided with services cited in subsections a.(3) and (5) of this section and subsections b.(1), (2), (3), (4), (5), (6), (7), (10), (12), (15), and (17) of this section, and nursing facility services cited in subsection b.(13) of this section.</w:t>
      </w:r>
    </w:p>
    <w:p w:rsidR="00976D96" w:rsidRDefault="00976D96" w:rsidP="00976D96">
      <w:r>
        <w:tab/>
        <w:t>(3)</w:t>
      </w:r>
      <w:r>
        <w:tab/>
        <w:t>Individuals who are 65 years of age or older shall be provided with services cited in subsections a.(3) and (5) of this section and subsections b.(1)-(5), (6) excluding prescribed drugs, (7), (8), (10), (12), (15), and (17) of this section, and nursing facility services cited in subsection b.(13) of this section.</w:t>
      </w:r>
    </w:p>
    <w:p w:rsidR="00976D96" w:rsidRDefault="00976D96" w:rsidP="00976D96">
      <w:r>
        <w:tab/>
        <w:t>(4)</w:t>
      </w:r>
      <w:r>
        <w:tab/>
        <w:t>Individuals who are blind or disabled shall be provided with services cited in subsections a.(3) and (5) of this section and subsections b.(1)-(5), (6) excluding prescribed drugs, (7), (8), (10), (12), (15), and (17) of this section, and nursing facility services cited in subsection b.(13) of this section.</w:t>
      </w:r>
    </w:p>
    <w:p w:rsidR="00976D96" w:rsidRDefault="00976D96" w:rsidP="00976D96">
      <w:r>
        <w:tab/>
        <w:t>(5) (a)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976D96" w:rsidRDefault="00976D96" w:rsidP="00976D96">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976D96" w:rsidRDefault="00976D96" w:rsidP="00976D96">
      <w:r>
        <w:tab/>
        <w:t>(c)</w:t>
      </w:r>
      <w:r>
        <w:tab/>
        <w:t>The division shall monitor the use of inpatient and outpatient hospital services by medically needy persons.</w:t>
      </w:r>
    </w:p>
    <w:p w:rsidR="00976D96" w:rsidRDefault="00976D96" w:rsidP="00976D96">
      <w:r>
        <w:tab/>
        <w:t>h.</w:t>
      </w:r>
      <w:r>
        <w:tab/>
        <w:t>In the case of a qualified disabled and working individual pursuant to section 6408 of Pub.L.101-239 (42 U.S.C. s.1396d), the only medical assistance provided under this act shall be the payment of premiums for Medicare part A under 42 U.S.C. ss.1395i-2 and 1395r.</w:t>
      </w:r>
    </w:p>
    <w:p w:rsidR="00976D96" w:rsidRDefault="00976D96" w:rsidP="00976D96">
      <w:r>
        <w:tab/>
      </w:r>
      <w:proofErr w:type="spellStart"/>
      <w:r>
        <w:t>i</w:t>
      </w:r>
      <w:proofErr w:type="spellEnd"/>
      <w:r>
        <w:t>.</w:t>
      </w:r>
      <w:r>
        <w:tab/>
        <w:t>In the case of a specified low-income Medicare beneficiary pursuant to 42 U.S.C. s.1396a(a)10(E)iii, the only medical assistance provided under this act shall be the payment of premiums for Medicare part B under 42 U.S.C. s.1395r as provided for in 42 U.S.C. s.1396d(p)(3)(A)(ii).</w:t>
      </w:r>
    </w:p>
    <w:p w:rsidR="00976D96" w:rsidRDefault="00976D96" w:rsidP="00976D96">
      <w:r>
        <w:tab/>
        <w:t>j.</w:t>
      </w:r>
      <w:r>
        <w:tab/>
        <w:t>In the case of a qualified individual pursuant to 42 U.S.C. s.1396a(aa), the only medical assistance provided under this act shall be payment for authorized services provided during the period in which the individual requires treatment for breast or cervical cancer, in accordance with criteria established by the commissioner.</w:t>
      </w:r>
    </w:p>
    <w:p w:rsidR="00976D96" w:rsidRDefault="00976D96" w:rsidP="00976D96">
      <w:r>
        <w:tab/>
        <w:t>k.</w:t>
      </w:r>
      <w:r>
        <w:tab/>
        <w:t>In the case of a qualified individual pursuant to 42 U.S.C. s.1396a(ii), the only medical assistance provided under this act shall be payment for family planning services and supplies as described at 42 U.S.C. s.1396d(a)(4)(C), including medical diagnosis and treatment services that are provided pursuant to a family planning service in a family planning setting.</w:t>
      </w:r>
    </w:p>
    <w:p w:rsidR="0085354D" w:rsidRDefault="0085354D" w:rsidP="0085354D">
      <w:r>
        <w:t>(</w:t>
      </w:r>
      <w:proofErr w:type="spellStart"/>
      <w:r>
        <w:t>cf</w:t>
      </w:r>
      <w:proofErr w:type="spellEnd"/>
      <w:r>
        <w:t>: P.L.201</w:t>
      </w:r>
      <w:r w:rsidR="00EF4388">
        <w:t>9</w:t>
      </w:r>
      <w:r>
        <w:t>, c.</w:t>
      </w:r>
      <w:r w:rsidR="00EF4388">
        <w:t>85</w:t>
      </w:r>
      <w:r>
        <w:t>)</w:t>
      </w:r>
    </w:p>
    <w:p w:rsidR="0085354D" w:rsidRDefault="0085354D" w:rsidP="0085354D"/>
    <w:p w:rsidR="0085354D" w:rsidRDefault="0085354D" w:rsidP="0085354D">
      <w:r>
        <w:tab/>
        <w:t>2.</w:t>
      </w:r>
      <w:r>
        <w:tab/>
        <w:t>(New section)  The Commissioner of Human Services, in consultation with the Commissioner of Children and Families, shall apply for such State plan amendments or waivers as may be necessary to implement the provisions of this act and to secure federal financial participation for State Medicaid expenditures under the federal Medicaid program.</w:t>
      </w:r>
    </w:p>
    <w:p w:rsidR="0085354D" w:rsidRDefault="0085354D" w:rsidP="0085354D"/>
    <w:p w:rsidR="0085354D" w:rsidRDefault="0085354D" w:rsidP="0085354D">
      <w:r>
        <w:tab/>
        <w:t>3.</w:t>
      </w:r>
      <w:r>
        <w:tab/>
        <w:t>(New section) N</w:t>
      </w:r>
      <w:r w:rsidRPr="00C31924">
        <w:t>otwithstanding any provision of the "Administrative Procedure Act</w:t>
      </w:r>
      <w:r>
        <w:t>,</w:t>
      </w:r>
      <w:r w:rsidRPr="00C31924">
        <w:t xml:space="preserve">" P.L.1968, c.410 (C.52:14B-1 et seq.) to the contrary, </w:t>
      </w:r>
      <w:r>
        <w:t xml:space="preserve">the Commissioner of Human Services shall adopt, </w:t>
      </w:r>
      <w:r w:rsidRPr="00C31924">
        <w:t>immediately upon filing with the Office of Administrative Law,</w:t>
      </w:r>
      <w:r>
        <w:t xml:space="preserve"> such regulations as the commissioner deems necessary to implement the provisions of this act, which regulations shall be effective for a period not to exceed six months and shall thereafter be amended, adopted, or readopted by the commissioner in accordance with the requirements of P.L.1968, c.410 (C.52:14B-1 et seq.).</w:t>
      </w:r>
    </w:p>
    <w:p w:rsidR="0085354D" w:rsidRDefault="0085354D" w:rsidP="0085354D"/>
    <w:p w:rsidR="0085354D" w:rsidRDefault="0085354D" w:rsidP="0085354D">
      <w:r>
        <w:tab/>
        <w:t>4.</w:t>
      </w:r>
      <w:r>
        <w:tab/>
        <w:t>This act shall take effect immediately.</w:t>
      </w:r>
    </w:p>
    <w:p w:rsidR="0085354D" w:rsidRPr="00AA7880" w:rsidRDefault="0085354D" w:rsidP="0085354D"/>
    <w:p w:rsidR="0085354D" w:rsidRPr="00CE7BD8" w:rsidRDefault="0085354D" w:rsidP="0085354D"/>
    <w:p w:rsidR="0085354D" w:rsidRPr="00AA7880" w:rsidRDefault="0085354D" w:rsidP="0085354D">
      <w:pPr>
        <w:jc w:val="center"/>
      </w:pPr>
      <w:r w:rsidRPr="00D71D68">
        <w:t>STATEMENT</w:t>
      </w:r>
    </w:p>
    <w:p w:rsidR="0085354D" w:rsidRDefault="0085354D" w:rsidP="0085354D"/>
    <w:p w:rsidR="0085354D" w:rsidRDefault="0085354D" w:rsidP="0085354D">
      <w:r>
        <w:tab/>
        <w:t>This bill provides that, subject to approval by the federal Department of Health and Human Services, the State Medicaid program is to include coverage for</w:t>
      </w:r>
      <w:r w:rsidRPr="00584E8A">
        <w:t xml:space="preserve"> </w:t>
      </w:r>
      <w:proofErr w:type="spellStart"/>
      <w:r w:rsidRPr="00B43433">
        <w:t>telepsychiatry</w:t>
      </w:r>
      <w:proofErr w:type="spellEnd"/>
      <w:r>
        <w:t>,</w:t>
      </w:r>
      <w:r w:rsidRPr="00B43433">
        <w:t xml:space="preserve"> </w:t>
      </w:r>
      <w:r>
        <w:t xml:space="preserve">which </w:t>
      </w:r>
      <w:r w:rsidRPr="00B43433">
        <w:t xml:space="preserve">provides for </w:t>
      </w:r>
      <w:r>
        <w:t xml:space="preserve">an exchange of information </w:t>
      </w:r>
      <w:r w:rsidRPr="00B43433">
        <w:t>by telephone or other technologically assisted means</w:t>
      </w:r>
      <w:r>
        <w:t xml:space="preserve"> in order to improve the mental health of </w:t>
      </w:r>
      <w:r w:rsidRPr="00584E8A">
        <w:t>adults and children under 1</w:t>
      </w:r>
      <w:r>
        <w:t>9</w:t>
      </w:r>
      <w:r w:rsidRPr="00584E8A">
        <w:t xml:space="preserve"> years of age</w:t>
      </w:r>
      <w:r>
        <w:t xml:space="preserve">.  </w:t>
      </w:r>
      <w:proofErr w:type="spellStart"/>
      <w:r>
        <w:t>Telepsychiatry</w:t>
      </w:r>
      <w:proofErr w:type="spellEnd"/>
      <w:r w:rsidRPr="00584E8A">
        <w:t xml:space="preserve"> </w:t>
      </w:r>
      <w:r>
        <w:t>is to</w:t>
      </w:r>
      <w:r w:rsidRPr="00584E8A">
        <w:t xml:space="preserve"> be provided in accordance with regulations adopted by the Commissioner of Human Services </w:t>
      </w:r>
      <w:r>
        <w:t xml:space="preserve">and </w:t>
      </w:r>
      <w:r w:rsidRPr="00584E8A">
        <w:t xml:space="preserve">at a </w:t>
      </w:r>
      <w:r>
        <w:t xml:space="preserve">reimbursement </w:t>
      </w:r>
      <w:r w:rsidRPr="00584E8A">
        <w:t>rate that is commensurate with the cost of providing those services in the State.</w:t>
      </w:r>
    </w:p>
    <w:p w:rsidR="0085354D" w:rsidRDefault="0085354D" w:rsidP="0085354D">
      <w:r>
        <w:tab/>
      </w:r>
      <w:r w:rsidRPr="00584E8A">
        <w:t xml:space="preserve">To obtain </w:t>
      </w:r>
      <w:r>
        <w:t xml:space="preserve">the </w:t>
      </w:r>
      <w:r w:rsidRPr="00584E8A">
        <w:t>federal approval</w:t>
      </w:r>
      <w:r>
        <w:t>,</w:t>
      </w:r>
      <w:r w:rsidRPr="00584E8A">
        <w:t xml:space="preserve"> </w:t>
      </w:r>
      <w:r>
        <w:t>the Commissioner of Human Services, in consultation with the Commissioner of Children and Families, is to apply for such State plan amendments or waivers as may be necessary to implement the provisions of the bill and to secure federal financial participation for State Medicaid expenditures under the federal Medicaid program.</w:t>
      </w:r>
    </w:p>
    <w:p w:rsidR="0085354D" w:rsidRDefault="0085354D" w:rsidP="0085354D">
      <w:r>
        <w:tab/>
      </w:r>
      <w:r w:rsidRPr="008C48EE">
        <w:t xml:space="preserve">Unacceptable wait times for individuals seeking appointments for mental health professional counseling or treatment in </w:t>
      </w:r>
      <w:r>
        <w:t>the State</w:t>
      </w:r>
      <w:r w:rsidRPr="008C48EE">
        <w:t xml:space="preserve"> ha</w:t>
      </w:r>
      <w:r>
        <w:t>ve</w:t>
      </w:r>
      <w:r w:rsidRPr="008C48EE">
        <w:t xml:space="preserve"> been the subject of numerous </w:t>
      </w:r>
      <w:r>
        <w:t xml:space="preserve">articles in </w:t>
      </w:r>
      <w:r w:rsidRPr="008C48EE">
        <w:t>medical journals and media sources</w:t>
      </w:r>
      <w:r>
        <w:t>,</w:t>
      </w:r>
      <w:r w:rsidRPr="008C48EE">
        <w:t xml:space="preserve"> </w:t>
      </w:r>
      <w:r>
        <w:t xml:space="preserve">which have </w:t>
      </w:r>
      <w:r w:rsidRPr="008C48EE">
        <w:t>describ</w:t>
      </w:r>
      <w:r>
        <w:t>ed</w:t>
      </w:r>
      <w:r w:rsidRPr="008C48EE">
        <w:t xml:space="preserve"> the limited access to adequate care and treatment as a "</w:t>
      </w:r>
      <w:r>
        <w:t>b</w:t>
      </w:r>
      <w:r w:rsidRPr="008C48EE">
        <w:t xml:space="preserve">roken </w:t>
      </w:r>
      <w:r>
        <w:t>s</w:t>
      </w:r>
      <w:r w:rsidRPr="008C48EE">
        <w:t>ystem."</w:t>
      </w:r>
      <w:r>
        <w:t xml:space="preserve">  It is intended that </w:t>
      </w:r>
      <w:r w:rsidRPr="008C48EE">
        <w:t xml:space="preserve">Medicaid coverage and reimbursement for mental health services provided through </w:t>
      </w:r>
      <w:proofErr w:type="spellStart"/>
      <w:r w:rsidRPr="008C48EE">
        <w:t>telepsychiatry</w:t>
      </w:r>
      <w:proofErr w:type="spellEnd"/>
      <w:r w:rsidRPr="008C48EE">
        <w:t xml:space="preserve"> will reduce the wait times, improve access </w:t>
      </w:r>
      <w:r>
        <w:t>to</w:t>
      </w:r>
      <w:r w:rsidRPr="008C48EE">
        <w:t xml:space="preserve"> mental health services</w:t>
      </w:r>
      <w:r>
        <w:t>,</w:t>
      </w:r>
      <w:r w:rsidRPr="008C48EE">
        <w:t xml:space="preserve"> and attract more mental health professionals to practice in </w:t>
      </w:r>
      <w:r>
        <w:t>the State</w:t>
      </w:r>
      <w:r w:rsidRPr="008C48EE">
        <w:t>.</w:t>
      </w:r>
    </w:p>
    <w:sectPr w:rsidR="0085354D" w:rsidSect="00161B5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652" w:rsidRDefault="007B3652">
      <w:r>
        <w:separator/>
      </w:r>
    </w:p>
  </w:endnote>
  <w:endnote w:type="continuationSeparator" w:id="0">
    <w:p w:rsidR="007B3652" w:rsidRDefault="007B3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A38" w:rsidRDefault="00BB0A38" w:rsidP="00BB0A38">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139" w:rsidRPr="00921C91" w:rsidRDefault="008F61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6139" w:rsidRPr="00921C91" w:rsidRDefault="008F6139">
    <w:pPr>
      <w:pStyle w:val="Footer"/>
      <w:rPr>
        <w:szCs w:val="18"/>
      </w:rPr>
    </w:pPr>
  </w:p>
  <w:p w:rsidR="008F6139" w:rsidRPr="00921C91" w:rsidRDefault="008F61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6139" w:rsidRDefault="008F613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652" w:rsidRDefault="007B3652">
      <w:r>
        <w:separator/>
      </w:r>
    </w:p>
  </w:footnote>
  <w:footnote w:type="continuationSeparator" w:id="0">
    <w:p w:rsidR="007B3652" w:rsidRDefault="007B3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3B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1B56" w:rsidRDefault="00161B56" w:rsidP="00161B56">
    <w:pPr>
      <w:pStyle w:val="bpuHeadSpon"/>
    </w:pPr>
    <w:r w:rsidRPr="00161B56">
      <w:rPr>
        <w:rStyle w:val="bpuHeadSponChar"/>
      </w:rPr>
      <w:t>A2871</w:t>
    </w:r>
    <w:r>
      <w:t xml:space="preserve"> DANCER</w:t>
    </w:r>
    <w:r w:rsidR="00BB0A38">
      <w:t xml:space="preserve">, </w:t>
    </w:r>
    <w:r w:rsidR="00BB0A38">
      <w:t>VAINIERI HUTTLE</w:t>
    </w:r>
  </w:p>
  <w:p w:rsidR="00161B56" w:rsidRDefault="00161B56" w:rsidP="00161B56">
    <w:pPr>
      <w:pStyle w:val="bpuHeadSpon"/>
    </w:pPr>
    <w:r>
      <w:fldChar w:fldCharType="begin"/>
    </w:r>
    <w:r>
      <w:instrText xml:space="preserve"> PAGE  \* MERGEFORMAT </w:instrText>
    </w:r>
    <w:r>
      <w:fldChar w:fldCharType="separate"/>
    </w:r>
    <w:r w:rsidR="000B3BF8">
      <w:rPr>
        <w:noProof/>
      </w:rPr>
      <w:t>6</w:t>
    </w:r>
    <w:r>
      <w:fldChar w:fldCharType="end"/>
    </w:r>
  </w:p>
  <w:p w:rsidR="00161B56" w:rsidRDefault="00161B56" w:rsidP="00161B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1B56" w:rsidRDefault="00161B56" w:rsidP="00161B56">
    <w:pPr>
      <w:pStyle w:val="bpuHeadSpon"/>
    </w:pPr>
    <w:r w:rsidRPr="00161B56">
      <w:rPr>
        <w:rStyle w:val="bpuHeadSponChar"/>
      </w:rPr>
      <w:t>A2871</w:t>
    </w:r>
    <w:r>
      <w:t xml:space="preserve"> DANCER</w:t>
    </w:r>
    <w:r w:rsidR="00BB0A38">
      <w:t xml:space="preserve">, </w:t>
    </w:r>
    <w:r w:rsidR="00BB0A38">
      <w:t>VAINIERI HUTTLE</w:t>
    </w:r>
  </w:p>
  <w:p w:rsidR="00161B56" w:rsidRDefault="00161B56" w:rsidP="00161B56">
    <w:pPr>
      <w:pStyle w:val="bpuHeadSpon"/>
    </w:pPr>
    <w:r>
      <w:fldChar w:fldCharType="begin"/>
    </w:r>
    <w:r>
      <w:instrText xml:space="preserve"> PAGE  \* MERGEFORMAT </w:instrText>
    </w:r>
    <w:r>
      <w:fldChar w:fldCharType="separate"/>
    </w:r>
    <w:r w:rsidR="000B3BF8">
      <w:rPr>
        <w:noProof/>
      </w:rPr>
      <w:t>2</w:t>
    </w:r>
    <w:r>
      <w:fldChar w:fldCharType="end"/>
    </w:r>
  </w:p>
  <w:p w:rsidR="00161B56" w:rsidRDefault="00161B56" w:rsidP="00161B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652"/>
    <w:rsid w:val="000051BD"/>
    <w:rsid w:val="000160A5"/>
    <w:rsid w:val="0002335B"/>
    <w:rsid w:val="0003549A"/>
    <w:rsid w:val="000367AE"/>
    <w:rsid w:val="00043B22"/>
    <w:rsid w:val="00054975"/>
    <w:rsid w:val="000549CA"/>
    <w:rsid w:val="00057D20"/>
    <w:rsid w:val="0006197C"/>
    <w:rsid w:val="0006281F"/>
    <w:rsid w:val="0008141C"/>
    <w:rsid w:val="00094A55"/>
    <w:rsid w:val="000A44A7"/>
    <w:rsid w:val="000B1054"/>
    <w:rsid w:val="000B3411"/>
    <w:rsid w:val="000B3BF8"/>
    <w:rsid w:val="000C054C"/>
    <w:rsid w:val="000C12C2"/>
    <w:rsid w:val="000D11AF"/>
    <w:rsid w:val="000D6255"/>
    <w:rsid w:val="000D6262"/>
    <w:rsid w:val="000D7B4A"/>
    <w:rsid w:val="000E23B1"/>
    <w:rsid w:val="000E4006"/>
    <w:rsid w:val="000F3DA2"/>
    <w:rsid w:val="000F5FDE"/>
    <w:rsid w:val="000F7466"/>
    <w:rsid w:val="00104F89"/>
    <w:rsid w:val="0013000E"/>
    <w:rsid w:val="00133F81"/>
    <w:rsid w:val="00135943"/>
    <w:rsid w:val="00161B56"/>
    <w:rsid w:val="001645FB"/>
    <w:rsid w:val="00173D2B"/>
    <w:rsid w:val="00181676"/>
    <w:rsid w:val="00183603"/>
    <w:rsid w:val="00194E78"/>
    <w:rsid w:val="0019707B"/>
    <w:rsid w:val="00197330"/>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8C6"/>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1A9"/>
    <w:rsid w:val="004C742C"/>
    <w:rsid w:val="004E1F3E"/>
    <w:rsid w:val="004F21BD"/>
    <w:rsid w:val="004F4F1D"/>
    <w:rsid w:val="004F74DD"/>
    <w:rsid w:val="00501317"/>
    <w:rsid w:val="0050495C"/>
    <w:rsid w:val="00505DC9"/>
    <w:rsid w:val="00506E1E"/>
    <w:rsid w:val="00513C81"/>
    <w:rsid w:val="00527BFB"/>
    <w:rsid w:val="00532A32"/>
    <w:rsid w:val="00536E36"/>
    <w:rsid w:val="00540B0B"/>
    <w:rsid w:val="0054460F"/>
    <w:rsid w:val="005536CD"/>
    <w:rsid w:val="00554051"/>
    <w:rsid w:val="00557240"/>
    <w:rsid w:val="005651F3"/>
    <w:rsid w:val="00572184"/>
    <w:rsid w:val="00577A15"/>
    <w:rsid w:val="00580533"/>
    <w:rsid w:val="0058303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91A"/>
    <w:rsid w:val="007502CB"/>
    <w:rsid w:val="00752D79"/>
    <w:rsid w:val="00752E20"/>
    <w:rsid w:val="00756EDE"/>
    <w:rsid w:val="00760576"/>
    <w:rsid w:val="00781B4D"/>
    <w:rsid w:val="007824BF"/>
    <w:rsid w:val="00783B8D"/>
    <w:rsid w:val="00794B94"/>
    <w:rsid w:val="00794BD4"/>
    <w:rsid w:val="007A2F73"/>
    <w:rsid w:val="007A3061"/>
    <w:rsid w:val="007A5A0B"/>
    <w:rsid w:val="007B3652"/>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54D"/>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13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D9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D03"/>
    <w:rsid w:val="00B1138C"/>
    <w:rsid w:val="00B2574A"/>
    <w:rsid w:val="00B35D8A"/>
    <w:rsid w:val="00B45B34"/>
    <w:rsid w:val="00B57047"/>
    <w:rsid w:val="00B61D86"/>
    <w:rsid w:val="00B6342D"/>
    <w:rsid w:val="00B726BD"/>
    <w:rsid w:val="00B732BC"/>
    <w:rsid w:val="00B90E33"/>
    <w:rsid w:val="00B9676B"/>
    <w:rsid w:val="00BA2EA5"/>
    <w:rsid w:val="00BA364B"/>
    <w:rsid w:val="00BB0A38"/>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21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56A"/>
    <w:rsid w:val="00D9410B"/>
    <w:rsid w:val="00D9695B"/>
    <w:rsid w:val="00DA2417"/>
    <w:rsid w:val="00DA5585"/>
    <w:rsid w:val="00DB02AC"/>
    <w:rsid w:val="00DB6AA2"/>
    <w:rsid w:val="00DC45D9"/>
    <w:rsid w:val="00DE10D1"/>
    <w:rsid w:val="00DE2514"/>
    <w:rsid w:val="00DE6851"/>
    <w:rsid w:val="00DF03EE"/>
    <w:rsid w:val="00E01B71"/>
    <w:rsid w:val="00E05CC9"/>
    <w:rsid w:val="00E15573"/>
    <w:rsid w:val="00E25A5B"/>
    <w:rsid w:val="00E373C7"/>
    <w:rsid w:val="00E4267B"/>
    <w:rsid w:val="00E42F13"/>
    <w:rsid w:val="00E452DF"/>
    <w:rsid w:val="00E543CF"/>
    <w:rsid w:val="00E545BD"/>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38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8AB8BEF"/>
  <w15:docId w15:val="{E63991F2-5244-47E8-A632-E3407EC3B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61B56"/>
  </w:style>
  <w:style w:type="paragraph" w:styleId="BalloonText">
    <w:name w:val="Balloon Text"/>
    <w:basedOn w:val="Normal"/>
    <w:link w:val="BalloonTextChar"/>
    <w:semiHidden/>
    <w:unhideWhenUsed/>
    <w:rsid w:val="001973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73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3459</Words>
  <Characters>19557</Characters>
  <Application>Microsoft Office Word</Application>
  <DocSecurity>0</DocSecurity>
  <Lines>427</Lines>
  <Paragraphs>100</Paragraphs>
  <ScaleCrop>false</ScaleCrop>
  <HeadingPairs>
    <vt:vector size="2" baseType="variant">
      <vt:variant>
        <vt:lpstr>Title</vt:lpstr>
      </vt:variant>
      <vt:variant>
        <vt:i4>1</vt:i4>
      </vt:variant>
    </vt:vector>
  </HeadingPairs>
  <TitlesOfParts>
    <vt:vector size="1" baseType="lpstr">
      <vt:lpstr>A3006 Asm. Dancer 18/19</vt:lpstr>
    </vt:vector>
  </TitlesOfParts>
  <Manager>R211</Manager>
  <Company>NJ Office of Legislative Services</Company>
  <LinksUpToDate>false</LinksUpToDate>
  <CharactersWithSpaces>23033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A2871</dc:title>
  <dc:subject>20-3823</dc:subject>
  <dc:creator>Assemblyman  DANCER</dc:creator>
  <cp:keywords>A2871|10|HS |312|0|312|F|0|</cp:keywords>
  <dc:description>INTRODUCED FEBRUARY 20, 2020</dc:description>
  <cp:lastModifiedBy>Todaro, Vivian</cp:lastModifiedBy>
  <cp:revision>2</cp:revision>
  <cp:lastPrinted>2020-03-04T15:56:00Z</cp:lastPrinted>
  <dcterms:created xsi:type="dcterms:W3CDTF">2020-03-04T15:57:00Z</dcterms:created>
  <dcterms:modified xsi:type="dcterms:W3CDTF">2020-03-04T15:57:00Z</dcterms:modified>
  <cp:category>s.2: T&amp;E, Note to s.1; s.3: APA; s.4: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