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945C4" w:rsidRDefault="002945C4" w:rsidP="002945C4">
      <w:pPr>
        <w:pStyle w:val="bpuBill"/>
      </w:pPr>
      <w:bookmarkStart w:id="0" w:name="bpuFrontPg"/>
      <w:bookmarkStart w:id="1" w:name="_GoBack"/>
      <w:bookmarkEnd w:id="0"/>
      <w:bookmarkEnd w:id="1"/>
      <w:r>
        <w:t xml:space="preserve">ASSEMBLY, No. 2904 </w:t>
      </w:r>
    </w:p>
    <w:p w:rsidR="002945C4" w:rsidRPr="009D38FF" w:rsidRDefault="002945C4" w:rsidP="002945C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67128404" r:id="rId8"/>
        </w:object>
      </w:r>
    </w:p>
    <w:p w:rsidR="002945C4" w:rsidRDefault="002945C4" w:rsidP="002945C4">
      <w:pPr>
        <w:pStyle w:val="bpuState"/>
      </w:pPr>
      <w:r>
        <w:t>STATE OF NEW JERSEY</w:t>
      </w:r>
    </w:p>
    <w:p w:rsidR="002945C4" w:rsidRDefault="002945C4" w:rsidP="002945C4">
      <w:pPr>
        <w:pStyle w:val="bpuLegislature"/>
      </w:pPr>
      <w:r>
        <w:t>219th LEGISLATURE</w:t>
      </w:r>
    </w:p>
    <w:p w:rsidR="002945C4" w:rsidRDefault="002945C4" w:rsidP="002945C4">
      <w:pPr>
        <w:pStyle w:val="bpuWpGraphic"/>
      </w:pPr>
      <w:r>
        <w:object w:dxaOrig="8985" w:dyaOrig="255">
          <v:shape id="_x0000_i1026" type="#_x0000_t75" style="width:6in;height:12pt" o:ole="">
            <v:imagedata r:id="rId7" o:title=""/>
          </v:shape>
          <o:OLEObject Type="Embed" ProgID="WPWin6.1" ShapeID="_x0000_i1026" DrawAspect="Content" ObjectID="_1667128405" r:id="rId9"/>
        </w:object>
      </w:r>
      <w:r>
        <w:t xml:space="preserve">  </w:t>
      </w:r>
    </w:p>
    <w:p w:rsidR="002945C4" w:rsidRDefault="002945C4" w:rsidP="002945C4">
      <w:pPr>
        <w:pStyle w:val="bpuIntro"/>
      </w:pPr>
      <w:r>
        <w:t>INTRODUCED FEBRUARY 20, 2020</w:t>
      </w:r>
    </w:p>
    <w:p w:rsidR="002945C4" w:rsidRDefault="002945C4" w:rsidP="002945C4">
      <w:pPr>
        <w:pStyle w:val="bpuIntro"/>
      </w:pPr>
    </w:p>
    <w:p w:rsidR="002945C4" w:rsidRDefault="002945C4" w:rsidP="002945C4">
      <w:pPr>
        <w:pStyle w:val="bpuIntro"/>
        <w:sectPr w:rsidR="002945C4" w:rsidSect="007E2CF4">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2945C4" w:rsidRDefault="002945C4" w:rsidP="002945C4">
      <w:pPr>
        <w:pStyle w:val="bpuIntro"/>
      </w:pPr>
    </w:p>
    <w:p w:rsidR="002945C4" w:rsidRDefault="002945C4" w:rsidP="002945C4">
      <w:pPr>
        <w:pStyle w:val="bpuSponsor"/>
      </w:pPr>
      <w:r>
        <w:t>Sponsored by:</w:t>
      </w:r>
    </w:p>
    <w:p w:rsidR="002945C4" w:rsidRDefault="002945C4" w:rsidP="002945C4">
      <w:pPr>
        <w:pStyle w:val="bpuSponsor"/>
      </w:pPr>
      <w:r>
        <w:t>Assemblyman  PARKER SPACE</w:t>
      </w:r>
    </w:p>
    <w:p w:rsidR="002945C4" w:rsidRDefault="002945C4" w:rsidP="002945C4">
      <w:pPr>
        <w:pStyle w:val="bpuSponsor"/>
      </w:pPr>
      <w:r>
        <w:t>District 24 (Morris, Sussex and Warren)</w:t>
      </w:r>
    </w:p>
    <w:p w:rsidR="002945C4" w:rsidRDefault="008E43FA" w:rsidP="008E43FA">
      <w:pPr>
        <w:pStyle w:val="bpuSponsor"/>
      </w:pPr>
      <w:r>
        <w:t>Assemblyman  JOHN DIMAIO</w:t>
      </w:r>
    </w:p>
    <w:p w:rsidR="008E43FA" w:rsidRDefault="008E43FA" w:rsidP="008E43FA">
      <w:pPr>
        <w:pStyle w:val="bpuSponsor"/>
      </w:pPr>
      <w:r>
        <w:t>District 23 (Hunterdon, Somerset and Warren)</w:t>
      </w:r>
    </w:p>
    <w:p w:rsidR="008E43FA" w:rsidRDefault="005E6204" w:rsidP="005E6204">
      <w:pPr>
        <w:pStyle w:val="bpuSponsor"/>
      </w:pPr>
      <w:r>
        <w:t>Assemblyman  KEVIN J. ROONEY</w:t>
      </w:r>
    </w:p>
    <w:p w:rsidR="005E6204" w:rsidRDefault="005E6204" w:rsidP="005E6204">
      <w:pPr>
        <w:pStyle w:val="bpuSponsor"/>
      </w:pPr>
      <w:r>
        <w:t>District 40 (Bergen, Essex, Morris and Passaic)</w:t>
      </w:r>
    </w:p>
    <w:p w:rsidR="005E6204" w:rsidRPr="005E6204" w:rsidRDefault="005E6204" w:rsidP="005E6204">
      <w:pPr>
        <w:pStyle w:val="bpuSponsor"/>
      </w:pPr>
    </w:p>
    <w:p w:rsidR="003829F9" w:rsidRDefault="007E2CF4" w:rsidP="007E2CF4">
      <w:pPr>
        <w:pStyle w:val="bpuSponsor"/>
      </w:pPr>
      <w:r>
        <w:t>Co-Sponsored by:</w:t>
      </w:r>
    </w:p>
    <w:p w:rsidR="007E2CF4" w:rsidRPr="007E2CF4" w:rsidRDefault="007E2CF4" w:rsidP="007E2CF4">
      <w:pPr>
        <w:pStyle w:val="bpuSponsor"/>
      </w:pPr>
      <w:r w:rsidRPr="007E2CF4">
        <w:t xml:space="preserve">Assemblymen </w:t>
      </w:r>
      <w:proofErr w:type="spellStart"/>
      <w:r w:rsidRPr="007E2CF4">
        <w:t>Wirths</w:t>
      </w:r>
      <w:proofErr w:type="spellEnd"/>
      <w:r w:rsidRPr="007E2CF4">
        <w:t xml:space="preserve"> and Dancer</w:t>
      </w:r>
    </w:p>
    <w:p w:rsidR="003829F9" w:rsidRPr="003829F9" w:rsidRDefault="003829F9" w:rsidP="003829F9"/>
    <w:p w:rsidR="002945C4" w:rsidRDefault="002945C4" w:rsidP="002945C4">
      <w:pPr>
        <w:pStyle w:val="bpuSponsor"/>
      </w:pPr>
    </w:p>
    <w:p w:rsidR="007E2CF4" w:rsidRPr="007E2CF4" w:rsidRDefault="007E2CF4" w:rsidP="007E2CF4"/>
    <w:p w:rsidR="002945C4" w:rsidRDefault="002945C4" w:rsidP="002945C4">
      <w:pPr>
        <w:pStyle w:val="bpuSponsor"/>
      </w:pPr>
    </w:p>
    <w:p w:rsidR="002945C4" w:rsidRDefault="002945C4" w:rsidP="002945C4">
      <w:pPr>
        <w:pStyle w:val="bpuSponsor"/>
      </w:pPr>
      <w:r>
        <w:t>SYNOPSIS</w:t>
      </w:r>
    </w:p>
    <w:p w:rsidR="002945C4" w:rsidRDefault="00A05C86" w:rsidP="002945C4">
      <w:pPr>
        <w:pStyle w:val="bpuNormText"/>
      </w:pPr>
      <w:r>
        <w:tab/>
      </w:r>
      <w:r w:rsidR="002945C4">
        <w:t xml:space="preserve">Revises procedures for securing permit to carry handgun. </w:t>
      </w:r>
    </w:p>
    <w:p w:rsidR="002945C4" w:rsidRDefault="002945C4" w:rsidP="002945C4">
      <w:pPr>
        <w:pStyle w:val="bpuNormText"/>
      </w:pPr>
    </w:p>
    <w:p w:rsidR="002945C4" w:rsidRDefault="002945C4" w:rsidP="002945C4">
      <w:pPr>
        <w:pStyle w:val="bpuSponsor"/>
      </w:pPr>
      <w:r>
        <w:t xml:space="preserve">CURRENT VERSION OF TEXT </w:t>
      </w:r>
    </w:p>
    <w:p w:rsidR="002945C4" w:rsidRDefault="002945C4" w:rsidP="002945C4">
      <w:pPr>
        <w:pStyle w:val="bpuNormText"/>
      </w:pPr>
      <w:r>
        <w:tab/>
        <w:t>As introduced.</w:t>
      </w:r>
    </w:p>
    <w:p w:rsidR="002945C4" w:rsidRDefault="002945C4" w:rsidP="002945C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2945C4" w:rsidRDefault="002945C4" w:rsidP="008916EC">
      <w:pPr>
        <w:pStyle w:val="FronterPage"/>
        <w:tabs>
          <w:tab w:val="clear" w:pos="720"/>
          <w:tab w:val="clear" w:pos="1440"/>
          <w:tab w:val="clear" w:pos="2160"/>
          <w:tab w:val="clear" w:pos="2880"/>
          <w:tab w:val="clear" w:pos="3600"/>
          <w:tab w:val="clear" w:pos="4320"/>
          <w:tab w:val="clear" w:pos="5040"/>
        </w:tabs>
        <w:sectPr w:rsidR="002945C4" w:rsidSect="002945C4">
          <w:type w:val="continuous"/>
          <w:pgSz w:w="12240" w:h="20160" w:code="5"/>
          <w:pgMar w:top="1440" w:right="2275" w:bottom="1440" w:left="2275" w:header="72" w:footer="720" w:gutter="0"/>
          <w:pgNumType w:start="1"/>
          <w:cols w:space="720"/>
          <w:docGrid w:linePitch="360"/>
        </w:sectPr>
      </w:pPr>
    </w:p>
    <w:p w:rsidR="00301F31" w:rsidRDefault="00301F31" w:rsidP="00301F31">
      <w:pPr>
        <w:pStyle w:val="HangingAnAct"/>
      </w:pPr>
      <w:r w:rsidRPr="00301F31">
        <w:rPr>
          <w:rStyle w:val="BillHead"/>
        </w:rPr>
        <w:lastRenderedPageBreak/>
        <w:t>An Act</w:t>
      </w:r>
      <w:r>
        <w:t xml:space="preserve"> concerning crime, supplementing chapter 58 of Title 2C of the New Jersey Statutes, and amending N.J.S.2C:39-2, N.J.S.2C:58-3 and N.J.S.2C:58-4.</w:t>
      </w:r>
    </w:p>
    <w:p w:rsidR="00301F31" w:rsidRDefault="00301F31" w:rsidP="00301F31">
      <w:pPr>
        <w:widowControl w:val="0"/>
        <w:tabs>
          <w:tab w:val="left" w:pos="-1440"/>
          <w:tab w:val="left" w:pos="-720"/>
          <w:tab w:val="left" w:pos="0"/>
        </w:tabs>
        <w:spacing w:line="287" w:lineRule="auto"/>
      </w:pPr>
    </w:p>
    <w:p w:rsidR="00301F31" w:rsidRDefault="00301F31" w:rsidP="00301F31">
      <w:pPr>
        <w:widowControl w:val="0"/>
        <w:tabs>
          <w:tab w:val="left" w:pos="-1440"/>
          <w:tab w:val="left" w:pos="-720"/>
          <w:tab w:val="left" w:pos="0"/>
        </w:tabs>
        <w:spacing w:line="287" w:lineRule="auto"/>
      </w:pPr>
      <w:r>
        <w:tab/>
      </w:r>
      <w:r>
        <w:rPr>
          <w:b/>
          <w:smallCaps/>
        </w:rPr>
        <w:t>Be It Enacted</w:t>
      </w:r>
      <w:r>
        <w:t xml:space="preserve"> </w:t>
      </w:r>
      <w:r>
        <w:rPr>
          <w:i/>
        </w:rPr>
        <w:t xml:space="preserve">by the Senate and General Assembly of the State of </w:t>
      </w:r>
      <w:smartTag w:uri="urn:schemas-microsoft-com:office:smarttags" w:element="place">
        <w:smartTag w:uri="urn:schemas-microsoft-com:office:smarttags" w:element="State">
          <w:r>
            <w:rPr>
              <w:i/>
            </w:rPr>
            <w:t>New Jersey</w:t>
          </w:r>
        </w:smartTag>
      </w:smartTag>
      <w:r>
        <w:rPr>
          <w:i/>
        </w:rPr>
        <w:t>:</w:t>
      </w:r>
    </w:p>
    <w:p w:rsidR="00301F31" w:rsidRDefault="00301F31" w:rsidP="00301F31">
      <w:pPr>
        <w:widowControl w:val="0"/>
        <w:tabs>
          <w:tab w:val="left" w:pos="-1440"/>
          <w:tab w:val="left" w:pos="-720"/>
          <w:tab w:val="left" w:pos="0"/>
        </w:tabs>
        <w:spacing w:line="287" w:lineRule="auto"/>
      </w:pPr>
    </w:p>
    <w:p w:rsidR="00301F31" w:rsidRDefault="00A05C86" w:rsidP="00A05C86">
      <w:pPr>
        <w:widowControl w:val="0"/>
        <w:tabs>
          <w:tab w:val="clear" w:pos="2160"/>
          <w:tab w:val="left" w:pos="-1440"/>
          <w:tab w:val="left" w:pos="-720"/>
          <w:tab w:val="left" w:pos="0"/>
          <w:tab w:val="left" w:pos="2340"/>
        </w:tabs>
        <w:spacing w:line="287" w:lineRule="auto"/>
      </w:pPr>
      <w:r>
        <w:tab/>
        <w:t>1.</w:t>
      </w:r>
      <w:r>
        <w:tab/>
        <w:t>(New section)</w:t>
      </w:r>
      <w:r>
        <w:tab/>
      </w:r>
      <w:r w:rsidR="00301F31">
        <w:t>This act shall be known and may be cited as the "Citizens' Protection Act."</w:t>
      </w:r>
    </w:p>
    <w:p w:rsidR="00301F31" w:rsidRDefault="00301F31" w:rsidP="00301F31">
      <w:pPr>
        <w:widowControl w:val="0"/>
        <w:tabs>
          <w:tab w:val="left" w:pos="-1440"/>
          <w:tab w:val="left" w:pos="-720"/>
          <w:tab w:val="left" w:pos="0"/>
        </w:tabs>
        <w:spacing w:line="287" w:lineRule="auto"/>
      </w:pPr>
    </w:p>
    <w:p w:rsidR="00301F31" w:rsidRDefault="00A05C86" w:rsidP="00A05C86">
      <w:pPr>
        <w:widowControl w:val="0"/>
        <w:numPr>
          <w:ilvl w:val="0"/>
          <w:numId w:val="1"/>
        </w:numPr>
        <w:tabs>
          <w:tab w:val="clear" w:pos="2160"/>
          <w:tab w:val="left" w:pos="-1440"/>
          <w:tab w:val="left" w:pos="-720"/>
          <w:tab w:val="left" w:pos="0"/>
          <w:tab w:val="left" w:pos="2340"/>
        </w:tabs>
        <w:spacing w:line="287" w:lineRule="auto"/>
      </w:pPr>
      <w:r>
        <w:t>(New section)</w:t>
      </w:r>
      <w:r>
        <w:tab/>
      </w:r>
      <w:r w:rsidR="00301F31">
        <w:t>The Legislature finds that:</w:t>
      </w:r>
    </w:p>
    <w:p w:rsidR="00301F31" w:rsidRDefault="00301F31" w:rsidP="00301F31">
      <w:pPr>
        <w:widowControl w:val="0"/>
        <w:tabs>
          <w:tab w:val="left" w:pos="-1440"/>
          <w:tab w:val="left" w:pos="-720"/>
          <w:tab w:val="left" w:pos="0"/>
        </w:tabs>
        <w:spacing w:line="287" w:lineRule="auto"/>
        <w:ind w:left="288" w:hanging="288"/>
      </w:pPr>
      <w:r>
        <w:rPr>
          <w:b/>
          <w:smallCaps/>
        </w:rPr>
        <w:t>Whereas,</w:t>
      </w:r>
      <w:r>
        <w:rPr>
          <w:smallCaps/>
        </w:rPr>
        <w:t xml:space="preserve"> </w:t>
      </w:r>
      <w:r>
        <w:t>The New Jersey Constitution provides that "all persons are by nature free and independent, and have certain natural and unalienable rights, among which are those of enjoying and defending life and liberty, of acquiring, possessing, and protecting property, and of pursuing and obtaining safety and happiness"; and</w:t>
      </w:r>
    </w:p>
    <w:p w:rsidR="00301F31" w:rsidRDefault="00301F31" w:rsidP="00301F31">
      <w:pPr>
        <w:widowControl w:val="0"/>
        <w:tabs>
          <w:tab w:val="left" w:pos="-1440"/>
          <w:tab w:val="left" w:pos="-720"/>
          <w:tab w:val="left" w:pos="0"/>
        </w:tabs>
        <w:spacing w:line="287" w:lineRule="auto"/>
        <w:ind w:left="288" w:hanging="288"/>
      </w:pPr>
      <w:r>
        <w:rPr>
          <w:b/>
          <w:smallCaps/>
        </w:rPr>
        <w:t xml:space="preserve">Whereas, </w:t>
      </w:r>
      <w:r>
        <w:t xml:space="preserve">The Superior Court of New Jersey in 1978 ruled in </w:t>
      </w:r>
      <w:proofErr w:type="spellStart"/>
      <w:r>
        <w:t>Wuethrich</w:t>
      </w:r>
      <w:proofErr w:type="spellEnd"/>
      <w:r>
        <w:t xml:space="preserve"> v. Delia, that no public entity can be held liable for failure to provide police protection; and</w:t>
      </w:r>
    </w:p>
    <w:p w:rsidR="00301F31" w:rsidRDefault="00301F31" w:rsidP="00301F31">
      <w:pPr>
        <w:widowControl w:val="0"/>
        <w:tabs>
          <w:tab w:val="left" w:pos="-1440"/>
          <w:tab w:val="left" w:pos="-720"/>
          <w:tab w:val="left" w:pos="0"/>
        </w:tabs>
        <w:spacing w:line="287" w:lineRule="auto"/>
        <w:ind w:left="288" w:hanging="288"/>
      </w:pPr>
      <w:r>
        <w:rPr>
          <w:b/>
          <w:smallCaps/>
        </w:rPr>
        <w:t xml:space="preserve">Whereas, </w:t>
      </w:r>
      <w:r>
        <w:t>In 1994, 636 New Jersey residents were victims of car-</w:t>
      </w:r>
      <w:proofErr w:type="spellStart"/>
      <w:r>
        <w:t>jackers</w:t>
      </w:r>
      <w:proofErr w:type="spellEnd"/>
      <w:r>
        <w:t xml:space="preserve"> and these 636 victims were unable to make the personal choice to carry firearms for self-defense; and</w:t>
      </w:r>
    </w:p>
    <w:p w:rsidR="00301F31" w:rsidRDefault="00301F31" w:rsidP="00301F31">
      <w:pPr>
        <w:widowControl w:val="0"/>
        <w:tabs>
          <w:tab w:val="left" w:pos="-1440"/>
          <w:tab w:val="left" w:pos="-720"/>
          <w:tab w:val="left" w:pos="0"/>
        </w:tabs>
        <w:spacing w:line="287" w:lineRule="auto"/>
        <w:ind w:left="288" w:hanging="288"/>
      </w:pPr>
      <w:r>
        <w:rPr>
          <w:b/>
          <w:smallCaps/>
        </w:rPr>
        <w:t xml:space="preserve">Whereas, </w:t>
      </w:r>
      <w:r>
        <w:t>An analysis of the nation's 30 "right-to-carry" states has demonstrated that only three to five percent of the population actually obtain permits to carry a handgun, but 95 to 97 percent of the population benefits because those individuals who exhibit socially aberrant behavior do not know if their intended victim is armed; and</w:t>
      </w:r>
    </w:p>
    <w:p w:rsidR="00301F31" w:rsidRDefault="00301F31" w:rsidP="00301F31">
      <w:pPr>
        <w:widowControl w:val="0"/>
        <w:tabs>
          <w:tab w:val="left" w:pos="-1440"/>
          <w:tab w:val="left" w:pos="-720"/>
          <w:tab w:val="left" w:pos="0"/>
        </w:tabs>
        <w:spacing w:line="287" w:lineRule="auto"/>
        <w:ind w:left="288" w:hanging="288"/>
      </w:pPr>
      <w:r>
        <w:rPr>
          <w:b/>
          <w:smallCaps/>
        </w:rPr>
        <w:t xml:space="preserve">Whereas, </w:t>
      </w:r>
      <w:r>
        <w:t>The "right-to-carry" is a significant deterrent to crime, as indicated by the marked reduction in crime rates experienced in those states which afford their law-abiding citizens the "right-to-carry" compared to those states which do not; and</w:t>
      </w:r>
    </w:p>
    <w:p w:rsidR="00301F31" w:rsidRDefault="00301F31" w:rsidP="00301F31">
      <w:pPr>
        <w:widowControl w:val="0"/>
        <w:tabs>
          <w:tab w:val="left" w:pos="-1440"/>
          <w:tab w:val="left" w:pos="-720"/>
          <w:tab w:val="left" w:pos="0"/>
        </w:tabs>
        <w:spacing w:line="287" w:lineRule="auto"/>
        <w:ind w:left="288" w:hanging="288"/>
      </w:pPr>
      <w:r>
        <w:rPr>
          <w:b/>
          <w:smallCaps/>
        </w:rPr>
        <w:t xml:space="preserve">Whereas, </w:t>
      </w:r>
      <w:r>
        <w:t>Aggravated assaults, for example, are 19.4 percent lower in "right-to-carry" states; as are robberies (38.4 percent lower), homicides (37.9 percent lower), and handgun homicides (41.1 percent lower); and</w:t>
      </w:r>
    </w:p>
    <w:p w:rsidR="00301F31" w:rsidRDefault="00301F31" w:rsidP="00301F31">
      <w:pPr>
        <w:widowControl w:val="0"/>
        <w:tabs>
          <w:tab w:val="left" w:pos="-1440"/>
          <w:tab w:val="left" w:pos="-720"/>
          <w:tab w:val="left" w:pos="0"/>
        </w:tabs>
        <w:spacing w:line="287" w:lineRule="auto"/>
        <w:ind w:left="288" w:hanging="288"/>
      </w:pPr>
      <w:r>
        <w:rPr>
          <w:b/>
          <w:smallCaps/>
        </w:rPr>
        <w:t xml:space="preserve">Whereas, </w:t>
      </w:r>
      <w:r>
        <w:t>In California, where the "right-to-carry" is permitted in certain counties, a comparison of the crime rates in those counties with those which do not permit their law-abiding residents to carry handguns reveals lower crime rates in the "right-to-carry" counties; and</w:t>
      </w:r>
    </w:p>
    <w:p w:rsidR="00301F31" w:rsidRDefault="00301F31" w:rsidP="00301F31">
      <w:pPr>
        <w:widowControl w:val="0"/>
        <w:tabs>
          <w:tab w:val="left" w:pos="-1440"/>
          <w:tab w:val="left" w:pos="-720"/>
          <w:tab w:val="left" w:pos="0"/>
        </w:tabs>
        <w:spacing w:line="287" w:lineRule="auto"/>
        <w:ind w:left="288" w:hanging="288"/>
      </w:pPr>
      <w:r>
        <w:rPr>
          <w:b/>
          <w:smallCaps/>
        </w:rPr>
        <w:t xml:space="preserve">Whereas, </w:t>
      </w:r>
      <w:r>
        <w:t>The State of Florida has experienced lower crime rates since enacting its "right-to-carry" statute, as reflected in that state's 22 percent drop in homicides and 29 percent reduction in handgun homicides; and</w:t>
      </w:r>
      <w:r w:rsidR="00A05C86">
        <w:br w:type="page"/>
      </w:r>
    </w:p>
    <w:p w:rsidR="00301F31" w:rsidRDefault="00301F31" w:rsidP="00301F31">
      <w:pPr>
        <w:widowControl w:val="0"/>
        <w:tabs>
          <w:tab w:val="left" w:pos="-1440"/>
          <w:tab w:val="left" w:pos="-720"/>
          <w:tab w:val="left" w:pos="0"/>
        </w:tabs>
        <w:spacing w:line="287" w:lineRule="auto"/>
        <w:ind w:left="288" w:hanging="288"/>
      </w:pPr>
      <w:r>
        <w:rPr>
          <w:b/>
          <w:smallCaps/>
        </w:rPr>
        <w:lastRenderedPageBreak/>
        <w:t xml:space="preserve">Whereas, </w:t>
      </w:r>
      <w:r>
        <w:t>Cognizant of the unmistakable statistical evidence affirming the significant impact the "right-to-carry" has had in dramatically lowering crime rates in those states and jurisdictions where law-abiding citizens are permitted to carry handguns; and</w:t>
      </w:r>
    </w:p>
    <w:p w:rsidR="00301F31" w:rsidRDefault="00301F31" w:rsidP="00301F31">
      <w:pPr>
        <w:widowControl w:val="0"/>
        <w:tabs>
          <w:tab w:val="left" w:pos="-1440"/>
          <w:tab w:val="left" w:pos="-720"/>
          <w:tab w:val="left" w:pos="0"/>
        </w:tabs>
        <w:spacing w:line="287" w:lineRule="auto"/>
        <w:ind w:left="288" w:hanging="288"/>
      </w:pPr>
      <w:r>
        <w:rPr>
          <w:b/>
          <w:smallCaps/>
        </w:rPr>
        <w:t xml:space="preserve">Whereas, </w:t>
      </w:r>
      <w:r>
        <w:t>Recognizing the natural and unalienable rights accorded the citizens of this State by the New Jersey Constitution to defend their lives, protect their property, and pursue and obtain their safety and happiness.</w:t>
      </w:r>
    </w:p>
    <w:p w:rsidR="00301F31" w:rsidRDefault="00710297" w:rsidP="00710297">
      <w:pPr>
        <w:pStyle w:val="IndentHang"/>
      </w:pPr>
      <w:r w:rsidRPr="00391B81">
        <w:rPr>
          <w:b/>
          <w:bCs/>
          <w:smallCaps/>
        </w:rPr>
        <w:t>Whereas,</w:t>
      </w:r>
      <w:r w:rsidRPr="001C43C8">
        <w:t xml:space="preserve"> </w:t>
      </w:r>
      <w:r w:rsidR="00301F31">
        <w:t>The Legislature, therefore, declares that it is altogether fitting and proper, and within the public interest, to revise the statutes of this State governing the issuance of permits to carry handguns by enacting the provisions of this act, the "Crime Reduction Act," so that the law-abiding citizens of this State may exercise their natural and unalienable rights to provide for the defense, protection and safety of their families, property, and themselves by carrying  a handgun, if they so choose.</w:t>
      </w:r>
    </w:p>
    <w:p w:rsidR="00301F31" w:rsidRDefault="00301F31" w:rsidP="00301F31">
      <w:pPr>
        <w:widowControl w:val="0"/>
        <w:tabs>
          <w:tab w:val="left" w:pos="-1440"/>
          <w:tab w:val="left" w:pos="-720"/>
          <w:tab w:val="left" w:pos="0"/>
        </w:tabs>
        <w:spacing w:line="287" w:lineRule="auto"/>
      </w:pPr>
    </w:p>
    <w:p w:rsidR="00301F31" w:rsidRDefault="00301F31" w:rsidP="00301F31">
      <w:pPr>
        <w:widowControl w:val="0"/>
        <w:tabs>
          <w:tab w:val="left" w:pos="-1440"/>
          <w:tab w:val="left" w:pos="-720"/>
          <w:tab w:val="left" w:pos="0"/>
        </w:tabs>
        <w:spacing w:line="287" w:lineRule="auto"/>
      </w:pPr>
      <w:r>
        <w:tab/>
        <w:t>3.</w:t>
      </w:r>
      <w:r>
        <w:tab/>
        <w:t>N.J.S.2C:39-2 is amended to read as follows:</w:t>
      </w:r>
    </w:p>
    <w:p w:rsidR="00301F31" w:rsidRDefault="00A05C86" w:rsidP="00A05C86">
      <w:pPr>
        <w:widowControl w:val="0"/>
        <w:tabs>
          <w:tab w:val="clear" w:pos="2880"/>
          <w:tab w:val="clear" w:pos="3600"/>
          <w:tab w:val="left" w:pos="-1440"/>
          <w:tab w:val="left" w:pos="-720"/>
          <w:tab w:val="left" w:pos="0"/>
          <w:tab w:val="left" w:pos="3060"/>
          <w:tab w:val="left" w:pos="3420"/>
        </w:tabs>
        <w:spacing w:line="287" w:lineRule="auto"/>
      </w:pPr>
      <w:r>
        <w:tab/>
        <w:t>2C:39-2.</w:t>
      </w:r>
      <w:r>
        <w:tab/>
        <w:t>Presumptions</w:t>
      </w:r>
      <w:r>
        <w:tab/>
        <w:t>a.</w:t>
      </w:r>
      <w:r>
        <w:tab/>
      </w:r>
      <w:r w:rsidR="00301F31">
        <w:t>Possession of firearms, weapons, destructive devices, silencers, or explosives in a vehicle.  When a firearm, weapon, destructive device, silencer, or explosive described in this chapter is found in a vehicle, it is presumed to be in the possession of the occupant if there is but one. If there is more than one occupant in the vehicle, it shall be presumed to be in the possession of all, except under the following circumstances:</w:t>
      </w:r>
    </w:p>
    <w:p w:rsidR="00301F31" w:rsidRDefault="00301F31" w:rsidP="00301F31">
      <w:pPr>
        <w:widowControl w:val="0"/>
        <w:tabs>
          <w:tab w:val="left" w:pos="-1440"/>
          <w:tab w:val="left" w:pos="-720"/>
          <w:tab w:val="left" w:pos="0"/>
        </w:tabs>
        <w:spacing w:line="287" w:lineRule="auto"/>
      </w:pPr>
      <w:r>
        <w:tab/>
        <w:t>(1)</w:t>
      </w:r>
      <w:r>
        <w:tab/>
        <w:t>When it is found upon the person of one of the occupants, it shall be presumed to be in the possession of that occupant alone;</w:t>
      </w:r>
    </w:p>
    <w:p w:rsidR="00301F31" w:rsidRDefault="00301F31" w:rsidP="00301F31">
      <w:pPr>
        <w:widowControl w:val="0"/>
        <w:tabs>
          <w:tab w:val="left" w:pos="-1440"/>
          <w:tab w:val="left" w:pos="-720"/>
          <w:tab w:val="left" w:pos="0"/>
        </w:tabs>
        <w:spacing w:line="287" w:lineRule="auto"/>
      </w:pPr>
      <w:r>
        <w:tab/>
        <w:t>(2)</w:t>
      </w:r>
      <w:r>
        <w:tab/>
        <w:t>When the vehicle is not a stolen one and the weapon or other instrument  is found out of view in a glove compartment, trunk or other enclosed customary  depository, it shall be presumed to be in the possession of the occupant or occupants who own or have authority to operate the vehicle; and</w:t>
      </w:r>
    </w:p>
    <w:p w:rsidR="00301F31" w:rsidRDefault="00301F31" w:rsidP="00301F31">
      <w:pPr>
        <w:widowControl w:val="0"/>
        <w:tabs>
          <w:tab w:val="left" w:pos="-1440"/>
          <w:tab w:val="left" w:pos="-720"/>
          <w:tab w:val="left" w:pos="0"/>
        </w:tabs>
        <w:spacing w:line="287" w:lineRule="auto"/>
      </w:pPr>
      <w:r>
        <w:tab/>
        <w:t>(3)</w:t>
      </w:r>
      <w:r>
        <w:tab/>
        <w:t>When the vehicle is a taxicab and a weapon or other instrument is found in the passenger's portion of the vehicle, it shall be presumed to be in the  possession of all the passengers, if there are any, and if not, in the possession of the driver.</w:t>
      </w:r>
    </w:p>
    <w:p w:rsidR="00301F31" w:rsidRDefault="00301F31" w:rsidP="00301F31">
      <w:pPr>
        <w:widowControl w:val="0"/>
        <w:tabs>
          <w:tab w:val="left" w:pos="-1440"/>
          <w:tab w:val="left" w:pos="-720"/>
          <w:tab w:val="left" w:pos="0"/>
        </w:tabs>
        <w:spacing w:line="287" w:lineRule="auto"/>
      </w:pPr>
      <w:r>
        <w:tab/>
        <w:t>b.</w:t>
      </w:r>
      <w:r>
        <w:tab/>
      </w:r>
      <w:r>
        <w:rPr>
          <w:rStyle w:val="LeftBrackt"/>
        </w:rPr>
        <w:t>[</w:t>
      </w:r>
      <w:r>
        <w:t>Licenses and permits.  When the legality of a person's conduct under this chapter depends on his possession of a license or permit or on his having registered with or given notice to a particular person or agency, it shall be presumed that he does not possess such a license or permit or has not registered or given the required notice, until he establishes the contrary.</w:t>
      </w:r>
      <w:r>
        <w:rPr>
          <w:rStyle w:val="RightBrackt"/>
        </w:rPr>
        <w:t>]</w:t>
      </w:r>
      <w:r>
        <w:t xml:space="preserve"> </w:t>
      </w:r>
      <w:r>
        <w:rPr>
          <w:u w:val="single"/>
        </w:rPr>
        <w:t>(Deleted b</w:t>
      </w:r>
      <w:r w:rsidR="00DB5808">
        <w:rPr>
          <w:u w:val="single"/>
        </w:rPr>
        <w:t xml:space="preserve">y amendment, P.L.      , c.   </w:t>
      </w:r>
      <w:r>
        <w:rPr>
          <w:u w:val="single"/>
        </w:rPr>
        <w:t xml:space="preserve"> )</w:t>
      </w:r>
    </w:p>
    <w:p w:rsidR="00301F31" w:rsidRDefault="00A05C86" w:rsidP="00301F31">
      <w:pPr>
        <w:widowControl w:val="0"/>
        <w:tabs>
          <w:tab w:val="left" w:pos="-1440"/>
          <w:tab w:val="left" w:pos="-720"/>
          <w:tab w:val="left" w:pos="0"/>
        </w:tabs>
        <w:spacing w:line="287" w:lineRule="auto"/>
      </w:pPr>
      <w:r>
        <w:t>(</w:t>
      </w:r>
      <w:proofErr w:type="spellStart"/>
      <w:r>
        <w:t>cf</w:t>
      </w:r>
      <w:proofErr w:type="spellEnd"/>
      <w:r>
        <w:t xml:space="preserve">: </w:t>
      </w:r>
      <w:r w:rsidR="00301F31">
        <w:t>P.L.1979, c.179, s.1)</w:t>
      </w:r>
    </w:p>
    <w:p w:rsidR="00DB5808" w:rsidRDefault="00DB5808" w:rsidP="00301F31">
      <w:pPr>
        <w:widowControl w:val="0"/>
        <w:tabs>
          <w:tab w:val="left" w:pos="-1440"/>
          <w:tab w:val="left" w:pos="-720"/>
          <w:tab w:val="left" w:pos="0"/>
        </w:tabs>
        <w:spacing w:line="287" w:lineRule="auto"/>
      </w:pPr>
    </w:p>
    <w:p w:rsidR="00301F31" w:rsidRDefault="00301F31" w:rsidP="00301F31">
      <w:pPr>
        <w:widowControl w:val="0"/>
        <w:tabs>
          <w:tab w:val="left" w:pos="-1440"/>
          <w:tab w:val="left" w:pos="-720"/>
          <w:tab w:val="left" w:pos="0"/>
        </w:tabs>
        <w:spacing w:line="287" w:lineRule="auto"/>
      </w:pPr>
      <w:r>
        <w:tab/>
        <w:t>4.</w:t>
      </w:r>
      <w:r>
        <w:tab/>
        <w:t>N.J.S.2C:58-3 is amended to read as follows:</w:t>
      </w:r>
    </w:p>
    <w:p w:rsidR="00301F31" w:rsidRDefault="00301F31" w:rsidP="00031AB5">
      <w:pPr>
        <w:widowControl w:val="0"/>
        <w:tabs>
          <w:tab w:val="clear" w:pos="1440"/>
          <w:tab w:val="clear" w:pos="2160"/>
          <w:tab w:val="left" w:pos="-1440"/>
          <w:tab w:val="left" w:pos="-720"/>
          <w:tab w:val="left" w:pos="0"/>
          <w:tab w:val="left" w:pos="1350"/>
          <w:tab w:val="left" w:pos="1710"/>
        </w:tabs>
        <w:spacing w:line="287" w:lineRule="auto"/>
      </w:pPr>
      <w:r>
        <w:tab/>
        <w:t>2C:58-3.</w:t>
      </w:r>
      <w:r w:rsidR="00031AB5">
        <w:tab/>
        <w:t>a.</w:t>
      </w:r>
      <w:r w:rsidR="00031AB5">
        <w:tab/>
      </w:r>
      <w:r>
        <w:t>Purchase of Firearms.</w:t>
      </w:r>
    </w:p>
    <w:p w:rsidR="00E86033" w:rsidRDefault="00BE497A" w:rsidP="00E86033">
      <w:r>
        <w:lastRenderedPageBreak/>
        <w:tab/>
      </w:r>
      <w:r w:rsidR="00E86033">
        <w:t>(1)</w:t>
      </w:r>
      <w:r w:rsidR="00E86033">
        <w:tab/>
        <w:t xml:space="preserve">No person shall sell, give, transfer, assign or otherwise dispose of, nor receive, purchase, or otherwise acquire a handgun unless the purchaser, assignee, </w:t>
      </w:r>
      <w:proofErr w:type="spellStart"/>
      <w:r w:rsidR="00E86033">
        <w:t>donee</w:t>
      </w:r>
      <w:proofErr w:type="spellEnd"/>
      <w:r w:rsidR="00E86033">
        <w:t>, receiver or holder is licensed as a dealer under this chapter or has first secured a permit to purchase a handgun as provided by this section.</w:t>
      </w:r>
    </w:p>
    <w:p w:rsidR="00E86033" w:rsidRDefault="00E86033" w:rsidP="00E86033">
      <w:r>
        <w:tab/>
        <w:t>(2)</w:t>
      </w:r>
      <w:r>
        <w:tab/>
        <w:t xml:space="preserve">A person who is not a licensed retail dealer and sells, gives, transfers, assigns, or otherwise disposes of, or receives, purchases or otherwise acquires a handgun pursuant to this section shall conduct the transaction through a licensed retail dealer.  </w:t>
      </w:r>
    </w:p>
    <w:p w:rsidR="00E86033" w:rsidRDefault="00E86033" w:rsidP="00E86033">
      <w:r>
        <w:tab/>
        <w:t>The provisions of this paragraph shall not apply if the transaction is:</w:t>
      </w:r>
    </w:p>
    <w:p w:rsidR="00E86033" w:rsidRDefault="00E86033" w:rsidP="00E86033">
      <w:r>
        <w:tab/>
        <w:t>(a)</w:t>
      </w:r>
      <w:r>
        <w:tab/>
        <w:t xml:space="preserve">between members of an immediate family as defined in subsection n. of this section; </w:t>
      </w:r>
    </w:p>
    <w:p w:rsidR="00E86033" w:rsidRDefault="00E86033" w:rsidP="00E86033">
      <w:r>
        <w:tab/>
        <w:t>(b)</w:t>
      </w:r>
      <w:r>
        <w:tab/>
        <w:t xml:space="preserve">between law enforcement officers;  </w:t>
      </w:r>
    </w:p>
    <w:p w:rsidR="00E86033" w:rsidRDefault="00E86033" w:rsidP="00E86033">
      <w:r>
        <w:tab/>
        <w:t>(c)</w:t>
      </w:r>
      <w:r>
        <w:tab/>
        <w:t xml:space="preserve">between collectors of firearms or ammunition as curios or relics as defined in Title 18, U.S.C. section 921 (a) (13) who have in their possession a valid Collector of Curios and Relics License issued by the Bureau of Alcohol, Tobacco, Firearms, and Explosives; or </w:t>
      </w:r>
    </w:p>
    <w:p w:rsidR="00E86033" w:rsidRDefault="00E86033" w:rsidP="00E86033">
      <w:r>
        <w:tab/>
        <w:t>(d)</w:t>
      </w:r>
      <w:r>
        <w:tab/>
        <w:t xml:space="preserve">a temporary transfer pursuant to section 1 of P.L.1992, c.74 (C.2C:58-3.1) or section 1 of P.L.1997, c.375 (C.2C:58-3.2). </w:t>
      </w:r>
    </w:p>
    <w:p w:rsidR="00E86033" w:rsidRDefault="00E86033" w:rsidP="00E86033">
      <w:r>
        <w:tab/>
        <w:t>(3)</w:t>
      </w:r>
      <w:r>
        <w:tab/>
        <w:t xml:space="preserve">Prior to a transaction conducted pursuant to this subsection, the retail dealer shall complete a National Instant Criminal Background Check of the person acquiring the handgun.  In addition:  </w:t>
      </w:r>
    </w:p>
    <w:p w:rsidR="00E86033" w:rsidRDefault="00E86033" w:rsidP="00E86033">
      <w:r>
        <w:tab/>
        <w:t>(a)</w:t>
      </w:r>
      <w:r>
        <w:tab/>
        <w:t xml:space="preserve">the retail dealer shall submit to the Superintendent of State Police, on a form approved by the superintendent, information identifying and confirming the background check; </w:t>
      </w:r>
    </w:p>
    <w:p w:rsidR="00E86033" w:rsidRDefault="00E86033" w:rsidP="00E86033">
      <w:r>
        <w:tab/>
        <w:t>(b)</w:t>
      </w:r>
      <w:r>
        <w:tab/>
        <w:t xml:space="preserve">every retail dealer shall maintain a record of transactions conducted pursuant to this subsection, which shall be maintained at the address displayed on the retail dealer's license for inspection by a law enforcement officer during reasonable hours; </w:t>
      </w:r>
    </w:p>
    <w:p w:rsidR="00E86033" w:rsidRDefault="00E86033" w:rsidP="00E86033">
      <w:r>
        <w:tab/>
        <w:t>(c)</w:t>
      </w:r>
      <w:r>
        <w:tab/>
        <w:t xml:space="preserve">a retail dealer may charge a fee for a transaction conducted pursuant to this subsection; and </w:t>
      </w:r>
    </w:p>
    <w:p w:rsidR="00E86033" w:rsidRDefault="00E86033" w:rsidP="00E86033">
      <w:r>
        <w:tab/>
        <w:t>(d)</w:t>
      </w:r>
      <w:r>
        <w:tab/>
        <w:t xml:space="preserve">any record produced pursuant to this subsection shall not be considered a public record pursuant to P.L.1963, c.73 (C.47:1A-1 et seq.) or P.L.2001, c.404 (C.47:1A-5 et al.).  </w:t>
      </w:r>
    </w:p>
    <w:p w:rsidR="00E86033" w:rsidRDefault="00E86033" w:rsidP="00E86033">
      <w:r>
        <w:tab/>
        <w:t>b.</w:t>
      </w:r>
      <w:r>
        <w:tab/>
        <w:t xml:space="preserve">Firearms purchaser identification card.  </w:t>
      </w:r>
    </w:p>
    <w:p w:rsidR="00E86033" w:rsidRDefault="00E86033" w:rsidP="00E86033">
      <w:r>
        <w:tab/>
        <w:t>(1)</w:t>
      </w:r>
      <w:r>
        <w:tab/>
        <w:t xml:space="preserve">No person shall sell, give, transfer, assign or otherwise dispose of nor receive, purchase or otherwise acquire an antique cannon or a rifle or shotgun, other than an antique rifle or shotgun, unless the purchaser, assignee, </w:t>
      </w:r>
      <w:proofErr w:type="spellStart"/>
      <w:r>
        <w:t>donee</w:t>
      </w:r>
      <w:proofErr w:type="spellEnd"/>
      <w:r>
        <w:t xml:space="preserve">, receiver or holder is licensed as a dealer under this chapter or possesses a valid firearms purchaser identification card, and first exhibits the card to the seller, donor, transferor or assignor, and unless the purchaser, assignee, </w:t>
      </w:r>
      <w:proofErr w:type="spellStart"/>
      <w:r>
        <w:t>donee</w:t>
      </w:r>
      <w:proofErr w:type="spellEnd"/>
      <w:r>
        <w:t xml:space="preserve">, receiver or holder signs a written certification, on a form prescribed by the superintendent, which shall indicate that he presently complies with the requirements of subsection c. of this </w:t>
      </w:r>
      <w:r>
        <w:lastRenderedPageBreak/>
        <w:t>section and shall contain his name, address and firearms purchaser identification card number or dealer's registration number.  The certification shall be retained by the seller, as provided in paragraph (4) of subsection a. of N.J.S.2C:58-2, or, in the case of a person who is not a dealer, it may be filed with the chief of police of the municipality in which he resides or with the superintendent.</w:t>
      </w:r>
    </w:p>
    <w:p w:rsidR="00E86033" w:rsidRDefault="00E86033" w:rsidP="00E86033">
      <w:r>
        <w:tab/>
        <w:t>(2)</w:t>
      </w:r>
      <w:r>
        <w:tab/>
        <w:t xml:space="preserve">A person who is not a licensed retail dealer and sells, gives, transfers, assigns, or otherwise disposes of, or receives, purchases or otherwise acquires an antique cannon or a rifle or shotgun pursuant to this section shall conduct the transaction through a licensed retail dealer.  </w:t>
      </w:r>
    </w:p>
    <w:p w:rsidR="00E86033" w:rsidRDefault="00E86033" w:rsidP="00E86033">
      <w:r>
        <w:tab/>
        <w:t>The provisions of this paragraph shall not apply if the transaction is:</w:t>
      </w:r>
    </w:p>
    <w:p w:rsidR="00E86033" w:rsidRDefault="00E86033" w:rsidP="00E86033">
      <w:r>
        <w:tab/>
        <w:t>(a)</w:t>
      </w:r>
      <w:r>
        <w:tab/>
        <w:t xml:space="preserve">between members of an immediate family as defined in subsection n. of this section; </w:t>
      </w:r>
    </w:p>
    <w:p w:rsidR="00E86033" w:rsidRDefault="00E86033" w:rsidP="00E86033">
      <w:r>
        <w:tab/>
        <w:t>(b)</w:t>
      </w:r>
      <w:r>
        <w:tab/>
        <w:t xml:space="preserve">between law enforcement officers;  </w:t>
      </w:r>
    </w:p>
    <w:p w:rsidR="00E86033" w:rsidRDefault="00E86033" w:rsidP="00E86033">
      <w:r>
        <w:tab/>
        <w:t>(c)</w:t>
      </w:r>
      <w:r>
        <w:tab/>
        <w:t xml:space="preserve">between collectors of firearms or ammunition as curios or relics as defined in Title 18, U.S.C. section 921 (a) (13) who have in their possession a valid Collector of Curios and Relics License issued by the Bureau of Alcohol, Tobacco, Firearms, and Explosives; or </w:t>
      </w:r>
    </w:p>
    <w:p w:rsidR="00E86033" w:rsidRDefault="00E86033" w:rsidP="00E86033">
      <w:r>
        <w:tab/>
        <w:t>(d)</w:t>
      </w:r>
      <w:r>
        <w:tab/>
        <w:t xml:space="preserve">a temporary transfer pursuant to section 1 of P.L.1992, c.74 (C.2C:58-3.1) and section 1 of P.L.1997, c.375 (C.2C:58-3.2). </w:t>
      </w:r>
    </w:p>
    <w:p w:rsidR="00E86033" w:rsidRDefault="00E86033" w:rsidP="00E86033">
      <w:r>
        <w:tab/>
        <w:t>(3)</w:t>
      </w:r>
      <w:r>
        <w:tab/>
        <w:t xml:space="preserve">Prior to a transaction conducted pursuant to this subsection, the retail dealer shall complete a National Instant Criminal Background Check of the person acquiring an antique cannon or a rifle or shotgun.  In addition:  </w:t>
      </w:r>
    </w:p>
    <w:p w:rsidR="00E86033" w:rsidRDefault="00E86033" w:rsidP="00E86033">
      <w:r>
        <w:tab/>
        <w:t>(a)</w:t>
      </w:r>
      <w:r>
        <w:tab/>
        <w:t>the retail dealer shall submit to the Superintendent of State Police, on a form approved by the superintendent, information identifying and confirming the background check;</w:t>
      </w:r>
    </w:p>
    <w:p w:rsidR="00E86033" w:rsidRDefault="00E86033" w:rsidP="00E86033">
      <w:r>
        <w:tab/>
        <w:t>(b)</w:t>
      </w:r>
      <w:r>
        <w:tab/>
        <w:t>every retail dealer shall maintain a record of transactions conducted pursuant to this section which shall be maintained at the address set forth on the retail dealer's license for inspection by a law enforcement officer during reasonable hours;</w:t>
      </w:r>
    </w:p>
    <w:p w:rsidR="00E86033" w:rsidRDefault="00E86033" w:rsidP="00E86033">
      <w:r>
        <w:tab/>
        <w:t>(c)</w:t>
      </w:r>
      <w:r>
        <w:tab/>
        <w:t>a retail dealer may charge a fee for a transaction conducted pursuant to this subsection; and</w:t>
      </w:r>
    </w:p>
    <w:p w:rsidR="00E86033" w:rsidRDefault="00E86033" w:rsidP="00E86033">
      <w:r>
        <w:tab/>
        <w:t>(d)</w:t>
      </w:r>
      <w:r>
        <w:tab/>
        <w:t xml:space="preserve">any record produced pursuant to this subsection shall not be considered a public record pursuant to P.L.1963, c.73 (C.47:1A-1 et seq.) or P.L.2001, c.404 (C.47:1A-5 et al.). </w:t>
      </w:r>
    </w:p>
    <w:p w:rsidR="00E86033" w:rsidRDefault="00E86033" w:rsidP="00E86033">
      <w:r>
        <w:tab/>
        <w:t>c.</w:t>
      </w:r>
      <w:r>
        <w:tab/>
        <w:t>Who may obtain.  No person of good character and good repute in the community in which he lives, and who is not subject to any of the disabilities set forth in this section or other sections of this chapter, shall be denied a permit to purchase a handgun or a firearms purchaser identification card, except as hereinafter set forth.  No handgun purchase permit or firearms purchaser identification card shall be issued:</w:t>
      </w:r>
    </w:p>
    <w:p w:rsidR="00E86033" w:rsidRDefault="00E86033" w:rsidP="00E86033">
      <w:r>
        <w:tab/>
        <w:t>(1)</w:t>
      </w:r>
      <w:r>
        <w:tab/>
        <w:t xml:space="preserve">To any person who has been convicted of any crime, or a disorderly persons offense involving an act of domestic violence as </w:t>
      </w:r>
      <w:r>
        <w:lastRenderedPageBreak/>
        <w:t>defined in section 3 of P.L.1991, c.261 (C.2C:25-19), whether or not armed with or possessing a weapon at the time of the offense;</w:t>
      </w:r>
    </w:p>
    <w:p w:rsidR="00E86033" w:rsidRDefault="00E86033" w:rsidP="00E86033">
      <w:r>
        <w:tab/>
        <w:t>(2)</w:t>
      </w:r>
      <w:r>
        <w:tab/>
        <w:t>To any drug dependent person as defined in section 2 of P.L.1970, c.226 (C.24:21-2), to any person who is confined for a mental disorder to a hospital, mental institution or sanitarium, or to any person who is presently an habitual drunkard;</w:t>
      </w:r>
    </w:p>
    <w:p w:rsidR="00E86033" w:rsidRDefault="00E86033" w:rsidP="00E86033">
      <w:r>
        <w:tab/>
        <w:t>(3)</w:t>
      </w:r>
      <w:r>
        <w:tab/>
        <w:t>To any person who suffers from a physical defect or disease which would make it unsafe for him to handle firearms, to any person who has ever been confined for a mental disorder, or to any alcoholic unless any of the foregoing persons produces a certificate of a medical doctor or psychiatrist licensed in New Jersey, or other satisfactory proof, that he is no longer suffering from that particular disability in a manner that would interfere with or handicap him in the handling of firearms; to any person who knowingly falsifies any information on the application form for a handgun purchase permit or firearms purchaser identification card;</w:t>
      </w:r>
    </w:p>
    <w:p w:rsidR="00E86033" w:rsidRDefault="00E86033" w:rsidP="00E86033">
      <w:r>
        <w:tab/>
        <w:t>(4)</w:t>
      </w:r>
      <w:r>
        <w:tab/>
        <w:t>To any person under the age of 18 years for a firearms purchaser identification card and to any person under the age of 21 years for a permit to purchase a handgun;</w:t>
      </w:r>
    </w:p>
    <w:p w:rsidR="00E86033" w:rsidRPr="00E86033" w:rsidRDefault="00E86033" w:rsidP="00E86033">
      <w:pPr>
        <w:rPr>
          <w:u w:val="single"/>
        </w:rPr>
      </w:pPr>
      <w:r>
        <w:tab/>
        <w:t>(5)</w:t>
      </w:r>
      <w:r>
        <w:tab/>
      </w:r>
      <w:r w:rsidRPr="00E86033">
        <w:rPr>
          <w:rFonts w:ascii="Albertus Extra Bold" w:hAnsi="Albertus Extra Bold"/>
          <w:b/>
        </w:rPr>
        <w:t>[</w:t>
      </w:r>
      <w:r>
        <w:t>To any person where the issuance would not be in the interest of the public health, safety or welfare;</w:t>
      </w:r>
      <w:r w:rsidRPr="00E86033">
        <w:rPr>
          <w:rFonts w:ascii="Albertus Extra Bold" w:hAnsi="Albertus Extra Bold"/>
          <w:b/>
        </w:rPr>
        <w:t>]</w:t>
      </w:r>
      <w:r>
        <w:t xml:space="preserve"> </w:t>
      </w:r>
      <w:r>
        <w:rPr>
          <w:u w:val="single"/>
        </w:rPr>
        <w:t>(Deleted by amendment, P.L.    , c.    )</w:t>
      </w:r>
    </w:p>
    <w:p w:rsidR="00E86033" w:rsidRDefault="00E86033" w:rsidP="00E86033">
      <w:r>
        <w:tab/>
        <w:t>(6)</w:t>
      </w:r>
      <w:r>
        <w:tab/>
        <w:t>To any person who is subject to a restraining order issued pursuant to the "Prevention of Domestic Violence Act of 1991," P.L.1991, c.261 (C.2C:25-17 et seq.) prohibiting the person from possessing any firearm;</w:t>
      </w:r>
    </w:p>
    <w:p w:rsidR="00E86033" w:rsidRDefault="00E86033" w:rsidP="00E86033">
      <w:r>
        <w:tab/>
        <w:t>(7)</w:t>
      </w:r>
      <w:r>
        <w:tab/>
        <w:t>To any person who as a juvenile was adjudicated delinquent for an offense which, if committed by an adult, would constitute a crime and the offense involved the unlawful use or possession of a weapon, explosive or destructive device or is enumerated in subsection d. of section 2 of P.L.1997, c.117 (C.2C:43-7.2);</w:t>
      </w:r>
    </w:p>
    <w:p w:rsidR="00E86033" w:rsidRDefault="00E86033" w:rsidP="00E86033">
      <w:r>
        <w:tab/>
        <w:t>(8)</w:t>
      </w:r>
      <w:r>
        <w:tab/>
        <w:t>To any person whose firearm is seized pursuant to the "Prevention of Domestic Violence Act of 1991," P.L.1991, c.261 (C.2C:25-17 et seq.) and whose firearm has not been returned; or</w:t>
      </w:r>
    </w:p>
    <w:p w:rsidR="00E86033" w:rsidRDefault="00E86033" w:rsidP="00E86033">
      <w:r>
        <w:tab/>
        <w:t>(9)</w:t>
      </w:r>
      <w:r>
        <w:tab/>
        <w:t xml:space="preserve">To any person named on the consolidated Terrorist </w:t>
      </w:r>
      <w:proofErr w:type="spellStart"/>
      <w:r>
        <w:t>Watchlist</w:t>
      </w:r>
      <w:proofErr w:type="spellEnd"/>
      <w:r>
        <w:t xml:space="preserve"> maintained by the Terrorist Screening Center administered by the Federal Bureau of Investigation; or</w:t>
      </w:r>
    </w:p>
    <w:p w:rsidR="00E86033" w:rsidRDefault="00A05C86" w:rsidP="00A05C86">
      <w:pPr>
        <w:tabs>
          <w:tab w:val="clear" w:pos="720"/>
          <w:tab w:val="left" w:pos="810"/>
        </w:tabs>
      </w:pPr>
      <w:r>
        <w:tab/>
        <w:t>(10)</w:t>
      </w:r>
      <w:r>
        <w:tab/>
      </w:r>
      <w:r w:rsidR="00E86033">
        <w:t>To any person who is subject to a court order prohibiting the custody, control, ownership, purchase, possession, or receipt of a firearm or ammunition issued pursuant to the "Extreme Risk Protective Order Act of 2018," P.L.2018, c.35 (C.2C:58-20 et al.).</w:t>
      </w:r>
    </w:p>
    <w:p w:rsidR="00E86033" w:rsidRDefault="00E86033" w:rsidP="00E86033">
      <w:r>
        <w:tab/>
        <w:t>d.</w:t>
      </w:r>
      <w:r>
        <w:tab/>
        <w:t>Issuance.  The chief of police of an organized full-time police department of the municipality where the applicant resides or the superintendent, in all other cases, shall upon application, issue to any person qualified under the provisions of subsection c. of this section a permit to purchase a handgun or a firearms purchaser identification card.</w:t>
      </w:r>
    </w:p>
    <w:p w:rsidR="00E86033" w:rsidRDefault="00E86033" w:rsidP="00E86033">
      <w:r>
        <w:lastRenderedPageBreak/>
        <w:tab/>
        <w:t>Any person aggrieved by the denial of a permit or identification card may request a hearing in the Superior Court of the county in which he resides if he is a resident of New Jersey or in the Superior Court of the county in which his application was filed if he is a nonresident.  The request for a hearing shall be made in writing within 30 days of the denial of the application for a permit or identification card.  The applicant shall serve a copy of his request for a hearing upon the chief of police of the municipality in which he resides, if he is a resident of New Jersey, and upon the superintendent in all cases.  The hearing shall be held and a record made thereof within 30 days of the receipt of the application for a hearing by the judge of the Superior Court.  No formal pleading and no filing fee shall be required as a preliminary to a hearing.  Appeals from the results of a hearing shall be in accordance with law.</w:t>
      </w:r>
    </w:p>
    <w:p w:rsidR="00E86033" w:rsidRDefault="00E86033" w:rsidP="00E86033">
      <w:r>
        <w:tab/>
        <w:t>e.</w:t>
      </w:r>
      <w:r>
        <w:tab/>
        <w:t xml:space="preserve">Applications.  Applications for permits to purchase a handgun and for firearms purchaser identification cards shall be in the form prescribed by the superintendent and shall set forth the name, residence, place of business, age, date of birth, occupation, sex and physical description, including distinguishing physical characteristics, if any, of the applicant, and shall state whether the applicant is a citizen, whether he is an alcoholic, habitual drunkard, drug dependent person as defined in section 2 of P.L.1970, c.226 (C.24:21-2), whether he has ever been confined or committed to a mental institution or hospital for treatment or observation of a mental or psychiatric condition on a temporary, interim or permanent basis, giving the name and location of the institution or hospital and the dates of confinement or commitment, whether he has been attended, treated or observed by any doctor or psychiatrist or at any hospital or mental institution on an inpatient or outpatient basis for any mental or psychiatric condition, giving the name and location of the doctor, psychiatrist, hospital or institution and the dates of the occurrence, whether he presently or ever has been a member of any organization which advocates or approves the commission of acts of force and violence to overthrow the Government of the United States or of this State, or which seeks to deny others their rights under the Constitution of either the United States or the State of New Jersey, whether he has ever been convicted of a crime or disorderly persons offense, whether the person is subject to a restraining order issued pursuant to the "Prevention of Domestic Violence Act of 1991," P.L.1991, c.261 (C.2C:25-17 et seq.) prohibiting the person from possessing any firearm, whether the person is subject to a protective order issued pursuant to the "Extreme Risk Protective Order Act of 2018," P.L.2018, c.35 (C.2C:58-20 et al.) prohibiting the person from possessing any firearm, and other information as the superintendent shall deem necessary for the proper enforcement of this chapter.  For the purpose of complying with this subsection, the applicant </w:t>
      </w:r>
      <w:r>
        <w:lastRenderedPageBreak/>
        <w:t>shall waive any statutory or other right of confidentiality relating to institutional confinement.  The application shall be signed by the applicant and shall contain as references the names and addresses of two reputable citizens personally acquainted with him.</w:t>
      </w:r>
    </w:p>
    <w:p w:rsidR="00E86033" w:rsidRDefault="00E86033" w:rsidP="00E86033">
      <w:r>
        <w:tab/>
        <w:t>Application blanks shall be obtainable from the superintendent, from any other officer authorized to grant a permit or identification card, and from licensed retail dealers.</w:t>
      </w:r>
    </w:p>
    <w:p w:rsidR="00E86033" w:rsidRDefault="00E86033" w:rsidP="00E86033">
      <w:r>
        <w:tab/>
        <w:t>The chief police officer or the superintendent shall obtain the fingerprints of the applicant and shall have them compared with any and all records of fingerprints in the municipality and county in which the applicant resides and also the records of the State Bureau of Identification and the Federal Bureau of Investigation, provided that an applicant for a handgun purchase permit who possesses a valid firearms purchaser identification card, or who has previously obtained a handgun purchase permit from the same licensing authority for which he was previously fingerprinted, and who provides other reasonably satisfactory proof of his identity, need not be fingerprinted again; however, the chief police officer or the superintendent shall proceed to investigate the application to determine whether or not the applicant has become subject to any of the disabilities set forth in this chapter.</w:t>
      </w:r>
    </w:p>
    <w:p w:rsidR="00E86033" w:rsidRDefault="00E86033" w:rsidP="00E86033">
      <w:r>
        <w:tab/>
        <w:t>f.</w:t>
      </w:r>
      <w:r>
        <w:tab/>
        <w:t>Granting of permit or identification card; fee; term; renewal; revocation.  The application for the permit to purchase a handgun together with a fee of $2, or the application for the firearms purchaser identification card together with a fee of $5, shall be delivered or forwarded to the licensing authority who shall investigate the same and, unless good cause for the denial thereof appears, shall grant the permit or the identification card, or both, if application has been made therefor, within 30 days from the date of receipt of the application for residents of this State and within 45 days for nonresident applicants.  A permit to purchase a handgun shall be valid for a period of 90 days from the date of issuance and may be renewed by the issuing authority for good cause for an additional 90 days.  A firearms purchaser identification card shall be valid until such time as the holder becomes subject to any of the disabilities set forth in subsection c. of this section, whereupon the card shall be void and shall be returned within five days by the holder to the superintendent, who shall then advise the licensing authority.  Failure of the holder to return the firearms purchaser identification card to the superintendent within the five days shall be an offense under subsection a. of N.J.S.2C:39-10.  Any firearms purchaser identification card may be revoked by the Superior Court of the county wherein the card was issued, after hearing upon notice, upon a finding that the holder thereof no longer qualifies for the issuance of the permit.  The county prosecutor of any county, the chief police officer of any municipality or any citizen may apply to the court at any time for the revocation of the card.</w:t>
      </w:r>
    </w:p>
    <w:p w:rsidR="00E86033" w:rsidRDefault="00E86033" w:rsidP="00E86033">
      <w:r>
        <w:lastRenderedPageBreak/>
        <w:tab/>
        <w:t>There shall be no conditions or requirements added to the form or content of the application, or required by the licensing authority for the issuance of a permit or identification card, other than those that are specifically set forth in this chapter.</w:t>
      </w:r>
    </w:p>
    <w:p w:rsidR="00E86033" w:rsidRDefault="00E86033" w:rsidP="00E86033">
      <w:r>
        <w:tab/>
        <w:t>g.</w:t>
      </w:r>
      <w:r>
        <w:tab/>
        <w:t>Disposition of fees.  All fees for permits shall be paid to the State Treasury if the permit is issued by the superintendent, to the municipality if issued by the chief of police, and to the county treasurer if issued by the judge of the Superior Court.</w:t>
      </w:r>
    </w:p>
    <w:p w:rsidR="00E86033" w:rsidRDefault="00E86033" w:rsidP="00E86033">
      <w:r>
        <w:tab/>
        <w:t>h.</w:t>
      </w:r>
      <w:r>
        <w:tab/>
        <w:t>Form of permit; quadruplicate; disposition of copies. The permit shall be in the form prescribed by the superintendent and shall be issued to the applicant in quadruplicate.  Prior to the time he receives the handgun from the seller, the applicant shall deliver to the seller the permit in quadruplicate and the seller shall complete all of the information required on the form.  Within five days of the date of the sale, the seller shall forward the original copy to the superintendent and the second copy to the chief of police of the municipality in which the purchaser resides, except that in a municipality having no chief of police, the copy shall be forwarded to the superintendent.  The third copy shall then be returned to the purchaser with the pistol or revolver and the fourth copy shall be kept by the seller as a permanent record.</w:t>
      </w:r>
    </w:p>
    <w:p w:rsidR="00E86033" w:rsidRDefault="00E86033" w:rsidP="00E86033">
      <w:r>
        <w:tab/>
      </w:r>
      <w:proofErr w:type="spellStart"/>
      <w:r>
        <w:t>i</w:t>
      </w:r>
      <w:proofErr w:type="spellEnd"/>
      <w:r>
        <w:t>.</w:t>
      </w:r>
      <w:r>
        <w:tab/>
        <w:t>Restriction on number of firearms person may purchase. Only one handgun shall be purchased or delivered on each permit and no more than one handgun shall be purchased within any 30-day period, but this limitation shall not apply to:</w:t>
      </w:r>
    </w:p>
    <w:p w:rsidR="00E86033" w:rsidRDefault="00E86033" w:rsidP="00E86033">
      <w:r>
        <w:tab/>
        <w:t>(1)</w:t>
      </w:r>
      <w:r>
        <w:tab/>
        <w:t>a federal, State, or local law enforcement officer or agency purchasing handguns for use by officers in the actual performance of their law enforcement duties;</w:t>
      </w:r>
    </w:p>
    <w:p w:rsidR="00E86033" w:rsidRDefault="00E86033" w:rsidP="00E86033">
      <w:r>
        <w:tab/>
        <w:t>(2)</w:t>
      </w:r>
      <w:r>
        <w:tab/>
        <w:t xml:space="preserve">a collector of handguns as curios or relics as defined in Title 18, United States Code, section 921 (a) (13) who has in his possession a valid Collector of Curios and Relics License issued by the federal Bureau of Alcohol, Tobacco, Firearms and Explosives; </w:t>
      </w:r>
    </w:p>
    <w:p w:rsidR="00E86033" w:rsidRDefault="00E86033" w:rsidP="00E86033">
      <w:r>
        <w:tab/>
        <w:t>(3)</w:t>
      </w:r>
      <w:r>
        <w:tab/>
        <w:t>transfers of handguns among licensed retail dealers, registered wholesale dealers and registered manufacturers;</w:t>
      </w:r>
    </w:p>
    <w:p w:rsidR="00E86033" w:rsidRDefault="00E86033" w:rsidP="00E86033">
      <w:r>
        <w:tab/>
        <w:t>(4)</w:t>
      </w:r>
      <w:r>
        <w:tab/>
        <w:t>transfers of handguns from any person to a licensed retail dealer or a registered wholesale dealer or registered manufacturer;</w:t>
      </w:r>
    </w:p>
    <w:p w:rsidR="00E86033" w:rsidRDefault="00E86033" w:rsidP="00E86033">
      <w:r>
        <w:tab/>
        <w:t>(5)</w:t>
      </w:r>
      <w:r>
        <w:tab/>
        <w:t>any transaction where the person has purchased a handgun from a licensed retail dealer and has returned that handgun to the dealer in exchange for another handgun within 30 days of the original transaction, provided the retail dealer reports the exchange transaction to the superintendent; or</w:t>
      </w:r>
    </w:p>
    <w:p w:rsidR="00E86033" w:rsidRDefault="00E86033" w:rsidP="00E86033">
      <w:r>
        <w:tab/>
        <w:t>(6)</w:t>
      </w:r>
      <w:r>
        <w:tab/>
        <w:t>any transaction where the superintendent issues an exemption from the prohibition in this subsection pursuant to the provisions of section 4 of P.L.2009, c.186 (C.2C:58-3.4).</w:t>
      </w:r>
    </w:p>
    <w:p w:rsidR="00E86033" w:rsidRDefault="00E86033" w:rsidP="00E86033">
      <w:r>
        <w:tab/>
        <w:t>The provisions of this subsection shall not be construed to afford or authorize any other exemption from the regulatory provisions governing firearms set forth in chapter 39 and chapter 58 of Title 2C of the New Jersey Statutes;</w:t>
      </w:r>
    </w:p>
    <w:p w:rsidR="00E86033" w:rsidRDefault="00E86033" w:rsidP="00E86033">
      <w:r>
        <w:lastRenderedPageBreak/>
        <w:tab/>
        <w:t>A person shall not be restricted as to the number of rifles or shotguns he may purchase, provided he possesses a valid firearms purchaser identification card and provided further that he signs the certification required in subsection b. of this section for each transaction.</w:t>
      </w:r>
    </w:p>
    <w:p w:rsidR="00E86033" w:rsidRDefault="00E86033" w:rsidP="00E86033">
      <w:r>
        <w:tab/>
        <w:t>j.</w:t>
      </w:r>
      <w:r>
        <w:tab/>
        <w:t>Firearms passing to heirs or legatees.  Notwithstanding any other provision of this section concerning the transfer, receipt or acquisition of a firearm, a permit to purchase or a firearms purchaser identification card shall not be required for the passing of a firearm upon the death of an owner thereof to his heir or legatee, whether the same be by testamentary bequest or by the laws of intestacy.  The person who shall so receive, or acquire the firearm shall, however, be subject to all other provisions of this chapter. If the heir or legatee of the firearm does not qualify to possess or carry it, he may retain ownership of the firearm for the purpose of sale for a period not exceeding 180 days, or for a further limited period as may be approved by the chief law enforcement officer of the municipality in which the heir or legatee resides or the superintendent, provided that the firearm is in the custody of the chief law enforcement officer of the municipality or the superintendent during that period.</w:t>
      </w:r>
    </w:p>
    <w:p w:rsidR="00E86033" w:rsidRDefault="00E86033" w:rsidP="00E86033">
      <w:r>
        <w:tab/>
        <w:t>k.</w:t>
      </w:r>
      <w:r>
        <w:tab/>
        <w:t>Sawed-off shotguns.  Nothing in this section shall be construed to authorize the purchase or possession of any sawed-off shotgun.</w:t>
      </w:r>
    </w:p>
    <w:p w:rsidR="00E86033" w:rsidRDefault="00E86033" w:rsidP="00E86033">
      <w:r>
        <w:tab/>
        <w:t>l.</w:t>
      </w:r>
      <w:r>
        <w:tab/>
        <w:t xml:space="preserve">Nothing in this section and in N.J.S.2C:58-2 shall apply to the sale or purchase of a visual distress </w:t>
      </w:r>
      <w:proofErr w:type="spellStart"/>
      <w:r>
        <w:t>signalling</w:t>
      </w:r>
      <w:proofErr w:type="spellEnd"/>
      <w:r>
        <w:t xml:space="preserve"> device approved by the United States Coast Guard, solely for possession on a private or commercial aircraft or any boat; provided, however, that no person under the age of 18 years shall purchase nor shall any person sell to a person under the age of 18 years a visual distress </w:t>
      </w:r>
      <w:proofErr w:type="spellStart"/>
      <w:r>
        <w:t>signalling</w:t>
      </w:r>
      <w:proofErr w:type="spellEnd"/>
      <w:r>
        <w:t xml:space="preserve"> device.</w:t>
      </w:r>
    </w:p>
    <w:p w:rsidR="00E86033" w:rsidRDefault="00E86033" w:rsidP="00E86033">
      <w:r>
        <w:tab/>
        <w:t>m.</w:t>
      </w:r>
      <w:r>
        <w:tab/>
        <w:t xml:space="preserve">The provisions of subsections a. and b. of this section and paragraphs (4) and (5) of subsection a. of N.J.S.2C:58-2 shall not apply to the purchase of firearms by a law enforcement agency for use by law enforcement officers in the actual performance of the officers' official duties, which purchase may be made directly from a manufacturer or from a licensed dealer located in this State or any other state. </w:t>
      </w:r>
    </w:p>
    <w:p w:rsidR="00E86033" w:rsidRDefault="00E86033" w:rsidP="00E86033">
      <w:r>
        <w:tab/>
        <w:t>n.</w:t>
      </w:r>
      <w:r>
        <w:tab/>
        <w:t>For the purposes of this section, "immediate family" means a spouse, domestic partner as defined in section 3 of P.L.2003, c.246 (C.26:8A-3), partner in a civil union couple as defined in section 2 of P.L.2006, c.103 (C.37:1-29), parent, stepparent, grandparent, sibling, stepsibling, child, stepchild, and grandchild, as related by blood or by law.</w:t>
      </w:r>
    </w:p>
    <w:p w:rsidR="00301F31" w:rsidRDefault="00A05C86" w:rsidP="00E86033">
      <w:r>
        <w:t>(</w:t>
      </w:r>
      <w:proofErr w:type="spellStart"/>
      <w:r>
        <w:t>cf</w:t>
      </w:r>
      <w:proofErr w:type="spellEnd"/>
      <w:r>
        <w:t>:</w:t>
      </w:r>
      <w:r w:rsidR="00E86033">
        <w:t xml:space="preserve"> P.L.2018, c.36</w:t>
      </w:r>
      <w:r w:rsidR="00301F31">
        <w:t xml:space="preserve">, s.1) </w:t>
      </w:r>
    </w:p>
    <w:p w:rsidR="00301F31" w:rsidRDefault="00301F31" w:rsidP="00301F31"/>
    <w:p w:rsidR="00301F31" w:rsidRDefault="00301F31" w:rsidP="00301F31">
      <w:pPr>
        <w:widowControl w:val="0"/>
        <w:tabs>
          <w:tab w:val="left" w:pos="-1440"/>
          <w:tab w:val="left" w:pos="-720"/>
          <w:tab w:val="left" w:pos="0"/>
        </w:tabs>
        <w:spacing w:line="287" w:lineRule="auto"/>
      </w:pPr>
      <w:r>
        <w:tab/>
        <w:t>5.</w:t>
      </w:r>
      <w:r>
        <w:tab/>
        <w:t>N.J.S.2C:58-4 is amended to read as follows:</w:t>
      </w:r>
    </w:p>
    <w:p w:rsidR="00E86033" w:rsidRDefault="00301F31" w:rsidP="00A05C86">
      <w:pPr>
        <w:tabs>
          <w:tab w:val="clear" w:pos="2160"/>
          <w:tab w:val="left" w:pos="1800"/>
        </w:tabs>
      </w:pPr>
      <w:r>
        <w:lastRenderedPageBreak/>
        <w:tab/>
      </w:r>
      <w:r w:rsidR="00A05C86">
        <w:t>2C:58-4.</w:t>
      </w:r>
      <w:r w:rsidR="00A05C86">
        <w:tab/>
        <w:t>a.</w:t>
      </w:r>
      <w:r w:rsidR="00A05C86">
        <w:tab/>
      </w:r>
      <w:r w:rsidR="00E86033">
        <w:t>Scope and duration of authority.  Any person who holds a valid permit to carry a handgun issued pursuant to this section shall be authorized to carry a handgun in all parts of this State, except as prohibited by subsection e. of N.J.S.2C:39-5.  One permit shall be sufficient for all handguns owned</w:t>
      </w:r>
      <w:r w:rsidR="007503A1">
        <w:t xml:space="preserve"> </w:t>
      </w:r>
      <w:r w:rsidR="007503A1">
        <w:rPr>
          <w:u w:val="single"/>
        </w:rPr>
        <w:t>or possessed</w:t>
      </w:r>
      <w:r w:rsidR="00E86033">
        <w:t xml:space="preserve"> by the holder thereof, but the permit shall apply only to a handgun carried by the actual and legal holder of the permit.</w:t>
      </w:r>
    </w:p>
    <w:p w:rsidR="00E86033" w:rsidRDefault="00E86033" w:rsidP="00E86033">
      <w:r>
        <w:tab/>
        <w:t xml:space="preserve">All permits to carry handguns shall expire </w:t>
      </w:r>
      <w:r w:rsidR="007503A1" w:rsidRPr="007503A1">
        <w:rPr>
          <w:rFonts w:ascii="Albertus Extra Bold" w:hAnsi="Albertus Extra Bold"/>
          <w:b/>
        </w:rPr>
        <w:t>[</w:t>
      </w:r>
      <w:r>
        <w:t>two</w:t>
      </w:r>
      <w:r w:rsidR="007503A1" w:rsidRPr="007503A1">
        <w:rPr>
          <w:rFonts w:ascii="Albertus Extra Bold" w:hAnsi="Albertus Extra Bold"/>
          <w:b/>
        </w:rPr>
        <w:t>]</w:t>
      </w:r>
      <w:r w:rsidR="007503A1">
        <w:t xml:space="preserve"> </w:t>
      </w:r>
      <w:r w:rsidR="007503A1">
        <w:rPr>
          <w:u w:val="single"/>
        </w:rPr>
        <w:t>5</w:t>
      </w:r>
      <w:r>
        <w:t xml:space="preserve"> years from the date of issuance </w:t>
      </w:r>
      <w:r w:rsidR="007503A1" w:rsidRPr="007503A1">
        <w:rPr>
          <w:rFonts w:ascii="Albertus Extra Bold" w:hAnsi="Albertus Extra Bold"/>
          <w:b/>
        </w:rPr>
        <w:t>[</w:t>
      </w:r>
      <w:r>
        <w:t>or, in the case of an employee of an armored car company, upon termination of his employment by the company occurring prior thereto whichever is earlier in time,</w:t>
      </w:r>
      <w:r w:rsidR="007503A1" w:rsidRPr="007503A1">
        <w:rPr>
          <w:rFonts w:ascii="Albertus Extra Bold" w:hAnsi="Albertus Extra Bold"/>
          <w:b/>
        </w:rPr>
        <w:t>]</w:t>
      </w:r>
      <w:r>
        <w:t xml:space="preserve"> and they may thereafter be renewed every </w:t>
      </w:r>
      <w:r w:rsidR="007503A1" w:rsidRPr="007503A1">
        <w:rPr>
          <w:rFonts w:ascii="Albertus Extra Bold" w:hAnsi="Albertus Extra Bold"/>
          <w:b/>
        </w:rPr>
        <w:t>[</w:t>
      </w:r>
      <w:r>
        <w:t>two</w:t>
      </w:r>
      <w:r w:rsidR="007503A1" w:rsidRPr="007503A1">
        <w:rPr>
          <w:rFonts w:ascii="Albertus Extra Bold" w:hAnsi="Albertus Extra Bold"/>
          <w:b/>
        </w:rPr>
        <w:t>]</w:t>
      </w:r>
      <w:r w:rsidR="007503A1">
        <w:t xml:space="preserve"> </w:t>
      </w:r>
      <w:r w:rsidR="007503A1" w:rsidRPr="007503A1">
        <w:rPr>
          <w:u w:val="single"/>
        </w:rPr>
        <w:t>5</w:t>
      </w:r>
      <w:r>
        <w:t xml:space="preserve"> years in the same manner and subject to the same conditions as in the case of original applications.</w:t>
      </w:r>
    </w:p>
    <w:p w:rsidR="00E86033" w:rsidRDefault="00E86033" w:rsidP="00E86033">
      <w:r>
        <w:tab/>
        <w:t>b.</w:t>
      </w:r>
      <w:r>
        <w:tab/>
        <w:t>Application forms.  All applications for permits to carry handguns, and all applications for renewal of permits, shall be made on the forms prescribed by the superintendent.  Each application shall set forth the full name, date of birth, sex, residence, occupation, place of business or employment, and physical description of the applicant</w:t>
      </w:r>
      <w:r w:rsidR="007503A1" w:rsidRPr="007503A1">
        <w:rPr>
          <w:rFonts w:ascii="Albertus Extra Bold" w:hAnsi="Albertus Extra Bold"/>
          <w:b/>
        </w:rPr>
        <w:t>[</w:t>
      </w:r>
      <w:r>
        <w:t>, and any other information the superintendent may prescribe for the determination of the applicant's eligibility for a permit and for the proper enforcement of this chapter</w:t>
      </w:r>
      <w:r w:rsidR="007503A1" w:rsidRPr="007503A1">
        <w:rPr>
          <w:rFonts w:ascii="Albertus Extra Bold" w:hAnsi="Albertus Extra Bold"/>
          <w:b/>
        </w:rPr>
        <w:t>]</w:t>
      </w:r>
      <w:r>
        <w:t xml:space="preserve">.  </w:t>
      </w:r>
      <w:r w:rsidR="007503A1">
        <w:rPr>
          <w:u w:val="single"/>
        </w:rPr>
        <w:t>To demonstrate completion of the requirement in paragraph (6) of subsection d. of this section, the applicant shall attach to the application a photocopy of a certificate of completion of the course or class; an affidavit from the instructor, school, club, organization, or group that conducted or taught the course or class attesting to the completion of the course or class by the applicant; or a copy of any document which shows completion.  The applicant shall provide two frontal view  photographs of himself.  The photographs shall have been  taken within the preceding 30 days and shall be of  a size and style specified by the superintendent.</w:t>
      </w:r>
      <w:r w:rsidR="007503A1">
        <w:t xml:space="preserve">  </w:t>
      </w:r>
      <w:r>
        <w:t xml:space="preserve">The application shall be signed by the applicant </w:t>
      </w:r>
      <w:r w:rsidR="007503A1" w:rsidRPr="007503A1">
        <w:rPr>
          <w:rFonts w:ascii="Albertus Extra Bold" w:hAnsi="Albertus Extra Bold"/>
          <w:b/>
        </w:rPr>
        <w:t>[</w:t>
      </w:r>
      <w:r>
        <w:t>under oath, and shall be indorsed by three reputable persons who have known the applicant for at least three years preceding the date of application, and who shall certify thereon that the applicant is a person of good moral character and behavior</w:t>
      </w:r>
      <w:r w:rsidR="007503A1" w:rsidRPr="007503A1">
        <w:rPr>
          <w:rFonts w:ascii="Albertus Extra Bold" w:hAnsi="Albertus Extra Bold"/>
          <w:b/>
        </w:rPr>
        <w:t>]</w:t>
      </w:r>
      <w:r w:rsidR="007503A1">
        <w:rPr>
          <w:u w:val="single"/>
        </w:rPr>
        <w:t>, who shall attest under penalty of perjury that all of the statements thereon are true.  The superintendent shall not add any requirements to the application which are not specifically authorized in this subsection</w:t>
      </w:r>
      <w:r>
        <w:t>.</w:t>
      </w:r>
    </w:p>
    <w:p w:rsidR="00E86033" w:rsidRDefault="00E86033" w:rsidP="00E86033">
      <w:r>
        <w:tab/>
        <w:t>c.</w:t>
      </w:r>
      <w:r>
        <w:tab/>
        <w:t xml:space="preserve">Investigation and approval.  Each application shall in the first instance be submitted to the chief police officer of the municipality in which the applicant resides, or to the superintendent, </w:t>
      </w:r>
      <w:r w:rsidR="005E0676" w:rsidRPr="005E0676">
        <w:rPr>
          <w:rFonts w:ascii="Albertus Extra Bold" w:hAnsi="Albertus Extra Bold"/>
          <w:b/>
        </w:rPr>
        <w:t>[</w:t>
      </w:r>
      <w:r>
        <w:t>(1) if the applicant is an employee of an armored car company, or (2)</w:t>
      </w:r>
      <w:r w:rsidR="005E0676" w:rsidRPr="005E0676">
        <w:rPr>
          <w:rFonts w:ascii="Albertus Extra Bold" w:hAnsi="Albertus Extra Bold"/>
          <w:b/>
        </w:rPr>
        <w:t>]</w:t>
      </w:r>
      <w:r>
        <w:t xml:space="preserve"> if there is no chief police officer in the municipality where the applicant resides</w:t>
      </w:r>
      <w:r w:rsidR="005E0676" w:rsidRPr="005E0676">
        <w:rPr>
          <w:rFonts w:ascii="Albertus Extra Bold" w:hAnsi="Albertus Extra Bold"/>
          <w:b/>
        </w:rPr>
        <w:t>[</w:t>
      </w:r>
      <w:r w:rsidR="00BE497A">
        <w:t xml:space="preserve">, </w:t>
      </w:r>
      <w:r w:rsidR="005E0676" w:rsidRPr="005E0676">
        <w:rPr>
          <w:rFonts w:ascii="Albertus Extra Bold" w:hAnsi="Albertus Extra Bold"/>
          <w:b/>
        </w:rPr>
        <w:t>]</w:t>
      </w:r>
      <w:r>
        <w:t xml:space="preserve">or </w:t>
      </w:r>
      <w:r w:rsidR="005E0676" w:rsidRPr="005E0676">
        <w:rPr>
          <w:rFonts w:ascii="Albertus Extra Bold" w:hAnsi="Albertus Extra Bold"/>
          <w:b/>
        </w:rPr>
        <w:t>[</w:t>
      </w:r>
      <w:r>
        <w:t>(3)</w:t>
      </w:r>
      <w:r w:rsidR="005E0676" w:rsidRPr="005E0676">
        <w:rPr>
          <w:rFonts w:ascii="Albertus Extra Bold" w:hAnsi="Albertus Extra Bold"/>
          <w:b/>
        </w:rPr>
        <w:t>]</w:t>
      </w:r>
      <w:r>
        <w:t xml:space="preserve"> if the applicant does not reside in this State.  The chief police officer, or the </w:t>
      </w:r>
      <w:r>
        <w:lastRenderedPageBreak/>
        <w:t xml:space="preserve">superintendent, as the case may be, shall cause the fingerprints of the applicant to be taken and compared with any and all records maintained by the municipality, the county in which it is located, the State Bureau of Identification and the Federal Bureau of Identification.  </w:t>
      </w:r>
      <w:r w:rsidR="005E0676" w:rsidRPr="005E0676">
        <w:rPr>
          <w:rFonts w:ascii="Albertus Extra Bold" w:hAnsi="Albertus Extra Bold"/>
          <w:b/>
        </w:rPr>
        <w:t>[</w:t>
      </w:r>
      <w:r>
        <w:t>He shall also determine and record a complete description of each handgun the applicant intends to carry</w:t>
      </w:r>
      <w:r w:rsidR="005E0676" w:rsidRPr="005E0676">
        <w:rPr>
          <w:rFonts w:ascii="Albertus Extra Bold" w:hAnsi="Albertus Extra Bold"/>
          <w:b/>
        </w:rPr>
        <w:t>]</w:t>
      </w:r>
      <w:r w:rsidR="005E0676">
        <w:t xml:space="preserve">  </w:t>
      </w:r>
      <w:r w:rsidR="005E0676">
        <w:rPr>
          <w:u w:val="single"/>
        </w:rPr>
        <w:t>The permit may not specifically identify a handgun by make, model or serial number</w:t>
      </w:r>
      <w:r>
        <w:t>.</w:t>
      </w:r>
    </w:p>
    <w:p w:rsidR="00E86033" w:rsidRDefault="00E86033" w:rsidP="00E86033">
      <w:r>
        <w:tab/>
        <w:t xml:space="preserve">No application shall be approved by the chief police officer or the superintendent </w:t>
      </w:r>
      <w:r w:rsidR="005E0676" w:rsidRPr="005E0676">
        <w:rPr>
          <w:rFonts w:ascii="Albertus Extra Bold" w:hAnsi="Albertus Extra Bold"/>
          <w:b/>
        </w:rPr>
        <w:t>[</w:t>
      </w:r>
      <w:r>
        <w:t>unless the applicant demonstrates that he is not</w:t>
      </w:r>
      <w:r w:rsidR="005E0676" w:rsidRPr="005E0676">
        <w:rPr>
          <w:rFonts w:ascii="Albertus Extra Bold" w:hAnsi="Albertus Extra Bold"/>
          <w:b/>
        </w:rPr>
        <w:t>]</w:t>
      </w:r>
      <w:r w:rsidR="005E0676">
        <w:t xml:space="preserve"> </w:t>
      </w:r>
      <w:r w:rsidR="005E0676">
        <w:rPr>
          <w:u w:val="single"/>
        </w:rPr>
        <w:t xml:space="preserve">if </w:t>
      </w:r>
      <w:r w:rsidR="005E0676" w:rsidRPr="005E0676">
        <w:rPr>
          <w:u w:val="single"/>
        </w:rPr>
        <w:t>the applicant is</w:t>
      </w:r>
      <w:r w:rsidR="005E0676">
        <w:t xml:space="preserve"> </w:t>
      </w:r>
      <w:r w:rsidRPr="005E0676">
        <w:t>subject</w:t>
      </w:r>
      <w:r>
        <w:t xml:space="preserve"> to any of the disabilities set forth in </w:t>
      </w:r>
      <w:r w:rsidR="005E0676">
        <w:t>subsection c. of N.J.S.2C:58-3,</w:t>
      </w:r>
      <w:r w:rsidR="005E0676" w:rsidRPr="005E0676">
        <w:rPr>
          <w:rFonts w:ascii="Albertus Extra Bold" w:hAnsi="Albertus Extra Bold"/>
          <w:b/>
        </w:rPr>
        <w:t>[</w:t>
      </w:r>
      <w:r w:rsidR="005E0676">
        <w:rPr>
          <w:rFonts w:ascii="Albertus Extra Bold" w:hAnsi="Albertus Extra Bold"/>
          <w:b/>
        </w:rPr>
        <w:t xml:space="preserve"> </w:t>
      </w:r>
      <w:r>
        <w:t>that he is thoroughly familiar with the safe handling and use of handguns, and that he has a justifiable need to carry a handgun</w:t>
      </w:r>
      <w:r w:rsidR="005E0676" w:rsidRPr="005E0676">
        <w:rPr>
          <w:rFonts w:ascii="Albertus Extra Bold" w:hAnsi="Albertus Extra Bold"/>
          <w:b/>
        </w:rPr>
        <w:t>]</w:t>
      </w:r>
      <w:r w:rsidR="005E0676">
        <w:t xml:space="preserve"> </w:t>
      </w:r>
      <w:r w:rsidR="005E0676">
        <w:rPr>
          <w:u w:val="single"/>
        </w:rPr>
        <w:t>which would prohibit the applicant from obtaining a firearms purchaser identification card or a permit to purchase a handgun, or if he does not meet the additional requirements set forth in subsection d. of this section</w:t>
      </w:r>
      <w:r w:rsidR="005E0676" w:rsidRPr="005E0676">
        <w:t>.</w:t>
      </w:r>
      <w:r>
        <w:t xml:space="preserve">  </w:t>
      </w:r>
    </w:p>
    <w:p w:rsidR="00E86033" w:rsidRDefault="00E86033" w:rsidP="00E86033">
      <w:r>
        <w:tab/>
        <w:t>Each application form shall be accompanied by a written certification of justifiable need to carry a handgun, which shall be under oath and, in the case of a private citizen, shall specify in detail the urgent necessity for self-protection, as evidenced by specific threats or previous attacks which demonstrate a special danger to the applicant's life that cannot be avoided by means other than by issuance of a permit to carry a handgun.  Where possible, the applicant shall corroborate the existence of any specific threats or previous attacks by reference to reports of the incidents to the appropriate law enforcement agencies.</w:t>
      </w:r>
    </w:p>
    <w:p w:rsidR="00E86033" w:rsidRDefault="00E86033" w:rsidP="00E86033">
      <w:r>
        <w:tab/>
        <w:t>If the application is not approved by the chief police officer or the superintendent within 60 days of filing, it shall be deemed to have been approved, unless the applicant agrees to an extension of time in writing.</w:t>
      </w:r>
      <w:r w:rsidR="005E0676">
        <w:t xml:space="preserve">  </w:t>
      </w:r>
      <w:r w:rsidR="005E0676">
        <w:rPr>
          <w:u w:val="single"/>
        </w:rPr>
        <w:t>If the application is approved by the chief police officer or the superintendent, as the case may be, the applicant shall at the time of issuance pay a fee of $20 for the five year permit.  The fee for renewal of the five year permit shall be $20.</w:t>
      </w:r>
    </w:p>
    <w:p w:rsidR="005E0676" w:rsidRDefault="00E86033" w:rsidP="005E0676">
      <w:pPr>
        <w:widowControl w:val="0"/>
        <w:tabs>
          <w:tab w:val="left" w:pos="-1440"/>
          <w:tab w:val="left" w:pos="-720"/>
          <w:tab w:val="left" w:pos="0"/>
        </w:tabs>
        <w:spacing w:line="287" w:lineRule="auto"/>
        <w:rPr>
          <w:u w:val="single"/>
        </w:rPr>
      </w:pPr>
      <w:r>
        <w:tab/>
        <w:t>d.</w:t>
      </w:r>
      <w:r>
        <w:tab/>
      </w:r>
      <w:r w:rsidR="005E0676" w:rsidRPr="005E0676">
        <w:rPr>
          <w:rFonts w:ascii="Albertus Extra Bold" w:hAnsi="Albertus Extra Bold"/>
          <w:b/>
        </w:rPr>
        <w:t>[</w:t>
      </w:r>
      <w:r>
        <w:t xml:space="preserve">Issuance by Superior Court; fee.  If the application has been approved by the chief police officer or the superintendent, as the case may be, the applicant shall forthwith present it to the Superior Court of the county in which the applicant resides, or to the Superior Court in any county where he intends to carry a handgun, in the case of a nonresident or employee of an armored car company.  The court shall issue the permit to the applicant if, but only if, it is satisfied that the applicant is a person of good character who is not subject to any of the disabilities set forth in subsection c. of N.J.S.2C:58-3, that he is thoroughly familiar with the safe handling and use of handguns, and that he has a justifiable need to carry a handgun in accordance with the provisions of subsection c. of this section.  The court may at its discretion issue a limited-type </w:t>
      </w:r>
      <w:r>
        <w:lastRenderedPageBreak/>
        <w:t>permit which would restrict the applicant as to the types of handguns he may carry and where and for what purposes the handguns may be carried.  At the time of issuance, the applicant shall pay to the county clerk of the county where the permit was issued a permit fee of $20.</w:t>
      </w:r>
      <w:r w:rsidR="005E0676" w:rsidRPr="005E0676">
        <w:rPr>
          <w:rFonts w:ascii="Albertus Extra Bold" w:hAnsi="Albertus Extra Bold"/>
          <w:b/>
        </w:rPr>
        <w:t>]</w:t>
      </w:r>
      <w:r w:rsidR="005E0676">
        <w:t xml:space="preserve">  </w:t>
      </w:r>
      <w:r w:rsidR="005E0676">
        <w:rPr>
          <w:u w:val="single"/>
        </w:rPr>
        <w:t>Requirements for the issuance of a permit.  A permit to carry a handgun shall be issued by the chief  police officer of the municipality in which the applicant resides or the superintendent, as the case may be, if the applicant is not subject to any of the disabilities set forth in subsection c. of N.J.S.2C:58-3 and if the following  additional requirements are satisfied:</w:t>
      </w:r>
    </w:p>
    <w:p w:rsidR="005E0676" w:rsidRDefault="005E0676" w:rsidP="005E0676">
      <w:pPr>
        <w:widowControl w:val="0"/>
        <w:tabs>
          <w:tab w:val="left" w:pos="-1440"/>
          <w:tab w:val="left" w:pos="-720"/>
          <w:tab w:val="left" w:pos="0"/>
        </w:tabs>
        <w:spacing w:line="287" w:lineRule="auto"/>
        <w:rPr>
          <w:u w:val="single"/>
        </w:rPr>
      </w:pPr>
      <w:r>
        <w:tab/>
      </w:r>
      <w:r>
        <w:rPr>
          <w:u w:val="single"/>
        </w:rPr>
        <w:t>(1)</w:t>
      </w:r>
      <w:r>
        <w:rPr>
          <w:u w:val="single"/>
        </w:rPr>
        <w:tab/>
        <w:t>The applicant is a citizen of the United States.</w:t>
      </w:r>
    </w:p>
    <w:p w:rsidR="005E0676" w:rsidRDefault="005E0676" w:rsidP="005E0676">
      <w:pPr>
        <w:widowControl w:val="0"/>
        <w:tabs>
          <w:tab w:val="left" w:pos="-1440"/>
          <w:tab w:val="left" w:pos="-720"/>
          <w:tab w:val="left" w:pos="0"/>
        </w:tabs>
        <w:spacing w:line="287" w:lineRule="auto"/>
        <w:rPr>
          <w:u w:val="single"/>
        </w:rPr>
      </w:pPr>
      <w:r>
        <w:tab/>
      </w:r>
      <w:r>
        <w:rPr>
          <w:u w:val="single"/>
        </w:rPr>
        <w:t>(2)</w:t>
      </w:r>
      <w:r>
        <w:rPr>
          <w:u w:val="single"/>
        </w:rPr>
        <w:tab/>
        <w:t>The applicant is 21 years of age or older.</w:t>
      </w:r>
    </w:p>
    <w:p w:rsidR="005E0676" w:rsidRDefault="005E0676" w:rsidP="005E0676">
      <w:pPr>
        <w:widowControl w:val="0"/>
        <w:tabs>
          <w:tab w:val="left" w:pos="-1440"/>
          <w:tab w:val="left" w:pos="-720"/>
          <w:tab w:val="left" w:pos="0"/>
        </w:tabs>
        <w:spacing w:line="287" w:lineRule="auto"/>
        <w:rPr>
          <w:u w:val="single"/>
        </w:rPr>
      </w:pPr>
      <w:r>
        <w:tab/>
      </w:r>
      <w:r>
        <w:rPr>
          <w:u w:val="single"/>
        </w:rPr>
        <w:t>(3)</w:t>
      </w:r>
      <w:r>
        <w:rPr>
          <w:u w:val="single"/>
        </w:rPr>
        <w:tab/>
        <w:t>The applicant has not been found guilty of a crime under the provisions of N.J.S.2C:35-1 et seq. or the similar laws of any other state concerning controlled substances within a five year period immediately preceding the date on which the application is submitted.</w:t>
      </w:r>
    </w:p>
    <w:p w:rsidR="005E0676" w:rsidRDefault="005E0676" w:rsidP="005E0676">
      <w:pPr>
        <w:widowControl w:val="0"/>
        <w:tabs>
          <w:tab w:val="left" w:pos="-1440"/>
          <w:tab w:val="left" w:pos="-720"/>
          <w:tab w:val="left" w:pos="0"/>
        </w:tabs>
        <w:spacing w:line="287" w:lineRule="auto"/>
        <w:rPr>
          <w:u w:val="single"/>
        </w:rPr>
      </w:pPr>
      <w:r>
        <w:tab/>
      </w:r>
      <w:r>
        <w:rPr>
          <w:u w:val="single"/>
        </w:rPr>
        <w:t>(4)</w:t>
      </w:r>
      <w:r>
        <w:rPr>
          <w:u w:val="single"/>
        </w:rPr>
        <w:tab/>
        <w:t>The applicant does not chronically and habitually use alcoholic beverages or other substances to the extent that his normal faculties  are impaired.  It shall be presumed that an applicant chronically and habitually uses alcoholic beverages or other substances to the extent that his normal faculties are impaired if the applicant has been placed in a rehabilitation program or committed under N.J.S.2C:35-14, has been treated as an alcoholic at a facility under P.L.1975, c.453 (C.26:2B-7 et seq.), or has had one or more convictions or refusals to submit to chemical tests under R.S.39:4-50 or section 2 of P.L.1981, c.512 (C.39:4-50.4a) or a similar law of any other state within the five year period immediately preceding the date on which the application is submitted.</w:t>
      </w:r>
    </w:p>
    <w:p w:rsidR="005E0676" w:rsidRDefault="005E0676" w:rsidP="005E0676">
      <w:pPr>
        <w:widowControl w:val="0"/>
        <w:tabs>
          <w:tab w:val="left" w:pos="-1440"/>
          <w:tab w:val="left" w:pos="-720"/>
          <w:tab w:val="left" w:pos="0"/>
        </w:tabs>
        <w:spacing w:line="287" w:lineRule="auto"/>
        <w:rPr>
          <w:u w:val="single"/>
        </w:rPr>
      </w:pPr>
      <w:r>
        <w:tab/>
      </w:r>
      <w:r>
        <w:rPr>
          <w:u w:val="single"/>
        </w:rPr>
        <w:t>(5)</w:t>
      </w:r>
      <w:r>
        <w:rPr>
          <w:u w:val="single"/>
        </w:rPr>
        <w:tab/>
        <w:t>The applicant has not, in the past, suffered from a physical defect or disease which would make it unsafe for him to handle firearms, been confined for a mental disorder or been an alcoholic, unless the applicant produces a certificate of a medical doctor or psychiatrist licensed in New Jersey, or other satisfactory proof, that the applicant has not suffered from the aforementioned disability for a period of five years.</w:t>
      </w:r>
    </w:p>
    <w:p w:rsidR="00E86033" w:rsidRDefault="005E0676" w:rsidP="005E0676">
      <w:r>
        <w:tab/>
      </w:r>
      <w:r>
        <w:rPr>
          <w:u w:val="single"/>
        </w:rPr>
        <w:t>(6)</w:t>
      </w:r>
      <w:r>
        <w:rPr>
          <w:u w:val="single"/>
        </w:rPr>
        <w:tab/>
        <w:t xml:space="preserve">The applicant demonstrates competence with a firearm by any one of the following: completion of any National Rifle Association firearms safety or training course; completion of any firearms safety or training course or class available to the general public offered by a law enforcement organization, junior college, college, university, or firearms training school; completion of any law enforcement firearms safety or training course or class offered for security guards, investigators, special deputies, or any division or subdivision of law enforcement or security enforcement; presents evidence of equivalent experience with a firearm through military service; or is licensed or has been licensed to carry a firearm in this </w:t>
      </w:r>
      <w:r>
        <w:rPr>
          <w:u w:val="single"/>
        </w:rPr>
        <w:lastRenderedPageBreak/>
        <w:t>State pursuant to N.J.S.2C:58-4, unless such license has been revoked for cause.  For the purposes of this subsection, a firearms safety or training course or class shall consist of at least eight program hours.  Evidence of qualification under this paragraph shall include: a photocopy of a certificate of completion of the course or class; an affidavit from the instructor, school, club, organization, or group that conducted or taught the course or class attesting to the completion of the course or class by the applicant; or a copy of any document which shows completion of the course or class.</w:t>
      </w:r>
    </w:p>
    <w:p w:rsidR="00E86033" w:rsidRDefault="00E86033" w:rsidP="00E86033">
      <w:r>
        <w:tab/>
        <w:t>e.</w:t>
      </w:r>
      <w:r>
        <w:tab/>
        <w:t>Appeals from denial of applications.  Any person aggrieved by the denial by the chief police officer or the superintendent of approval for a permit to carry a handgun may request a hearing in the Superior Court of the county in</w:t>
      </w:r>
      <w:r w:rsidR="00286863">
        <w:t xml:space="preserve"> which he resides</w:t>
      </w:r>
      <w:r w:rsidR="00286863">
        <w:rPr>
          <w:u w:val="single"/>
        </w:rPr>
        <w:t>, the county in which his business is located, in the case of a nonresident who maintains a place of business in this State,</w:t>
      </w:r>
      <w:r w:rsidR="00286863">
        <w:t xml:space="preserve"> </w:t>
      </w:r>
      <w:r>
        <w:t>or in any county in which he intends to carry a handgu</w:t>
      </w:r>
      <w:r w:rsidR="00286863">
        <w:t xml:space="preserve">n, in the case of a nonresident </w:t>
      </w:r>
      <w:r w:rsidR="00286863">
        <w:rPr>
          <w:u w:val="single"/>
        </w:rPr>
        <w:t>who is required to carry a handgun as a condition of employment</w:t>
      </w:r>
      <w:r w:rsidR="00286863">
        <w:t>,</w:t>
      </w:r>
      <w:r>
        <w:t xml:space="preserve"> by filing a written request for a hearing within 30 days of the denial.  Copies of the request shall be served upon the superintendent, the county prosecutor, and the chief police officer of the municipality where the applicant resides, if he is a resident of this State.  The hearing shall be held within 30 days of the filing of the request, and no formal pleading or filing fee shall be required.  Appeals from the determination at the hearing shall be in accordance with law and the rules governing the courts of this State.</w:t>
      </w:r>
    </w:p>
    <w:p w:rsidR="00E86033" w:rsidRDefault="00E86033" w:rsidP="00E86033">
      <w:r>
        <w:tab/>
      </w:r>
      <w:r w:rsidR="00286863" w:rsidRPr="00286863">
        <w:rPr>
          <w:rFonts w:ascii="Albertus Extra Bold" w:hAnsi="Albertus Extra Bold"/>
          <w:b/>
        </w:rPr>
        <w:t>[</w:t>
      </w:r>
      <w:r>
        <w:t>If the superintendent or chief police officer approves an application and the Superior Court denies the application and refuses to issue a permit, the applicant may appeal the denial in accordance with law and the rules governing the courts of this State.</w:t>
      </w:r>
      <w:r w:rsidR="00286863" w:rsidRPr="00286863">
        <w:rPr>
          <w:rFonts w:ascii="Albertus Extra Bold" w:hAnsi="Albertus Extra Bold"/>
          <w:b/>
        </w:rPr>
        <w:t>]</w:t>
      </w:r>
    </w:p>
    <w:p w:rsidR="00E86033" w:rsidRDefault="00E86033" w:rsidP="00E86033">
      <w:r>
        <w:tab/>
        <w:t>f.</w:t>
      </w:r>
      <w:r>
        <w:tab/>
        <w:t xml:space="preserve">Revocation of permits.  Any permit issued under this section shall be void at the time the holder thereof becomes subject to any of the disabilities set forth in </w:t>
      </w:r>
      <w:r w:rsidR="00286863" w:rsidRPr="00286863">
        <w:rPr>
          <w:rFonts w:ascii="Albertus Extra Bold" w:hAnsi="Albertus Extra Bold"/>
          <w:b/>
        </w:rPr>
        <w:t>[</w:t>
      </w:r>
      <w:r>
        <w:t>subsection c.</w:t>
      </w:r>
      <w:r w:rsidR="00286863" w:rsidRPr="00286863">
        <w:rPr>
          <w:rFonts w:ascii="Albertus Extra Bold" w:hAnsi="Albertus Extra Bold"/>
          <w:b/>
        </w:rPr>
        <w:t>]</w:t>
      </w:r>
      <w:r>
        <w:t xml:space="preserve"> of N.J.S.2C:58-3</w:t>
      </w:r>
      <w:r w:rsidR="00286863" w:rsidRPr="00286863">
        <w:t xml:space="preserve"> </w:t>
      </w:r>
      <w:r w:rsidR="00286863">
        <w:rPr>
          <w:u w:val="single"/>
        </w:rPr>
        <w:t>or fails to comply with the additional requirements set forth in subsection d. of this section</w:t>
      </w:r>
      <w:r>
        <w:t>, and the holder of a void permit shall immediately surrender the permit to the superintendent who shall give notice to the licensing authority.</w:t>
      </w:r>
    </w:p>
    <w:p w:rsidR="00301F31" w:rsidRDefault="00E86033" w:rsidP="00E86033">
      <w:r>
        <w:tab/>
        <w:t>Any permit may be revoked by the Superior Court, after hearing upon notice to the holder, if the court finds that the holder is no longer qualified for the issuance of a permit.  The county prosecutor of any county, the chief police officer of any municipality, the superintendent, or any citizen may apply to the court at any time for the revocation of any permit issued pursuant to this section.</w:t>
      </w:r>
    </w:p>
    <w:p w:rsidR="00301F31" w:rsidRDefault="00301F31" w:rsidP="00301F31">
      <w:pPr>
        <w:widowControl w:val="0"/>
        <w:tabs>
          <w:tab w:val="left" w:pos="-1440"/>
          <w:tab w:val="left" w:pos="-720"/>
          <w:tab w:val="left" w:pos="0"/>
        </w:tabs>
        <w:spacing w:line="287" w:lineRule="auto"/>
      </w:pPr>
      <w:r>
        <w:t>(</w:t>
      </w:r>
      <w:proofErr w:type="spellStart"/>
      <w:r w:rsidR="00A05C86">
        <w:t>cf</w:t>
      </w:r>
      <w:proofErr w:type="spellEnd"/>
      <w:r w:rsidR="00A05C86">
        <w:t>:</w:t>
      </w:r>
      <w:r w:rsidR="00286863">
        <w:t xml:space="preserve"> P.L.2018, c.37</w:t>
      </w:r>
      <w:r>
        <w:t>, s.1)</w:t>
      </w:r>
    </w:p>
    <w:p w:rsidR="00E86033" w:rsidRDefault="00E86033" w:rsidP="00301F31">
      <w:pPr>
        <w:widowControl w:val="0"/>
        <w:tabs>
          <w:tab w:val="left" w:pos="-1440"/>
          <w:tab w:val="left" w:pos="-720"/>
          <w:tab w:val="left" w:pos="0"/>
        </w:tabs>
        <w:spacing w:line="287" w:lineRule="auto"/>
      </w:pPr>
    </w:p>
    <w:p w:rsidR="00301F31" w:rsidRDefault="00301F31" w:rsidP="00301F31">
      <w:pPr>
        <w:widowControl w:val="0"/>
        <w:tabs>
          <w:tab w:val="left" w:pos="-1440"/>
          <w:tab w:val="left" w:pos="-720"/>
          <w:tab w:val="left" w:pos="0"/>
        </w:tabs>
        <w:spacing w:line="287" w:lineRule="auto"/>
      </w:pPr>
      <w:r>
        <w:tab/>
        <w:t>6.</w:t>
      </w:r>
      <w:r>
        <w:tab/>
        <w:t>This act shall take effect on the first day of the second month following enactment.</w:t>
      </w:r>
      <w:r w:rsidR="00A05C86">
        <w:t xml:space="preserve"> </w:t>
      </w:r>
      <w:r w:rsidR="00A05C86">
        <w:br w:type="page"/>
      </w:r>
    </w:p>
    <w:p w:rsidR="00301F31" w:rsidRDefault="00301F31" w:rsidP="00301F31">
      <w:pPr>
        <w:widowControl w:val="0"/>
        <w:tabs>
          <w:tab w:val="left" w:pos="-1440"/>
          <w:tab w:val="left" w:pos="-720"/>
          <w:tab w:val="left" w:pos="0"/>
        </w:tabs>
        <w:spacing w:line="287" w:lineRule="auto"/>
        <w:jc w:val="center"/>
      </w:pPr>
      <w:r>
        <w:lastRenderedPageBreak/>
        <w:t>STATEMENT</w:t>
      </w:r>
    </w:p>
    <w:p w:rsidR="00301F31" w:rsidRDefault="00301F31" w:rsidP="00301F31">
      <w:pPr>
        <w:widowControl w:val="0"/>
        <w:tabs>
          <w:tab w:val="left" w:pos="-1440"/>
          <w:tab w:val="left" w:pos="-720"/>
          <w:tab w:val="left" w:pos="0"/>
        </w:tabs>
        <w:spacing w:line="287" w:lineRule="auto"/>
      </w:pPr>
    </w:p>
    <w:p w:rsidR="00301F31" w:rsidRDefault="00301F31" w:rsidP="00301F31">
      <w:pPr>
        <w:widowControl w:val="0"/>
        <w:tabs>
          <w:tab w:val="left" w:pos="-1440"/>
          <w:tab w:val="left" w:pos="-720"/>
          <w:tab w:val="left" w:pos="0"/>
        </w:tabs>
        <w:spacing w:line="287" w:lineRule="auto"/>
      </w:pPr>
      <w:r>
        <w:tab/>
        <w:t xml:space="preserve">This bill, the "Citizens' Protection Act," revises and simplifies the procedures for securing a permit to carry a handgun in the State of </w:t>
      </w:r>
      <w:smartTag w:uri="urn:schemas-microsoft-com:office:smarttags" w:element="place">
        <w:smartTag w:uri="urn:schemas-microsoft-com:office:smarttags" w:element="State">
          <w:r>
            <w:t>New Jersey</w:t>
          </w:r>
        </w:smartTag>
      </w:smartTag>
      <w:r>
        <w:t>.</w:t>
      </w:r>
    </w:p>
    <w:p w:rsidR="00301F31" w:rsidRDefault="00301F31" w:rsidP="00301F31">
      <w:pPr>
        <w:widowControl w:val="0"/>
        <w:tabs>
          <w:tab w:val="left" w:pos="-1440"/>
          <w:tab w:val="left" w:pos="-720"/>
          <w:tab w:val="left" w:pos="0"/>
        </w:tabs>
        <w:spacing w:line="287" w:lineRule="auto"/>
      </w:pPr>
      <w:r>
        <w:tab/>
        <w:t>Under the provisions of the bill, an applicant for a permit to carry a handgun would be entitled to that permit so long as he can demonstrate competence with a firearm and is not statutorily disqualified.  To demonstrate that competence, the applicant would be required to include, as part of his application for the permit, a copy indicating his successful completion of a firearms safety or training course or class offered by a law enforcement agency, an educational institution, the military, or the National Rifle Association.  An applicant who holds a permit to carry is deemed competent and need not submit such evidence.</w:t>
      </w:r>
    </w:p>
    <w:p w:rsidR="00301F31" w:rsidRDefault="00301F31" w:rsidP="00301F31">
      <w:pPr>
        <w:widowControl w:val="0"/>
        <w:tabs>
          <w:tab w:val="left" w:pos="-1440"/>
          <w:tab w:val="left" w:pos="-720"/>
          <w:tab w:val="left" w:pos="0"/>
        </w:tabs>
        <w:spacing w:line="287" w:lineRule="auto"/>
      </w:pPr>
      <w:r>
        <w:tab/>
        <w:t>Among the disqualifications set forth in the bill are the statutory disabilities which currently prohibit an individual from obtaining either a permit to purchase a handgun or a firearms purchaser identification card: a crime involving controlled substances; a condition involving chronic and habitual alcoholic or drug abuse; or some other physical or mental condition or disease which would make it unsafe for the individual to obtain a permit to carry a handgun.</w:t>
      </w:r>
    </w:p>
    <w:p w:rsidR="00301F31" w:rsidRDefault="00301F31" w:rsidP="00301F31">
      <w:pPr>
        <w:widowControl w:val="0"/>
        <w:tabs>
          <w:tab w:val="left" w:pos="-1440"/>
          <w:tab w:val="left" w:pos="-720"/>
          <w:tab w:val="left" w:pos="0"/>
        </w:tabs>
        <w:spacing w:line="287" w:lineRule="auto"/>
      </w:pPr>
      <w:r>
        <w:tab/>
        <w:t>The bill also extends the term during which a permit to carry remains valid.  At present, a permit to carry remains valid for two years; under this bill, a permit would be valid for five years.</w:t>
      </w:r>
    </w:p>
    <w:p w:rsidR="00301F31" w:rsidRDefault="00301F31" w:rsidP="00301F31">
      <w:pPr>
        <w:widowControl w:val="0"/>
        <w:tabs>
          <w:tab w:val="left" w:pos="-1440"/>
          <w:tab w:val="left" w:pos="-720"/>
          <w:tab w:val="left" w:pos="0"/>
        </w:tabs>
        <w:spacing w:line="287" w:lineRule="auto"/>
      </w:pPr>
      <w:r>
        <w:tab/>
        <w:t>Finally, the bill deletes subsection b. of N.J.S.2C:39-2 which provided that with regard to any firearm permit or license, an individual was deemed to be in violation of the law "until he establishes the contrary." This approach is inconsistent with traditional American legal jurisprudence and, therefore, should be ended.</w:t>
      </w:r>
    </w:p>
    <w:p w:rsidR="00301F31" w:rsidRDefault="00301F31" w:rsidP="00301F31">
      <w:pPr>
        <w:widowControl w:val="0"/>
        <w:tabs>
          <w:tab w:val="left" w:pos="-1440"/>
          <w:tab w:val="left" w:pos="-720"/>
          <w:tab w:val="left" w:pos="0"/>
        </w:tabs>
        <w:spacing w:line="287" w:lineRule="auto"/>
      </w:pPr>
      <w:r>
        <w:tab/>
        <w:t xml:space="preserve">In its current form, the law governing the issuance of permits to carry a handgun requires an applicant to demonstrate to the Superior Court a "justifiable need" in order to obtain a such permit.  The court's interpretation of what constitutes a "justifiable need" makes it virtually impossible for citizens of </w:t>
      </w:r>
      <w:smartTag w:uri="urn:schemas-microsoft-com:office:smarttags" w:element="place">
        <w:smartTag w:uri="urn:schemas-microsoft-com:office:smarttags" w:element="State">
          <w:r>
            <w:t>New Jersey</w:t>
          </w:r>
        </w:smartTag>
      </w:smartTag>
      <w:r>
        <w:t xml:space="preserve"> to obtain permits to carry.</w:t>
      </w:r>
    </w:p>
    <w:p w:rsidR="00A05C86" w:rsidRDefault="00301F31" w:rsidP="00A05C86">
      <w:pPr>
        <w:widowControl w:val="0"/>
        <w:tabs>
          <w:tab w:val="left" w:pos="-1440"/>
          <w:tab w:val="left" w:pos="-720"/>
          <w:tab w:val="left" w:pos="0"/>
        </w:tabs>
        <w:spacing w:line="287" w:lineRule="auto"/>
      </w:pPr>
      <w:r>
        <w:tab/>
        <w:t xml:space="preserve">The "right-to-carry" can serve as a significant deterrent to crime. An analysis of the nation's 30 "right-to-carry" states has revealed a significant reduction in crime in those states compared with the national average.  For example, aggravated assaults are 19.4 percent lower in "right-to-carry" states; robbery is 38.4 percent lower; homicide is 37.9 percent lower; and handgun homicide is 41.1 percent lower.  In </w:t>
      </w:r>
      <w:smartTag w:uri="urn:schemas-microsoft-com:office:smarttags" w:element="place">
        <w:smartTag w:uri="urn:schemas-microsoft-com:office:smarttags" w:element="State">
          <w:r>
            <w:t>California</w:t>
          </w:r>
        </w:smartTag>
      </w:smartTag>
      <w:r>
        <w:t xml:space="preserve">, where the "right-to-carry" is permitted in certain counties, a comparison of the crime rates in those counties with those which do not permit their residents to carry </w:t>
      </w:r>
      <w:r w:rsidR="00A05C86">
        <w:br w:type="page"/>
      </w:r>
    </w:p>
    <w:p w:rsidR="00301F31" w:rsidRDefault="00301F31" w:rsidP="00A05C86">
      <w:pPr>
        <w:widowControl w:val="0"/>
        <w:tabs>
          <w:tab w:val="left" w:pos="-1440"/>
          <w:tab w:val="left" w:pos="-720"/>
          <w:tab w:val="left" w:pos="0"/>
        </w:tabs>
        <w:spacing w:line="287" w:lineRule="auto"/>
      </w:pPr>
      <w:r>
        <w:lastRenderedPageBreak/>
        <w:t xml:space="preserve">reveals lower crime rates in the "right-to-carry" counties.  Similarly, </w:t>
      </w:r>
      <w:smartTag w:uri="urn:schemas-microsoft-com:office:smarttags" w:element="place">
        <w:smartTag w:uri="urn:schemas-microsoft-com:office:smarttags" w:element="State">
          <w:r>
            <w:t>Florida</w:t>
          </w:r>
        </w:smartTag>
      </w:smartTag>
      <w:r>
        <w:t xml:space="preserve"> has experienced lower crime rates since enacting its "right-to-carry" statute.  The homicide rate in </w:t>
      </w:r>
      <w:smartTag w:uri="urn:schemas-microsoft-com:office:smarttags" w:element="place">
        <w:smartTag w:uri="urn:schemas-microsoft-com:office:smarttags" w:element="State">
          <w:r>
            <w:t>Florida</w:t>
          </w:r>
        </w:smartTag>
      </w:smartTag>
      <w:r>
        <w:t xml:space="preserve"> has dropped 22 percent; the handgun homicide rate is down 29 percent.  Finally, even convicted robbers have indicated that if they suspected that a potential victim might be armed they would probably look for someone else to rob.</w:t>
      </w:r>
    </w:p>
    <w:sectPr w:rsidR="00301F31" w:rsidSect="00A05C86">
      <w:headerReference w:type="default" r:id="rId14"/>
      <w:footerReference w:type="default" r:id="rId15"/>
      <w:headerReference w:type="first" r:id="rId16"/>
      <w:footerReference w:type="first" r:id="rId17"/>
      <w:pgSz w:w="12240" w:h="20160" w:code="5"/>
      <w:pgMar w:top="1440" w:right="2520" w:bottom="1872" w:left="2880" w:header="1181" w:footer="81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46421" w:rsidRDefault="00546421">
      <w:r>
        <w:separator/>
      </w:r>
    </w:p>
  </w:endnote>
  <w:endnote w:type="continuationSeparator" w:id="0">
    <w:p w:rsidR="00546421" w:rsidRDefault="005464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829F9" w:rsidRDefault="007E2CF4" w:rsidP="007E2CF4">
    <w:pPr>
      <w:pStyle w:val="sponUdate"/>
    </w:pPr>
    <w:r>
      <w:t>(Sponsorship Updated As Of: 11/16/2020)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39BC" w:rsidRPr="00921C91" w:rsidRDefault="002739B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739BC" w:rsidRPr="00921C91" w:rsidRDefault="002739BC">
    <w:pPr>
      <w:pStyle w:val="Footer"/>
      <w:rPr>
        <w:szCs w:val="18"/>
      </w:rPr>
    </w:pPr>
  </w:p>
  <w:p w:rsidR="002739BC" w:rsidRPr="00921C91" w:rsidRDefault="002739B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2739BC" w:rsidRDefault="002739BC">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46421" w:rsidRDefault="00546421">
      <w:r>
        <w:separator/>
      </w:r>
    </w:p>
  </w:footnote>
  <w:footnote w:type="continuationSeparator" w:id="0">
    <w:p w:rsidR="00546421" w:rsidRDefault="005464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1660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E43FA" w:rsidRDefault="008E43FA" w:rsidP="008E43FA">
    <w:pPr>
      <w:pStyle w:val="bpuHeadSpon"/>
    </w:pPr>
    <w:r w:rsidRPr="002945C4">
      <w:rPr>
        <w:rStyle w:val="bpuHeadSponChar"/>
      </w:rPr>
      <w:t>A2904</w:t>
    </w:r>
    <w:r>
      <w:t xml:space="preserve"> SPACE, DIMAIO</w:t>
    </w:r>
  </w:p>
  <w:p w:rsidR="002945C4" w:rsidRDefault="002945C4" w:rsidP="002945C4">
    <w:pPr>
      <w:pStyle w:val="bpuHeadSpon"/>
    </w:pPr>
    <w:r>
      <w:fldChar w:fldCharType="begin"/>
    </w:r>
    <w:r>
      <w:instrText xml:space="preserve"> PAGE  \* MERGEFORMAT </w:instrText>
    </w:r>
    <w:r>
      <w:fldChar w:fldCharType="separate"/>
    </w:r>
    <w:r w:rsidR="00D16600">
      <w:rPr>
        <w:noProof/>
      </w:rPr>
      <w:t>16</w:t>
    </w:r>
    <w:r>
      <w:fldChar w:fldCharType="end"/>
    </w:r>
  </w:p>
  <w:p w:rsidR="002945C4" w:rsidRDefault="002945C4" w:rsidP="002945C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945C4" w:rsidRDefault="002945C4" w:rsidP="002945C4">
    <w:pPr>
      <w:pStyle w:val="bpuHeadSpon"/>
    </w:pPr>
    <w:r w:rsidRPr="002945C4">
      <w:rPr>
        <w:rStyle w:val="bpuHeadSponChar"/>
      </w:rPr>
      <w:t>A2904</w:t>
    </w:r>
    <w:r>
      <w:t xml:space="preserve"> SPACE</w:t>
    </w:r>
    <w:r w:rsidR="008E43FA">
      <w:t>, DIMAIO</w:t>
    </w:r>
  </w:p>
  <w:p w:rsidR="002945C4" w:rsidRDefault="002945C4" w:rsidP="002945C4">
    <w:pPr>
      <w:pStyle w:val="bpuHeadSpon"/>
    </w:pPr>
    <w:r>
      <w:fldChar w:fldCharType="begin"/>
    </w:r>
    <w:r>
      <w:instrText xml:space="preserve"> PAGE  \* MERGEFORMAT </w:instrText>
    </w:r>
    <w:r>
      <w:fldChar w:fldCharType="separate"/>
    </w:r>
    <w:r w:rsidR="00D16600">
      <w:rPr>
        <w:noProof/>
      </w:rPr>
      <w:t>2</w:t>
    </w:r>
    <w:r>
      <w:fldChar w:fldCharType="end"/>
    </w:r>
  </w:p>
  <w:p w:rsidR="002945C4" w:rsidRDefault="002945C4" w:rsidP="002945C4">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8AA5B0A"/>
    <w:multiLevelType w:val="hybridMultilevel"/>
    <w:tmpl w:val="97BC9ED8"/>
    <w:lvl w:ilvl="0" w:tplc="6F22EE5A">
      <w:start w:val="2"/>
      <w:numFmt w:val="decimal"/>
      <w:lvlText w:val="%1."/>
      <w:lvlJc w:val="left"/>
      <w:pPr>
        <w:tabs>
          <w:tab w:val="num" w:pos="720"/>
        </w:tabs>
        <w:ind w:left="720" w:hanging="435"/>
      </w:pPr>
      <w:rPr>
        <w:rFonts w:hint="default"/>
      </w:rPr>
    </w:lvl>
    <w:lvl w:ilvl="1" w:tplc="04090019" w:tentative="1">
      <w:start w:val="1"/>
      <w:numFmt w:val="lowerLetter"/>
      <w:lvlText w:val="%2."/>
      <w:lvlJc w:val="left"/>
      <w:pPr>
        <w:tabs>
          <w:tab w:val="num" w:pos="1365"/>
        </w:tabs>
        <w:ind w:left="1365" w:hanging="360"/>
      </w:pPr>
    </w:lvl>
    <w:lvl w:ilvl="2" w:tplc="0409001B" w:tentative="1">
      <w:start w:val="1"/>
      <w:numFmt w:val="lowerRoman"/>
      <w:lvlText w:val="%3."/>
      <w:lvlJc w:val="right"/>
      <w:pPr>
        <w:tabs>
          <w:tab w:val="num" w:pos="2085"/>
        </w:tabs>
        <w:ind w:left="2085" w:hanging="180"/>
      </w:pPr>
    </w:lvl>
    <w:lvl w:ilvl="3" w:tplc="0409000F" w:tentative="1">
      <w:start w:val="1"/>
      <w:numFmt w:val="decimal"/>
      <w:lvlText w:val="%4."/>
      <w:lvlJc w:val="left"/>
      <w:pPr>
        <w:tabs>
          <w:tab w:val="num" w:pos="2805"/>
        </w:tabs>
        <w:ind w:left="2805" w:hanging="360"/>
      </w:pPr>
    </w:lvl>
    <w:lvl w:ilvl="4" w:tplc="04090019" w:tentative="1">
      <w:start w:val="1"/>
      <w:numFmt w:val="lowerLetter"/>
      <w:lvlText w:val="%5."/>
      <w:lvlJc w:val="left"/>
      <w:pPr>
        <w:tabs>
          <w:tab w:val="num" w:pos="3525"/>
        </w:tabs>
        <w:ind w:left="3525" w:hanging="360"/>
      </w:pPr>
    </w:lvl>
    <w:lvl w:ilvl="5" w:tplc="0409001B" w:tentative="1">
      <w:start w:val="1"/>
      <w:numFmt w:val="lowerRoman"/>
      <w:lvlText w:val="%6."/>
      <w:lvlJc w:val="right"/>
      <w:pPr>
        <w:tabs>
          <w:tab w:val="num" w:pos="4245"/>
        </w:tabs>
        <w:ind w:left="4245" w:hanging="180"/>
      </w:pPr>
    </w:lvl>
    <w:lvl w:ilvl="6" w:tplc="0409000F" w:tentative="1">
      <w:start w:val="1"/>
      <w:numFmt w:val="decimal"/>
      <w:lvlText w:val="%7."/>
      <w:lvlJc w:val="left"/>
      <w:pPr>
        <w:tabs>
          <w:tab w:val="num" w:pos="4965"/>
        </w:tabs>
        <w:ind w:left="4965" w:hanging="360"/>
      </w:pPr>
    </w:lvl>
    <w:lvl w:ilvl="7" w:tplc="04090019" w:tentative="1">
      <w:start w:val="1"/>
      <w:numFmt w:val="lowerLetter"/>
      <w:lvlText w:val="%8."/>
      <w:lvlJc w:val="left"/>
      <w:pPr>
        <w:tabs>
          <w:tab w:val="num" w:pos="5685"/>
        </w:tabs>
        <w:ind w:left="5685" w:hanging="360"/>
      </w:pPr>
    </w:lvl>
    <w:lvl w:ilvl="8" w:tplc="0409001B" w:tentative="1">
      <w:start w:val="1"/>
      <w:numFmt w:val="lowerRoman"/>
      <w:lvlText w:val="%9."/>
      <w:lvlJc w:val="right"/>
      <w:pPr>
        <w:tabs>
          <w:tab w:val="num" w:pos="6405"/>
        </w:tabs>
        <w:ind w:left="6405"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6421"/>
    <w:rsid w:val="000051BD"/>
    <w:rsid w:val="000160A5"/>
    <w:rsid w:val="0002335B"/>
    <w:rsid w:val="00031AB5"/>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1534E"/>
    <w:rsid w:val="00222983"/>
    <w:rsid w:val="002370D0"/>
    <w:rsid w:val="00255958"/>
    <w:rsid w:val="00257FA2"/>
    <w:rsid w:val="0026574A"/>
    <w:rsid w:val="002660BB"/>
    <w:rsid w:val="002720E8"/>
    <w:rsid w:val="002739BC"/>
    <w:rsid w:val="00275293"/>
    <w:rsid w:val="002776B0"/>
    <w:rsid w:val="00286863"/>
    <w:rsid w:val="00286C7E"/>
    <w:rsid w:val="002945C4"/>
    <w:rsid w:val="002A1029"/>
    <w:rsid w:val="002A3A1A"/>
    <w:rsid w:val="002A4692"/>
    <w:rsid w:val="002A51BA"/>
    <w:rsid w:val="002B2E26"/>
    <w:rsid w:val="002B3FE6"/>
    <w:rsid w:val="002C0A28"/>
    <w:rsid w:val="002C2D81"/>
    <w:rsid w:val="002C461E"/>
    <w:rsid w:val="002C6CEC"/>
    <w:rsid w:val="002E09CE"/>
    <w:rsid w:val="002E69D1"/>
    <w:rsid w:val="002F3BA6"/>
    <w:rsid w:val="00301F31"/>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9F9"/>
    <w:rsid w:val="00382F1F"/>
    <w:rsid w:val="00391DA4"/>
    <w:rsid w:val="003A3C64"/>
    <w:rsid w:val="003A3F83"/>
    <w:rsid w:val="003C36B2"/>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6AEF"/>
    <w:rsid w:val="004E1F3E"/>
    <w:rsid w:val="004F21BD"/>
    <w:rsid w:val="004F4F1D"/>
    <w:rsid w:val="004F74DD"/>
    <w:rsid w:val="00501317"/>
    <w:rsid w:val="0050495C"/>
    <w:rsid w:val="00505DC9"/>
    <w:rsid w:val="00506E1E"/>
    <w:rsid w:val="00513C81"/>
    <w:rsid w:val="00527BFB"/>
    <w:rsid w:val="00532A32"/>
    <w:rsid w:val="00540B0B"/>
    <w:rsid w:val="0054460F"/>
    <w:rsid w:val="00546421"/>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0676"/>
    <w:rsid w:val="005E50C6"/>
    <w:rsid w:val="005E6204"/>
    <w:rsid w:val="005F2A97"/>
    <w:rsid w:val="005F399B"/>
    <w:rsid w:val="006019F8"/>
    <w:rsid w:val="00605B20"/>
    <w:rsid w:val="0061156F"/>
    <w:rsid w:val="00613FF5"/>
    <w:rsid w:val="006155A8"/>
    <w:rsid w:val="00621B94"/>
    <w:rsid w:val="00626239"/>
    <w:rsid w:val="00635316"/>
    <w:rsid w:val="00635449"/>
    <w:rsid w:val="006378C5"/>
    <w:rsid w:val="00645E6A"/>
    <w:rsid w:val="00663537"/>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5B65"/>
    <w:rsid w:val="00707CD3"/>
    <w:rsid w:val="00710297"/>
    <w:rsid w:val="00716BB9"/>
    <w:rsid w:val="007256D1"/>
    <w:rsid w:val="007279FD"/>
    <w:rsid w:val="007502CB"/>
    <w:rsid w:val="007503A1"/>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E2CF4"/>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3FA"/>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6E3"/>
    <w:rsid w:val="009C2DD9"/>
    <w:rsid w:val="009C3E09"/>
    <w:rsid w:val="009C5630"/>
    <w:rsid w:val="009D0E5D"/>
    <w:rsid w:val="009D0F63"/>
    <w:rsid w:val="009D7934"/>
    <w:rsid w:val="009D7CCF"/>
    <w:rsid w:val="009E5961"/>
    <w:rsid w:val="009F4FAC"/>
    <w:rsid w:val="00A017C0"/>
    <w:rsid w:val="00A05C86"/>
    <w:rsid w:val="00A11228"/>
    <w:rsid w:val="00A222C2"/>
    <w:rsid w:val="00A305D6"/>
    <w:rsid w:val="00A320E8"/>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497A"/>
    <w:rsid w:val="00BE7EFA"/>
    <w:rsid w:val="00BF06AD"/>
    <w:rsid w:val="00BF2C67"/>
    <w:rsid w:val="00C04F4D"/>
    <w:rsid w:val="00C12E48"/>
    <w:rsid w:val="00C13D14"/>
    <w:rsid w:val="00C15F53"/>
    <w:rsid w:val="00C2149F"/>
    <w:rsid w:val="00C23F09"/>
    <w:rsid w:val="00C25356"/>
    <w:rsid w:val="00C328D0"/>
    <w:rsid w:val="00C469C5"/>
    <w:rsid w:val="00C46BC1"/>
    <w:rsid w:val="00C5235F"/>
    <w:rsid w:val="00C54CE2"/>
    <w:rsid w:val="00C65554"/>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6600"/>
    <w:rsid w:val="00D17FF8"/>
    <w:rsid w:val="00D268AC"/>
    <w:rsid w:val="00D27FF3"/>
    <w:rsid w:val="00D343D0"/>
    <w:rsid w:val="00D3664D"/>
    <w:rsid w:val="00D500E9"/>
    <w:rsid w:val="00D507BC"/>
    <w:rsid w:val="00D54937"/>
    <w:rsid w:val="00D6090A"/>
    <w:rsid w:val="00D62FA3"/>
    <w:rsid w:val="00D63B6F"/>
    <w:rsid w:val="00D64A90"/>
    <w:rsid w:val="00D9410B"/>
    <w:rsid w:val="00D9695B"/>
    <w:rsid w:val="00DA2417"/>
    <w:rsid w:val="00DA5585"/>
    <w:rsid w:val="00DB02AC"/>
    <w:rsid w:val="00DB5808"/>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6033"/>
    <w:rsid w:val="00E90B2C"/>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0074"/>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411218AA"/>
  <w15:docId w15:val="{56A5394E-09A2-4682-84CB-763B5CC447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710297"/>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2945C4"/>
  </w:style>
  <w:style w:type="paragraph" w:styleId="BalloonText">
    <w:name w:val="Balloon Text"/>
    <w:basedOn w:val="Normal"/>
    <w:link w:val="BalloonTextChar"/>
    <w:semiHidden/>
    <w:unhideWhenUsed/>
    <w:rsid w:val="00A320E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320E8"/>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16</Pages>
  <Words>6649</Words>
  <Characters>33876</Characters>
  <Application>Microsoft Office Word</Application>
  <DocSecurity>0</DocSecurity>
  <Lines>700</Lines>
  <Paragraphs>131</Paragraphs>
  <ScaleCrop>false</ScaleCrop>
  <HeadingPairs>
    <vt:vector size="2" baseType="variant">
      <vt:variant>
        <vt:lpstr>Title</vt:lpstr>
      </vt:variant>
      <vt:variant>
        <vt:i4>1</vt:i4>
      </vt:variant>
    </vt:vector>
  </HeadingPairs>
  <TitlesOfParts>
    <vt:vector size="1" baseType="lpstr">
      <vt:lpstr>A2904</vt:lpstr>
    </vt:vector>
  </TitlesOfParts>
  <Manager>R230</Manager>
  <Company>NJ Office of Legislative Services</Company>
  <LinksUpToDate>false</LinksUpToDate>
  <CharactersWithSpaces>40624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A2904</dc:title>
  <dc:subject/>
  <dc:creator>Assemblyman  SPACE</dc:creator>
  <cp:keywords>A2904|16|LP |234|0|234|F|0|</cp:keywords>
  <dc:description>INTRODUCED FEBRUARY 20, 2020</dc:description>
  <cp:lastModifiedBy>Todaro, Vivian</cp:lastModifiedBy>
  <cp:revision>2</cp:revision>
  <cp:lastPrinted>2020-11-17T19:27:00Z</cp:lastPrinted>
  <dcterms:created xsi:type="dcterms:W3CDTF">2020-11-17T19:27:00Z</dcterms:created>
  <dcterms:modified xsi:type="dcterms:W3CDTF">2020-11-17T19:27:00Z</dcterms:modified>
  <cp:category>s. 1 and 2 C.2C:58-20 et seq. 2019/288_x000d_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