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82A" w:rsidRDefault="005F582A" w:rsidP="005F582A">
      <w:pPr>
        <w:pStyle w:val="bpuBill"/>
      </w:pPr>
      <w:bookmarkStart w:id="0" w:name="bpuFrontPg"/>
      <w:bookmarkStart w:id="1" w:name="_GoBack"/>
      <w:bookmarkEnd w:id="0"/>
      <w:bookmarkEnd w:id="1"/>
      <w:r>
        <w:t xml:space="preserve">ASSEMBLY, No. 2965 </w:t>
      </w:r>
    </w:p>
    <w:p w:rsidR="005F582A" w:rsidRPr="009D38FF" w:rsidRDefault="005F582A" w:rsidP="005F58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286" r:id="rId7"/>
        </w:object>
      </w:r>
    </w:p>
    <w:p w:rsidR="005F582A" w:rsidRDefault="005F582A" w:rsidP="005F582A">
      <w:pPr>
        <w:pStyle w:val="bpuState"/>
      </w:pPr>
      <w:r>
        <w:t>STATE OF NEW JERSEY</w:t>
      </w:r>
    </w:p>
    <w:p w:rsidR="005F582A" w:rsidRDefault="005F582A" w:rsidP="005F582A">
      <w:pPr>
        <w:pStyle w:val="bpuLegislature"/>
      </w:pPr>
      <w:r>
        <w:t>219th LEGISLATURE</w:t>
      </w:r>
    </w:p>
    <w:p w:rsidR="005F582A" w:rsidRDefault="005F582A" w:rsidP="005F582A">
      <w:pPr>
        <w:pStyle w:val="bpuWpGraphic"/>
      </w:pPr>
      <w:r>
        <w:object w:dxaOrig="8985" w:dyaOrig="255">
          <v:shape id="_x0000_i1026" type="#_x0000_t75" style="width:6in;height:12pt" o:ole="">
            <v:imagedata r:id="rId6" o:title=""/>
          </v:shape>
          <o:OLEObject Type="Embed" ProgID="WPWin6.1" ShapeID="_x0000_i1026" DrawAspect="Content" ObjectID="_1643779287" r:id="rId8"/>
        </w:object>
      </w:r>
      <w:r>
        <w:t xml:space="preserve">  </w:t>
      </w:r>
    </w:p>
    <w:p w:rsidR="005F582A" w:rsidRDefault="005F582A" w:rsidP="005F582A">
      <w:pPr>
        <w:pStyle w:val="bpuIntro"/>
      </w:pPr>
      <w:r>
        <w:t>INTRODUCED FEBRUARY 20, 2020</w:t>
      </w:r>
    </w:p>
    <w:p w:rsidR="005F582A" w:rsidRDefault="005F582A" w:rsidP="005F582A">
      <w:pPr>
        <w:pStyle w:val="bpuIntro"/>
      </w:pPr>
    </w:p>
    <w:p w:rsidR="005F582A" w:rsidRDefault="005F582A" w:rsidP="005F582A">
      <w:pPr>
        <w:pStyle w:val="bpuIntro"/>
        <w:sectPr w:rsidR="005F582A" w:rsidSect="005F582A">
          <w:headerReference w:type="even" r:id="rId9"/>
          <w:headerReference w:type="default" r:id="rId10"/>
          <w:pgSz w:w="12240" w:h="20160" w:code="5"/>
          <w:pgMar w:top="2160" w:right="1440" w:bottom="1440" w:left="1440" w:header="72" w:footer="720" w:gutter="0"/>
          <w:pgNumType w:start="1"/>
          <w:cols w:space="720"/>
          <w:docGrid w:linePitch="360"/>
        </w:sectPr>
      </w:pPr>
    </w:p>
    <w:p w:rsidR="005F582A" w:rsidRDefault="005F582A" w:rsidP="005F582A">
      <w:pPr>
        <w:pStyle w:val="bpuIntro"/>
      </w:pPr>
    </w:p>
    <w:p w:rsidR="005F582A" w:rsidRDefault="005F582A" w:rsidP="005F582A">
      <w:pPr>
        <w:pStyle w:val="bpuSponsor"/>
      </w:pPr>
      <w:r>
        <w:t>Sponsored by:</w:t>
      </w:r>
    </w:p>
    <w:p w:rsidR="005F582A" w:rsidRDefault="005F582A" w:rsidP="005F582A">
      <w:pPr>
        <w:pStyle w:val="bpuSponsor"/>
      </w:pPr>
      <w:r>
        <w:t>Assemblyman  JAY WEBBER</w:t>
      </w:r>
    </w:p>
    <w:p w:rsidR="005F582A" w:rsidRDefault="005F582A" w:rsidP="005F582A">
      <w:pPr>
        <w:pStyle w:val="bpuSponsor"/>
      </w:pPr>
      <w:r>
        <w:t>District 26 (Essex, Morris and Passaic)</w:t>
      </w:r>
    </w:p>
    <w:p w:rsidR="005F582A" w:rsidRDefault="005F582A" w:rsidP="005F582A">
      <w:pPr>
        <w:pStyle w:val="bpuSponsor"/>
      </w:pPr>
    </w:p>
    <w:p w:rsidR="005F582A" w:rsidRDefault="005F582A" w:rsidP="005F582A">
      <w:pPr>
        <w:pStyle w:val="bpuSponsor"/>
      </w:pPr>
    </w:p>
    <w:p w:rsidR="005F582A" w:rsidRDefault="005F582A" w:rsidP="005F582A">
      <w:pPr>
        <w:pStyle w:val="bpuSponsor"/>
      </w:pPr>
    </w:p>
    <w:p w:rsidR="005F582A" w:rsidRDefault="005F582A" w:rsidP="005F582A">
      <w:pPr>
        <w:pStyle w:val="bpuSponsor"/>
      </w:pPr>
    </w:p>
    <w:p w:rsidR="005F582A" w:rsidRDefault="005F582A" w:rsidP="005F582A">
      <w:pPr>
        <w:pStyle w:val="bpuSponsor"/>
      </w:pPr>
      <w:r>
        <w:t>SYNOPSIS</w:t>
      </w:r>
    </w:p>
    <w:p w:rsidR="005F582A" w:rsidRDefault="005F582A" w:rsidP="005F582A">
      <w:pPr>
        <w:pStyle w:val="bpuNormText"/>
      </w:pPr>
      <w:r>
        <w:tab/>
        <w:t xml:space="preserve">Expands authority of State Auditor on performance audits of school districts; requires State Auditor to issue report on school district audits from previous five years; requires appropriation of $1.5 million to Office of State Auditor annually for such audits. </w:t>
      </w:r>
    </w:p>
    <w:p w:rsidR="005F582A" w:rsidRDefault="005F582A" w:rsidP="005F582A">
      <w:pPr>
        <w:pStyle w:val="bpuNormText"/>
      </w:pPr>
    </w:p>
    <w:p w:rsidR="005F582A" w:rsidRDefault="005F582A" w:rsidP="005F582A">
      <w:pPr>
        <w:pStyle w:val="bpuSponsor"/>
      </w:pPr>
      <w:r>
        <w:t xml:space="preserve">CURRENT VERSION OF TEXT </w:t>
      </w:r>
    </w:p>
    <w:p w:rsidR="005F582A" w:rsidRDefault="005F582A" w:rsidP="005F582A">
      <w:pPr>
        <w:pStyle w:val="bpuNormText"/>
      </w:pPr>
      <w:r>
        <w:tab/>
        <w:t>As introduced.</w:t>
      </w:r>
    </w:p>
    <w:p w:rsidR="005F582A" w:rsidRDefault="005F582A" w:rsidP="005F58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582A" w:rsidRDefault="005F582A" w:rsidP="008916EC">
      <w:pPr>
        <w:pStyle w:val="FronterPage"/>
        <w:tabs>
          <w:tab w:val="clear" w:pos="720"/>
          <w:tab w:val="clear" w:pos="1440"/>
          <w:tab w:val="clear" w:pos="2160"/>
          <w:tab w:val="clear" w:pos="2880"/>
          <w:tab w:val="clear" w:pos="3600"/>
          <w:tab w:val="clear" w:pos="4320"/>
          <w:tab w:val="clear" w:pos="5040"/>
        </w:tabs>
        <w:sectPr w:rsidR="005F582A" w:rsidSect="005F582A">
          <w:type w:val="continuous"/>
          <w:pgSz w:w="12240" w:h="20160" w:code="5"/>
          <w:pgMar w:top="1440" w:right="2275" w:bottom="1440" w:left="2275" w:header="72" w:footer="720" w:gutter="0"/>
          <w:pgNumType w:start="1"/>
          <w:cols w:space="720"/>
          <w:docGrid w:linePitch="360"/>
        </w:sectPr>
      </w:pPr>
    </w:p>
    <w:p w:rsidR="00686AEB" w:rsidRPr="00677316" w:rsidRDefault="00BE6DF5" w:rsidP="003E47BA">
      <w:pPr>
        <w:pStyle w:val="HangingAnAct"/>
        <w:rPr>
          <w:rStyle w:val="HangingAnActChar"/>
        </w:rPr>
      </w:pPr>
      <w:r>
        <w:rPr>
          <w:rStyle w:val="BillHead"/>
        </w:rPr>
        <w:lastRenderedPageBreak/>
        <w:t>An Act</w:t>
      </w:r>
      <w:r w:rsidR="00686AEB" w:rsidRPr="006B7FA7">
        <w:rPr>
          <w:rStyle w:val="HangingAnActChar"/>
        </w:rPr>
        <w:t xml:space="preserve"> </w:t>
      </w:r>
      <w:r w:rsidR="003F1C32" w:rsidRPr="003F1C32">
        <w:rPr>
          <w:rStyle w:val="HangingAnActChar"/>
        </w:rPr>
        <w:t>concernin</w:t>
      </w:r>
      <w:r w:rsidR="00D909F8">
        <w:rPr>
          <w:rStyle w:val="HangingAnActChar"/>
        </w:rPr>
        <w:t>g the State Auditor and performance</w:t>
      </w:r>
      <w:r w:rsidR="003F1C32" w:rsidRPr="003F1C32">
        <w:rPr>
          <w:rStyle w:val="HangingAnActChar"/>
        </w:rPr>
        <w:t xml:space="preserve"> audits of school districts, and supplementing Tit</w:t>
      </w:r>
      <w:r w:rsidR="008F37CD">
        <w:rPr>
          <w:rStyle w:val="HangingAnActChar"/>
        </w:rPr>
        <w:t>le 18A of the Revised Statutes.</w:t>
      </w:r>
    </w:p>
    <w:p w:rsidR="000B1054" w:rsidRPr="00D71D68" w:rsidRDefault="000B1054" w:rsidP="000B1054"/>
    <w:p w:rsidR="00686AEB" w:rsidRPr="00AA7880" w:rsidRDefault="00686AEB" w:rsidP="00686AEB">
      <w:r>
        <w:tab/>
      </w:r>
      <w:r w:rsidR="00BE6DF5">
        <w:rPr>
          <w:rStyle w:val="BillHeading2"/>
        </w:rPr>
        <w:t>Be It Enacted</w:t>
      </w:r>
      <w:r>
        <w:rPr>
          <w:rStyle w:val="BillHeading2"/>
        </w:rPr>
        <w:t xml:space="preserve"> </w:t>
      </w:r>
      <w:r w:rsidR="00BE6DF5">
        <w:rPr>
          <w:rStyle w:val="BillLanguage"/>
        </w:rPr>
        <w:t>by the Senate and General Assembly of the State of New Jersey:</w:t>
      </w:r>
    </w:p>
    <w:p w:rsidR="00686AEB" w:rsidRDefault="00686AEB" w:rsidP="00686AEB"/>
    <w:p w:rsidR="00006777" w:rsidRDefault="006B2899" w:rsidP="00686AEB">
      <w:r>
        <w:tab/>
        <w:t>1.</w:t>
      </w:r>
      <w:r>
        <w:tab/>
      </w:r>
      <w:r w:rsidR="0001205E">
        <w:t xml:space="preserve">a.  </w:t>
      </w:r>
      <w:r w:rsidR="00EF7FE4">
        <w:t xml:space="preserve">Notwithstanding the </w:t>
      </w:r>
      <w:r w:rsidR="000D5799">
        <w:t>provisions of R.S.52:24-1</w:t>
      </w:r>
      <w:r w:rsidR="00EF7FE4">
        <w:t>, or any</w:t>
      </w:r>
      <w:r w:rsidR="004C3A07">
        <w:t xml:space="preserve"> other law to the contrary,</w:t>
      </w:r>
      <w:r w:rsidR="006608FB">
        <w:t xml:space="preserve"> </w:t>
      </w:r>
      <w:r w:rsidR="00EF7FE4">
        <w:t>the Office of the Sta</w:t>
      </w:r>
      <w:r w:rsidR="00C46EB1">
        <w:t>te Auditor shall</w:t>
      </w:r>
      <w:r w:rsidR="004C3A07">
        <w:t xml:space="preserve"> each year</w:t>
      </w:r>
      <w:r w:rsidR="00C46EB1">
        <w:t xml:space="preserve"> submit </w:t>
      </w:r>
      <w:r w:rsidR="00EF7FE4" w:rsidRPr="00EF7FE4">
        <w:t>to the Go</w:t>
      </w:r>
      <w:r w:rsidR="00311E06">
        <w:t>vernor,</w:t>
      </w:r>
      <w:r w:rsidR="00EF7FE4">
        <w:t xml:space="preserve"> </w:t>
      </w:r>
      <w:r w:rsidR="00EF7FE4" w:rsidRPr="00EF7FE4">
        <w:t>the Legislature pursuant to section 2 of P.L.1991, c.164 (C.52:14-19.1)</w:t>
      </w:r>
      <w:r w:rsidR="00EF7FE4">
        <w:t>,</w:t>
      </w:r>
      <w:r w:rsidR="00311E06">
        <w:t xml:space="preserve"> the Commissioner of Education in the New Jersey Department of Education, the General Assembly Education Committee, or its successor,</w:t>
      </w:r>
      <w:r w:rsidR="006608FB">
        <w:t xml:space="preserve"> and</w:t>
      </w:r>
      <w:r w:rsidR="00311E06">
        <w:t xml:space="preserve"> the Senate Education </w:t>
      </w:r>
      <w:r w:rsidR="00993814">
        <w:t xml:space="preserve">Committee, or its successor, </w:t>
      </w:r>
      <w:r w:rsidR="00C46EB1">
        <w:t xml:space="preserve">a </w:t>
      </w:r>
      <w:r w:rsidR="00E45082">
        <w:t>compendium report</w:t>
      </w:r>
      <w:r w:rsidR="00D8213A">
        <w:t xml:space="preserve"> summarizing</w:t>
      </w:r>
      <w:r w:rsidR="00C46EB1">
        <w:t xml:space="preserve"> school district audits</w:t>
      </w:r>
      <w:r w:rsidR="0007007A">
        <w:t xml:space="preserve"> by the office</w:t>
      </w:r>
      <w:r w:rsidR="00C46EB1">
        <w:t xml:space="preserve"> from the previous five years.</w:t>
      </w:r>
      <w:r w:rsidR="00686AD4">
        <w:t xml:space="preserve">  The State Auditor shall also transmit the compendium report to the </w:t>
      </w:r>
      <w:r w:rsidR="00686AD4" w:rsidRPr="00686AD4">
        <w:t>board of education of ea</w:t>
      </w:r>
      <w:r w:rsidR="001A082C">
        <w:t>ch school district in the State</w:t>
      </w:r>
      <w:r w:rsidR="00686AD4" w:rsidRPr="00686AD4">
        <w:t xml:space="preserve"> and post</w:t>
      </w:r>
      <w:r w:rsidR="00686AD4">
        <w:t xml:space="preserve"> the report</w:t>
      </w:r>
      <w:r w:rsidR="00686AD4" w:rsidRPr="00686AD4">
        <w:t xml:space="preserve"> on the State Auditor’s website</w:t>
      </w:r>
      <w:r w:rsidR="00686AD4">
        <w:t>.</w:t>
      </w:r>
    </w:p>
    <w:p w:rsidR="00EF7FE4" w:rsidRDefault="00EF7FE4" w:rsidP="00686AEB">
      <w:r>
        <w:tab/>
        <w:t>The report s</w:t>
      </w:r>
      <w:r w:rsidR="001140BA">
        <w:t>hall include</w:t>
      </w:r>
      <w:r>
        <w:t>:</w:t>
      </w:r>
    </w:p>
    <w:p w:rsidR="00EF7FE4" w:rsidRDefault="00E76F3C" w:rsidP="00686AEB">
      <w:r>
        <w:tab/>
        <w:t>(1</w:t>
      </w:r>
      <w:r w:rsidR="00EF7FE4">
        <w:t>)</w:t>
      </w:r>
      <w:r w:rsidR="00EF7FE4">
        <w:tab/>
        <w:t>a list of recommended best practice</w:t>
      </w:r>
      <w:r w:rsidR="00722DE8">
        <w:t>s and safeguards fo</w:t>
      </w:r>
      <w:r w:rsidR="00980FF2">
        <w:t>r school districts to implement; and</w:t>
      </w:r>
    </w:p>
    <w:p w:rsidR="00980FF2" w:rsidRDefault="00E76F3C" w:rsidP="00686AEB">
      <w:r>
        <w:tab/>
        <w:t>(2</w:t>
      </w:r>
      <w:r w:rsidR="00980FF2">
        <w:t>)</w:t>
      </w:r>
      <w:r w:rsidR="00980FF2">
        <w:tab/>
        <w:t>a standardized response for</w:t>
      </w:r>
      <w:r w:rsidR="00675B1B">
        <w:t>m for school districts to submit</w:t>
      </w:r>
      <w:r w:rsidR="00980FF2">
        <w:t>, pursuant to the provisions of subsection b. of this section.</w:t>
      </w:r>
    </w:p>
    <w:p w:rsidR="00FC3CA1" w:rsidRDefault="00837A6E" w:rsidP="00686AEB">
      <w:r>
        <w:tab/>
        <w:t>b.</w:t>
      </w:r>
      <w:r>
        <w:tab/>
      </w:r>
      <w:r w:rsidR="00A1353C">
        <w:t>The board of e</w:t>
      </w:r>
      <w:r w:rsidR="00FC3CA1">
        <w:t>ducation of each school district in the State shall submit a</w:t>
      </w:r>
      <w:r w:rsidR="00D128DC">
        <w:t xml:space="preserve"> certified</w:t>
      </w:r>
      <w:r w:rsidR="00B71436">
        <w:t xml:space="preserve"> response to the </w:t>
      </w:r>
      <w:r w:rsidR="00FC3CA1">
        <w:t>S</w:t>
      </w:r>
      <w:r w:rsidR="007A4CFC">
        <w:t>tate Auditor within 60 days</w:t>
      </w:r>
      <w:r w:rsidR="00D128DC">
        <w:t xml:space="preserve"> following transmission</w:t>
      </w:r>
      <w:r w:rsidR="00FC3CA1">
        <w:t xml:space="preserve"> of the </w:t>
      </w:r>
      <w:r w:rsidR="00D128DC">
        <w:t xml:space="preserve">compendium </w:t>
      </w:r>
      <w:r w:rsidR="00FC3CA1">
        <w:t>report by the State Auditor.</w:t>
      </w:r>
    </w:p>
    <w:p w:rsidR="0009330D" w:rsidRDefault="00FC3CA1" w:rsidP="00686AEB">
      <w:r>
        <w:tab/>
      </w:r>
      <w:r w:rsidR="00A840D9">
        <w:t>T</w:t>
      </w:r>
      <w:r>
        <w:t>he response s</w:t>
      </w:r>
      <w:r w:rsidR="001140BA">
        <w:t>hall include</w:t>
      </w:r>
      <w:r>
        <w:t>:</w:t>
      </w:r>
    </w:p>
    <w:p w:rsidR="00E14CFC" w:rsidRDefault="00E14CFC" w:rsidP="00686AEB">
      <w:r>
        <w:tab/>
        <w:t>(1)</w:t>
      </w:r>
      <w:r>
        <w:tab/>
        <w:t>a statement regarding the level of compliance by the school district in relation to</w:t>
      </w:r>
      <w:r w:rsidR="00812F66">
        <w:t xml:space="preserve"> each of</w:t>
      </w:r>
      <w:r>
        <w:t xml:space="preserve"> the State Auditor’s recommendations;</w:t>
      </w:r>
    </w:p>
    <w:p w:rsidR="00006777" w:rsidRDefault="00E14CFC" w:rsidP="00686AEB">
      <w:r>
        <w:tab/>
        <w:t>(2</w:t>
      </w:r>
      <w:r w:rsidR="00FC3CA1">
        <w:t>)</w:t>
      </w:r>
      <w:r w:rsidR="001140BA">
        <w:tab/>
        <w:t>a summary of the steps</w:t>
      </w:r>
      <w:r w:rsidR="00E34BEF">
        <w:t xml:space="preserve"> taken by the school district to implement the State Auditor’s recommended best practices</w:t>
      </w:r>
      <w:r w:rsidR="00AB0254">
        <w:t xml:space="preserve"> and safeguards</w:t>
      </w:r>
      <w:r w:rsidR="00E34BEF">
        <w:t>;</w:t>
      </w:r>
      <w:r w:rsidR="0009330D">
        <w:t xml:space="preserve"> and</w:t>
      </w:r>
    </w:p>
    <w:p w:rsidR="00FD3B1E" w:rsidRDefault="00E34BEF" w:rsidP="00686AEB">
      <w:r>
        <w:tab/>
      </w:r>
      <w:r w:rsidR="00E14CFC">
        <w:t>(3</w:t>
      </w:r>
      <w:r w:rsidR="00F35D99">
        <w:t>)</w:t>
      </w:r>
      <w:r w:rsidR="00F35D99">
        <w:tab/>
      </w:r>
      <w:r>
        <w:t>explanation</w:t>
      </w:r>
      <w:r w:rsidR="00F35D99">
        <w:t>s</w:t>
      </w:r>
      <w:r>
        <w:t xml:space="preserve"> fro</w:t>
      </w:r>
      <w:r w:rsidR="00D74B52">
        <w:t>m th</w:t>
      </w:r>
      <w:r w:rsidR="001140BA">
        <w:t>e school district concerning</w:t>
      </w:r>
      <w:r w:rsidR="00D74B52">
        <w:t xml:space="preserve"> impediments </w:t>
      </w:r>
      <w:r w:rsidR="00FD3B1E">
        <w:t>in</w:t>
      </w:r>
      <w:r w:rsidR="00B5254B">
        <w:t xml:space="preserve"> complying with </w:t>
      </w:r>
      <w:r w:rsidR="00FD3B1E">
        <w:t>the State Auditor’s</w:t>
      </w:r>
      <w:r w:rsidR="0009330D">
        <w:t xml:space="preserve"> recommended best practices</w:t>
      </w:r>
      <w:r w:rsidR="00F538D9">
        <w:t xml:space="preserve"> and safeguards</w:t>
      </w:r>
      <w:r w:rsidR="0009330D">
        <w:t>.</w:t>
      </w:r>
    </w:p>
    <w:p w:rsidR="00FC3CA1" w:rsidRDefault="00D220EF" w:rsidP="00686AEB">
      <w:r>
        <w:tab/>
        <w:t>c.</w:t>
      </w:r>
      <w:r>
        <w:tab/>
      </w:r>
      <w:r w:rsidR="00902D6C">
        <w:t xml:space="preserve">The </w:t>
      </w:r>
      <w:r w:rsidR="00C32032">
        <w:t>State Auditor, upon review of the</w:t>
      </w:r>
      <w:r w:rsidR="00FF6DE8">
        <w:t xml:space="preserve"> certified</w:t>
      </w:r>
      <w:r w:rsidR="00C32032">
        <w:t xml:space="preserve"> responses from each school district, shall</w:t>
      </w:r>
      <w:r w:rsidR="00FF6DE8">
        <w:t xml:space="preserve"> conduct a performance</w:t>
      </w:r>
      <w:r w:rsidR="008821D4">
        <w:t xml:space="preserve"> audit on any school district the State Auditor determines does not meet the best practices and safeguards outlined in the rep</w:t>
      </w:r>
      <w:r w:rsidR="00886AD9">
        <w:t>ort. The</w:t>
      </w:r>
      <w:r w:rsidR="00832380">
        <w:t xml:space="preserve"> performance</w:t>
      </w:r>
      <w:r w:rsidR="001140BA">
        <w:t xml:space="preserve"> audit</w:t>
      </w:r>
      <w:r w:rsidR="008821D4">
        <w:t>s shall be</w:t>
      </w:r>
      <w:r w:rsidR="001140BA">
        <w:t xml:space="preserve"> in additio</w:t>
      </w:r>
      <w:r w:rsidR="00FC1CAB">
        <w:t xml:space="preserve">n to those required pursuant to </w:t>
      </w:r>
      <w:r w:rsidR="004C03B0">
        <w:t>subsection d. of section 6 of P.L.1996, c.138 (C.18A:7F-6)</w:t>
      </w:r>
      <w:r w:rsidR="00FC1CAB" w:rsidRPr="00FC1CAB">
        <w:t xml:space="preserve"> </w:t>
      </w:r>
      <w:r w:rsidR="00FC1CAB">
        <w:t xml:space="preserve">and </w:t>
      </w:r>
      <w:r w:rsidR="00FC1CAB" w:rsidRPr="00FC1CAB">
        <w:t>section 4 of P.L.2006, c.15 (C.18A:7A-57)</w:t>
      </w:r>
      <w:r w:rsidR="00103B79">
        <w:t>.</w:t>
      </w:r>
    </w:p>
    <w:p w:rsidR="00BE22E0" w:rsidRDefault="00902D6C" w:rsidP="00686AEB">
      <w:r>
        <w:tab/>
        <w:t>d.</w:t>
      </w:r>
      <w:r>
        <w:tab/>
        <w:t xml:space="preserve">The </w:t>
      </w:r>
      <w:r w:rsidR="00BE22E0">
        <w:t>State Auditor shall</w:t>
      </w:r>
      <w:r w:rsidR="00C6505B">
        <w:t xml:space="preserve"> also</w:t>
      </w:r>
      <w:r w:rsidR="00BE22E0">
        <w:t xml:space="preserve"> conduct</w:t>
      </w:r>
      <w:r w:rsidR="0071259D">
        <w:t xml:space="preserve"> </w:t>
      </w:r>
      <w:r w:rsidR="00C6505B">
        <w:t xml:space="preserve">performance </w:t>
      </w:r>
      <w:r w:rsidR="00F97D4E">
        <w:t>audits on</w:t>
      </w:r>
      <w:r w:rsidR="00BE22E0">
        <w:t xml:space="preserve"> a random sampling of school districts each year,</w:t>
      </w:r>
      <w:r w:rsidR="0071259D">
        <w:t xml:space="preserve"> the sample size of which shall be</w:t>
      </w:r>
      <w:r w:rsidR="00BE22E0">
        <w:t xml:space="preserve"> at the discretion of the State Auditor.</w:t>
      </w:r>
    </w:p>
    <w:p w:rsidR="00BE22E0" w:rsidRDefault="00BE22E0" w:rsidP="00686AEB">
      <w:r>
        <w:tab/>
        <w:t>e.</w:t>
      </w:r>
      <w:r>
        <w:tab/>
        <w:t>Any school district that</w:t>
      </w:r>
      <w:r w:rsidR="00C74194">
        <w:t xml:space="preserve"> has made</w:t>
      </w:r>
      <w:r w:rsidR="00CA562F">
        <w:t xml:space="preserve"> a willfully false or misleading statement in a certified response</w:t>
      </w:r>
      <w:r>
        <w:t xml:space="preserve"> to the O</w:t>
      </w:r>
      <w:r w:rsidR="00CA562F">
        <w:t>ffice of the State Auditor regarding</w:t>
      </w:r>
      <w:r>
        <w:t xml:space="preserve"> the recommended best practices and safeguards</w:t>
      </w:r>
      <w:r w:rsidR="00CA562F">
        <w:t xml:space="preserve"> as discovered by a performance</w:t>
      </w:r>
      <w:r>
        <w:t xml:space="preserve"> au</w:t>
      </w:r>
      <w:r w:rsidR="0067713E">
        <w:t>dit</w:t>
      </w:r>
      <w:r w:rsidR="00E154D2">
        <w:t xml:space="preserve"> </w:t>
      </w:r>
      <w:r>
        <w:t>shall reimburse the</w:t>
      </w:r>
      <w:r w:rsidR="00AB36AE">
        <w:t xml:space="preserve"> Office of the State Auditor the</w:t>
      </w:r>
      <w:r>
        <w:t xml:space="preserve"> costs of conducting the</w:t>
      </w:r>
      <w:r w:rsidR="002E5B26">
        <w:t xml:space="preserve"> performance</w:t>
      </w:r>
      <w:r>
        <w:t xml:space="preserve"> audit.</w:t>
      </w:r>
      <w:r w:rsidR="0067713E">
        <w:t xml:space="preserve">  The </w:t>
      </w:r>
      <w:r w:rsidR="00EA4F37">
        <w:t>State Au</w:t>
      </w:r>
      <w:r w:rsidR="00B03B74">
        <w:t>ditor shall notify</w:t>
      </w:r>
      <w:r w:rsidR="00EA4F37">
        <w:t xml:space="preserve"> the school district</w:t>
      </w:r>
      <w:r w:rsidR="00AB36AE">
        <w:t xml:space="preserve"> of</w:t>
      </w:r>
      <w:r w:rsidR="00EA4F37">
        <w:t xml:space="preserve"> the costs of conducting the audit</w:t>
      </w:r>
      <w:r w:rsidR="006C4FB5">
        <w:t>,</w:t>
      </w:r>
      <w:r w:rsidR="00EA4F37">
        <w:t xml:space="preserve"> and the school district, within </w:t>
      </w:r>
      <w:r w:rsidR="00B03B74">
        <w:t>90 days of notifica</w:t>
      </w:r>
      <w:r w:rsidR="00C25221">
        <w:t>tion, shall reimburse the full cost</w:t>
      </w:r>
      <w:r w:rsidR="00B03B74">
        <w:t xml:space="preserve"> of conducting the audit.</w:t>
      </w:r>
      <w:r w:rsidR="000565A8">
        <w:t xml:space="preserve">  The reimbursement shall be paid </w:t>
      </w:r>
      <w:r w:rsidR="000034A4">
        <w:t>to the “School District Performance</w:t>
      </w:r>
      <w:r w:rsidR="000565A8">
        <w:t xml:space="preserve"> Audit Reimbursement Fund,”</w:t>
      </w:r>
      <w:r w:rsidR="00AB36AE">
        <w:t xml:space="preserve"> pursuant to</w:t>
      </w:r>
      <w:r w:rsidR="00337C89">
        <w:t xml:space="preserve"> subsection f</w:t>
      </w:r>
      <w:r w:rsidR="000565A8">
        <w:t>. of this section.</w:t>
      </w:r>
    </w:p>
    <w:p w:rsidR="00AD6726" w:rsidRDefault="00AC1A6A" w:rsidP="00686AEB">
      <w:r>
        <w:tab/>
        <w:t>f.</w:t>
      </w:r>
      <w:r>
        <w:tab/>
        <w:t>There is created in</w:t>
      </w:r>
      <w:r w:rsidR="001825FC">
        <w:t xml:space="preserve"> the Department of the Treasury</w:t>
      </w:r>
      <w:r>
        <w:t xml:space="preserve"> a special non-lapsing fund to be known as the “</w:t>
      </w:r>
      <w:r w:rsidR="000034A4" w:rsidRPr="000034A4">
        <w:t>School District Performance Audit Reimbursement Fund</w:t>
      </w:r>
      <w:r w:rsidR="001825FC">
        <w:t>,</w:t>
      </w:r>
      <w:r>
        <w:t>”</w:t>
      </w:r>
      <w:r w:rsidR="000565A8">
        <w:t xml:space="preserve"> </w:t>
      </w:r>
      <w:r w:rsidR="006715DD" w:rsidRPr="006715DD">
        <w:t xml:space="preserve">which shall be a dedicated fund to serve as a depository for monies collected from </w:t>
      </w:r>
      <w:r w:rsidR="00337C89">
        <w:t xml:space="preserve">school districts </w:t>
      </w:r>
      <w:r w:rsidR="006715DD" w:rsidRPr="006715DD">
        <w:t>pursuant to</w:t>
      </w:r>
      <w:r w:rsidR="00337C89">
        <w:t xml:space="preserve"> subsection e. of</w:t>
      </w:r>
      <w:r w:rsidR="006715DD" w:rsidRPr="006715DD">
        <w:t xml:space="preserve"> this section. The fund shall be administered by the</w:t>
      </w:r>
      <w:r w:rsidR="001825FC">
        <w:t xml:space="preserve"> State Treasurer, in conjunction with the</w:t>
      </w:r>
      <w:r w:rsidR="00C47E48">
        <w:t xml:space="preserve"> </w:t>
      </w:r>
      <w:r w:rsidR="00120EC5">
        <w:t>State Auditor</w:t>
      </w:r>
      <w:r w:rsidR="006715DD" w:rsidRPr="006715DD">
        <w:t>, and all interest on monies in the fund shall be credited to the fund. The monies</w:t>
      </w:r>
      <w:r w:rsidR="007C53CE">
        <w:t xml:space="preserve"> in the fund shall be appropriated annually</w:t>
      </w:r>
      <w:r w:rsidR="00120EC5">
        <w:t xml:space="preserve"> to the Office of the State Auditor</w:t>
      </w:r>
      <w:r w:rsidR="006715DD" w:rsidRPr="006715DD">
        <w:t xml:space="preserve"> to be used exclusively fo</w:t>
      </w:r>
      <w:r w:rsidR="00C06AFF">
        <w:t>r the implementation of</w:t>
      </w:r>
      <w:r w:rsidR="00221832">
        <w:t xml:space="preserve"> this</w:t>
      </w:r>
      <w:r w:rsidR="00C06AFF">
        <w:t xml:space="preserve"> section </w:t>
      </w:r>
      <w:r w:rsidR="00221832">
        <w:t xml:space="preserve">and of </w:t>
      </w:r>
      <w:r w:rsidR="00C06AFF">
        <w:t xml:space="preserve">subsection </w:t>
      </w:r>
      <w:r w:rsidR="001F443A">
        <w:t>d. of section 6 of P.L.1996, c.</w:t>
      </w:r>
      <w:r w:rsidR="00C06AFF">
        <w:t>138 (C.18A:7F-6)</w:t>
      </w:r>
      <w:r w:rsidR="006715DD" w:rsidRPr="006715DD">
        <w:t>.</w:t>
      </w:r>
    </w:p>
    <w:p w:rsidR="00F51508" w:rsidRDefault="00F51508" w:rsidP="00686AEB">
      <w:r>
        <w:tab/>
        <w:t>g.</w:t>
      </w:r>
      <w:r>
        <w:tab/>
        <w:t>There shall be appropriated annually from the State General Fund to the Office of the State Auditor the sum of $1,500,000 for the costs of implementing the</w:t>
      </w:r>
      <w:r w:rsidR="005C6B24">
        <w:t xml:space="preserve"> performance audits required by </w:t>
      </w:r>
      <w:r w:rsidR="005C48EE">
        <w:t xml:space="preserve">this </w:t>
      </w:r>
      <w:r w:rsidRPr="00F51508">
        <w:t>sec</w:t>
      </w:r>
      <w:r w:rsidR="005C48EE">
        <w:t>tion</w:t>
      </w:r>
      <w:r w:rsidRPr="00F51508">
        <w:t xml:space="preserve"> and</w:t>
      </w:r>
      <w:r w:rsidR="00627D39">
        <w:t xml:space="preserve"> by</w:t>
      </w:r>
      <w:r w:rsidRPr="00F51508">
        <w:t xml:space="preserve"> subsection d. of section 6 of P.L.1996, c. 138 (C.18A:7F-6).</w:t>
      </w:r>
      <w:r>
        <w:t xml:space="preserve">  The appropriation of $1,500,000 shall be reduced by the monies deposited </w:t>
      </w:r>
      <w:r w:rsidR="005362FF">
        <w:t>in the “School District Performance</w:t>
      </w:r>
      <w:r>
        <w:t xml:space="preserve"> Audit Reimbursement Fund</w:t>
      </w:r>
      <w:r w:rsidR="00896B07">
        <w:t>,”</w:t>
      </w:r>
      <w:r w:rsidR="003B4409">
        <w:t xml:space="preserve"> pursuant t</w:t>
      </w:r>
      <w:r w:rsidR="00E535F8">
        <w:t>o the provisions of subsection f</w:t>
      </w:r>
      <w:r w:rsidR="003B4409">
        <w:t>. of this section</w:t>
      </w:r>
      <w:r w:rsidR="00FB2E35">
        <w:t xml:space="preserve"> and appropriated in the same fiscal year.</w:t>
      </w:r>
    </w:p>
    <w:p w:rsidR="006715DD" w:rsidRDefault="006715DD" w:rsidP="00686AEB"/>
    <w:p w:rsidR="00686AEB" w:rsidRPr="00AA7880" w:rsidRDefault="00686AEB" w:rsidP="00686AEB">
      <w:r>
        <w:tab/>
      </w:r>
      <w:r w:rsidR="003A47E0">
        <w:t>2</w:t>
      </w:r>
      <w:r w:rsidR="00E34BEF">
        <w:t>.</w:t>
      </w:r>
      <w:r w:rsidR="00E34BEF">
        <w:tab/>
      </w:r>
      <w:r w:rsidR="00BE6DF5">
        <w:t>This act shall take effect</w:t>
      </w:r>
      <w:r w:rsidR="00E34BEF">
        <w:t xml:space="preserve"> immediately.</w:t>
      </w:r>
    </w:p>
    <w:p w:rsidR="00686AEB" w:rsidRDefault="00686AEB" w:rsidP="00686AEB"/>
    <w:p w:rsidR="00E46A7C" w:rsidRPr="00CE7BD8" w:rsidRDefault="00E46A7C" w:rsidP="00686AEB"/>
    <w:p w:rsidR="00686AEB" w:rsidRPr="00AA7880" w:rsidRDefault="00686AEB" w:rsidP="00686AEB">
      <w:pPr>
        <w:jc w:val="center"/>
      </w:pPr>
      <w:r w:rsidRPr="00D71D68">
        <w:t>STATEMENT</w:t>
      </w:r>
    </w:p>
    <w:p w:rsidR="00686AEB" w:rsidRDefault="00686AEB" w:rsidP="00686AEB"/>
    <w:p w:rsidR="0058396A" w:rsidRDefault="0058396A" w:rsidP="0058396A">
      <w:r>
        <w:tab/>
      </w:r>
      <w:r w:rsidR="003329F4">
        <w:t>Repeated performance audits of school districts by the State Auditor have uncovered blatant abuses of taxpayer dollars in myriad ways.  To root out fraud and abuse, save taxpayer dollars, and lower property taxes, t</w:t>
      </w:r>
      <w:r>
        <w:t>his bill expands the authority of the S</w:t>
      </w:r>
      <w:r w:rsidR="003329F4">
        <w:t>tate Auditor concerning performance</w:t>
      </w:r>
      <w:r>
        <w:t xml:space="preserve"> audits of school districts.  This bill also requires the State Auditor to</w:t>
      </w:r>
      <w:r w:rsidR="00B21EF5">
        <w:t xml:space="preserve"> annually</w:t>
      </w:r>
      <w:r>
        <w:t xml:space="preserve"> issue a</w:t>
      </w:r>
      <w:r w:rsidR="00B21EF5">
        <w:t xml:space="preserve"> compendium</w:t>
      </w:r>
      <w:r>
        <w:t xml:space="preserve"> report on school district audits from the previous five years to the Governor, Legislature, </w:t>
      </w:r>
      <w:r w:rsidRPr="0058396A">
        <w:t>Commissioner</w:t>
      </w:r>
      <w:r>
        <w:t xml:space="preserve"> of Education in the </w:t>
      </w:r>
      <w:r w:rsidRPr="0058396A">
        <w:t>Depa</w:t>
      </w:r>
      <w:r w:rsidR="00EF1214">
        <w:t xml:space="preserve">rtment of Education, </w:t>
      </w:r>
      <w:r w:rsidRPr="0058396A">
        <w:t>Assembly Educa</w:t>
      </w:r>
      <w:r>
        <w:t>tion Committee</w:t>
      </w:r>
      <w:r w:rsidR="00EF1214">
        <w:t>,</w:t>
      </w:r>
      <w:r w:rsidR="00B21EF5">
        <w:t xml:space="preserve"> and</w:t>
      </w:r>
      <w:r w:rsidRPr="0058396A">
        <w:t xml:space="preserve"> Senate Educat</w:t>
      </w:r>
      <w:r w:rsidR="00B21EF5">
        <w:t>ion Committee.  The report will also be transmitted to the</w:t>
      </w:r>
      <w:r w:rsidR="00EF1214">
        <w:t xml:space="preserve"> </w:t>
      </w:r>
      <w:r w:rsidRPr="0058396A">
        <w:t>board of education of each school district</w:t>
      </w:r>
      <w:r w:rsidR="00B21EF5">
        <w:t xml:space="preserve"> and posted on the State Auditor’s website</w:t>
      </w:r>
      <w:r>
        <w:t xml:space="preserve">. </w:t>
      </w:r>
      <w:r w:rsidR="007C5311">
        <w:t xml:space="preserve"> </w:t>
      </w:r>
      <w:r>
        <w:t>The report from the State Auditor will include:</w:t>
      </w:r>
    </w:p>
    <w:p w:rsidR="0058396A" w:rsidRDefault="00B21EF5" w:rsidP="0058396A">
      <w:r>
        <w:tab/>
        <w:t>(1</w:t>
      </w:r>
      <w:r w:rsidR="0058396A">
        <w:t>)</w:t>
      </w:r>
      <w:r w:rsidR="0058396A">
        <w:tab/>
        <w:t>a list of recommended best practices and safeguards fo</w:t>
      </w:r>
      <w:r w:rsidR="00770A26">
        <w:t>r school districts to implement; and</w:t>
      </w:r>
    </w:p>
    <w:p w:rsidR="00770A26" w:rsidRDefault="00B21EF5" w:rsidP="0058396A">
      <w:r>
        <w:tab/>
        <w:t>(2</w:t>
      </w:r>
      <w:r w:rsidR="00770A26">
        <w:t>)</w:t>
      </w:r>
      <w:r w:rsidR="00770A26">
        <w:tab/>
        <w:t>a standardized response for</w:t>
      </w:r>
      <w:r w:rsidR="003F5DAC">
        <w:t>m for school districts to submit</w:t>
      </w:r>
      <w:r w:rsidR="00770A26">
        <w:t>.</w:t>
      </w:r>
    </w:p>
    <w:p w:rsidR="0058396A" w:rsidRDefault="0085097F" w:rsidP="0058396A">
      <w:r>
        <w:tab/>
      </w:r>
      <w:r w:rsidR="0058396A">
        <w:t>The report will allow school districts to stay updated on best practices and summarize what has succeeded and failed in school districts across the State.</w:t>
      </w:r>
      <w:r w:rsidR="00885057">
        <w:t xml:space="preserve">  Within 60 days</w:t>
      </w:r>
      <w:r w:rsidR="007C5311">
        <w:t xml:space="preserve"> of the submission of the r</w:t>
      </w:r>
      <w:r w:rsidR="00441437">
        <w:t>eport, each school district is required to</w:t>
      </w:r>
      <w:r w:rsidR="007C5311">
        <w:t xml:space="preserve"> respond to the Office of the State Auditor.  The </w:t>
      </w:r>
      <w:r w:rsidR="0079400D">
        <w:t xml:space="preserve">certified </w:t>
      </w:r>
      <w:r w:rsidR="007C5311">
        <w:t>response will include:</w:t>
      </w:r>
    </w:p>
    <w:p w:rsidR="00E14CFC" w:rsidRDefault="00E14CFC" w:rsidP="0058396A">
      <w:r>
        <w:tab/>
        <w:t>(1)</w:t>
      </w:r>
      <w:r>
        <w:tab/>
      </w:r>
      <w:r w:rsidRPr="00E14CFC">
        <w:t>a statement regarding the level of compliance by the school district in relation to</w:t>
      </w:r>
      <w:r w:rsidR="0079400D">
        <w:t xml:space="preserve"> each of</w:t>
      </w:r>
      <w:r w:rsidRPr="00E14CFC">
        <w:t xml:space="preserve"> the State Auditor’s recommendations</w:t>
      </w:r>
      <w:r>
        <w:t>;</w:t>
      </w:r>
    </w:p>
    <w:p w:rsidR="007C5311" w:rsidRDefault="00E14CFC" w:rsidP="007C5311">
      <w:r>
        <w:tab/>
        <w:t>(2</w:t>
      </w:r>
      <w:r w:rsidR="007C5311">
        <w:t>)</w:t>
      </w:r>
      <w:r w:rsidR="007C5311">
        <w:tab/>
        <w:t>a summary of the steps taken by the school district to implement</w:t>
      </w:r>
      <w:r w:rsidR="0079400D">
        <w:t xml:space="preserve"> </w:t>
      </w:r>
      <w:r w:rsidR="007C5311">
        <w:t>the State Auditor’s recommended best practices and safeguards; and</w:t>
      </w:r>
    </w:p>
    <w:p w:rsidR="007C5311" w:rsidRDefault="00E14CFC" w:rsidP="007C5311">
      <w:r>
        <w:tab/>
        <w:t>(3</w:t>
      </w:r>
      <w:r w:rsidR="007C5311">
        <w:t>)</w:t>
      </w:r>
      <w:r w:rsidR="007C5311">
        <w:tab/>
        <w:t>explanations from the school district concerning impediments in complying with the State Auditor’s recommended best practices and safeguards.</w:t>
      </w:r>
    </w:p>
    <w:p w:rsidR="0008237B" w:rsidRDefault="009F7819" w:rsidP="0058396A">
      <w:r>
        <w:tab/>
        <w:t>The responses will aid the Office of the State Auditor in highlighting school districts that do not meet recommended best pra</w:t>
      </w:r>
      <w:r w:rsidR="0008237B">
        <w:t>ctices and safeguards.</w:t>
      </w:r>
    </w:p>
    <w:p w:rsidR="0058396A" w:rsidRDefault="0008237B" w:rsidP="0058396A">
      <w:r>
        <w:tab/>
      </w:r>
      <w:r w:rsidR="009F7819">
        <w:t>The bill expands the authority of the Office of the State Auditor to audit scho</w:t>
      </w:r>
      <w:r w:rsidR="000039CE">
        <w:t>ol districts the State Auditor feels does not meet</w:t>
      </w:r>
      <w:r w:rsidR="009F7819">
        <w:t xml:space="preserve"> appropriate standards.  The State Auditor will also conduct</w:t>
      </w:r>
      <w:r w:rsidR="008E4D61">
        <w:t xml:space="preserve"> performance</w:t>
      </w:r>
      <w:r w:rsidR="000039CE">
        <w:t xml:space="preserve"> audits of</w:t>
      </w:r>
      <w:r w:rsidR="009F7819">
        <w:t xml:space="preserve"> a random sampling of school districts on an annual basis.</w:t>
      </w:r>
      <w:r w:rsidR="00885057">
        <w:t xml:space="preserve">  Any school district that</w:t>
      </w:r>
      <w:r w:rsidR="008E4D61">
        <w:t xml:space="preserve"> makes a willfully false or misleading statement in </w:t>
      </w:r>
      <w:r w:rsidR="00885057">
        <w:t xml:space="preserve">a </w:t>
      </w:r>
      <w:r w:rsidR="008E4D61">
        <w:t xml:space="preserve">certified </w:t>
      </w:r>
      <w:r w:rsidR="00885057">
        <w:t>response</w:t>
      </w:r>
      <w:r w:rsidR="008E4D61">
        <w:t xml:space="preserve"> to the</w:t>
      </w:r>
      <w:r w:rsidR="00885057">
        <w:t xml:space="preserve"> S</w:t>
      </w:r>
      <w:r w:rsidR="008E4D61">
        <w:t>tate Auditor regarding the recommendations as discovered</w:t>
      </w:r>
      <w:r w:rsidR="000039CE">
        <w:t xml:space="preserve"> by</w:t>
      </w:r>
      <w:r w:rsidR="008E4D61">
        <w:t xml:space="preserve"> a performance</w:t>
      </w:r>
      <w:r w:rsidR="00885057">
        <w:t xml:space="preserve"> audit will reimburse the</w:t>
      </w:r>
      <w:r w:rsidR="00E2665E">
        <w:t xml:space="preserve"> Office of the State Auditor for the</w:t>
      </w:r>
      <w:r w:rsidR="00885057">
        <w:t xml:space="preserve"> cost of conducting the </w:t>
      </w:r>
      <w:r w:rsidR="008E4D61">
        <w:t xml:space="preserve">performance </w:t>
      </w:r>
      <w:r w:rsidR="00885057">
        <w:t>audit.</w:t>
      </w:r>
    </w:p>
    <w:p w:rsidR="00C6226B" w:rsidRDefault="0058396A" w:rsidP="00A5142F">
      <w:r>
        <w:tab/>
        <w:t>This bill</w:t>
      </w:r>
      <w:r w:rsidR="00AC3252">
        <w:t xml:space="preserve"> creates</w:t>
      </w:r>
      <w:r w:rsidR="00AC3252" w:rsidRPr="00AC3252">
        <w:t xml:space="preserve"> a special non-lapsing fund</w:t>
      </w:r>
      <w:r w:rsidR="00AC3252">
        <w:t xml:space="preserve"> in the Department of the Treasury</w:t>
      </w:r>
      <w:r w:rsidR="00AC3252" w:rsidRPr="00AC3252">
        <w:t xml:space="preserve"> to be known </w:t>
      </w:r>
      <w:r w:rsidR="00463014">
        <w:t>as the “School District Performance</w:t>
      </w:r>
      <w:r w:rsidR="00AC3252" w:rsidRPr="00AC3252">
        <w:t xml:space="preserve"> Audit</w:t>
      </w:r>
      <w:r w:rsidR="00AC3252">
        <w:t xml:space="preserve"> Reimbursement Fund.”  The fund will </w:t>
      </w:r>
      <w:r w:rsidR="00AC3252" w:rsidRPr="00AC3252">
        <w:t>serve as a depository for monies collected from school districts</w:t>
      </w:r>
      <w:r w:rsidR="00AC3252">
        <w:t>. The fund will</w:t>
      </w:r>
      <w:r w:rsidR="00AC3252" w:rsidRPr="00AC3252">
        <w:t xml:space="preserve"> be administered by </w:t>
      </w:r>
      <w:r w:rsidR="00E14C1F">
        <w:t xml:space="preserve">the State Treasurer, in conjunction with </w:t>
      </w:r>
      <w:r w:rsidR="008733BC">
        <w:t xml:space="preserve">the </w:t>
      </w:r>
      <w:r w:rsidR="00AC3252" w:rsidRPr="00AC3252">
        <w:t>State Auditor, and all inte</w:t>
      </w:r>
      <w:r w:rsidR="00AC3252">
        <w:t>rest on monies in the fund will</w:t>
      </w:r>
      <w:r w:rsidR="00AC3252" w:rsidRPr="00AC3252">
        <w:t xml:space="preserve"> be credited to the fu</w:t>
      </w:r>
      <w:r w:rsidR="00AC3252">
        <w:t>nd. The monies in the fund will</w:t>
      </w:r>
      <w:r w:rsidR="008733BC">
        <w:t xml:space="preserve"> be appropriated annually</w:t>
      </w:r>
      <w:r w:rsidR="00AC3252" w:rsidRPr="00AC3252">
        <w:t xml:space="preserve"> to the Office of the State Auditor to be used exclusively for the implementation</w:t>
      </w:r>
      <w:r w:rsidR="00C860C8">
        <w:t xml:space="preserve"> of th</w:t>
      </w:r>
      <w:r w:rsidR="00D969D7">
        <w:t xml:space="preserve">is bill, including </w:t>
      </w:r>
      <w:r w:rsidR="00C860C8">
        <w:t>increased funding for annual audits</w:t>
      </w:r>
      <w:r w:rsidR="00C714E1">
        <w:t xml:space="preserve"> required by current law</w:t>
      </w:r>
      <w:r w:rsidR="00C860C8">
        <w:t xml:space="preserve"> on any school district in which the State aid equals 80 percent or more of its net budget.</w:t>
      </w:r>
      <w:r w:rsidR="00AC3252" w:rsidRPr="00AC3252">
        <w:t xml:space="preserve"> </w:t>
      </w:r>
      <w:r w:rsidR="00AC3252">
        <w:t xml:space="preserve"> This bill also </w:t>
      </w:r>
      <w:r w:rsidR="008733BC">
        <w:t>requires an annual appropriation of</w:t>
      </w:r>
      <w:r w:rsidR="00885057">
        <w:t xml:space="preserve"> $1.5 million</w:t>
      </w:r>
      <w:r>
        <w:t xml:space="preserve"> from the General Fund to the Office of the State Auditor for the costs of implemen</w:t>
      </w:r>
      <w:r w:rsidR="00F510E0">
        <w:t>ting the provisions of the bill</w:t>
      </w:r>
      <w:r w:rsidR="00885057">
        <w:t>.</w:t>
      </w:r>
      <w:r w:rsidR="00AC3252">
        <w:t xml:space="preserve">  The annual appropriation will be reduced by the monies deposited in the fund</w:t>
      </w:r>
      <w:r w:rsidR="00F510E0">
        <w:t>.</w:t>
      </w:r>
    </w:p>
    <w:sectPr w:rsidR="00C6226B" w:rsidSect="005F58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B0A" w:rsidRDefault="009E2B0A">
      <w:r>
        <w:separator/>
      </w:r>
    </w:p>
  </w:endnote>
  <w:endnote w:type="continuationSeparator" w:id="0">
    <w:p w:rsidR="009E2B0A" w:rsidRDefault="009E2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B0A" w:rsidRDefault="009E2B0A">
      <w:r>
        <w:separator/>
      </w:r>
    </w:p>
  </w:footnote>
  <w:footnote w:type="continuationSeparator" w:id="0">
    <w:p w:rsidR="009E2B0A" w:rsidRDefault="009E2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5F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582A" w:rsidRDefault="005F582A" w:rsidP="005F582A">
    <w:pPr>
      <w:pStyle w:val="bpuHeadSpon"/>
    </w:pPr>
    <w:r w:rsidRPr="005F582A">
      <w:rPr>
        <w:rStyle w:val="bpuHeadSponChar"/>
      </w:rPr>
      <w:t>A2965</w:t>
    </w:r>
    <w:r>
      <w:t xml:space="preserve"> WEBBER</w:t>
    </w:r>
  </w:p>
  <w:p w:rsidR="005F582A" w:rsidRDefault="005F582A" w:rsidP="005F582A">
    <w:pPr>
      <w:pStyle w:val="bpuHeadSpon"/>
    </w:pPr>
    <w:r>
      <w:fldChar w:fldCharType="begin"/>
    </w:r>
    <w:r>
      <w:instrText xml:space="preserve"> PAGE  \* MERGEFORMAT </w:instrText>
    </w:r>
    <w:r>
      <w:fldChar w:fldCharType="separate"/>
    </w:r>
    <w:r w:rsidR="003F5F42">
      <w:rPr>
        <w:noProof/>
      </w:rPr>
      <w:t>4</w:t>
    </w:r>
    <w:r>
      <w:fldChar w:fldCharType="end"/>
    </w:r>
  </w:p>
  <w:p w:rsidR="005F582A" w:rsidRDefault="005F582A" w:rsidP="005F58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582A" w:rsidRDefault="005F582A" w:rsidP="005F582A">
    <w:pPr>
      <w:pStyle w:val="bpuHeadSpon"/>
    </w:pPr>
    <w:r w:rsidRPr="005F582A">
      <w:rPr>
        <w:rStyle w:val="bpuHeadSponChar"/>
      </w:rPr>
      <w:t>A2965</w:t>
    </w:r>
    <w:r>
      <w:t xml:space="preserve"> WEBBER</w:t>
    </w:r>
  </w:p>
  <w:p w:rsidR="005F582A" w:rsidRDefault="005F582A" w:rsidP="005F582A">
    <w:pPr>
      <w:pStyle w:val="bpuHeadSpon"/>
    </w:pPr>
    <w:r>
      <w:fldChar w:fldCharType="begin"/>
    </w:r>
    <w:r>
      <w:instrText xml:space="preserve"> PAGE  \* MERGEFORMAT </w:instrText>
    </w:r>
    <w:r>
      <w:fldChar w:fldCharType="separate"/>
    </w:r>
    <w:r w:rsidR="003F5F42">
      <w:rPr>
        <w:noProof/>
      </w:rPr>
      <w:t>2</w:t>
    </w:r>
    <w:r>
      <w:fldChar w:fldCharType="end"/>
    </w:r>
  </w:p>
  <w:p w:rsidR="005F582A" w:rsidRDefault="005F582A" w:rsidP="005F58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B0A"/>
    <w:rsid w:val="0000220F"/>
    <w:rsid w:val="00003004"/>
    <w:rsid w:val="000034A4"/>
    <w:rsid w:val="000039CE"/>
    <w:rsid w:val="000051BD"/>
    <w:rsid w:val="0000526C"/>
    <w:rsid w:val="00006777"/>
    <w:rsid w:val="0001205E"/>
    <w:rsid w:val="000160A5"/>
    <w:rsid w:val="0002335B"/>
    <w:rsid w:val="00030B39"/>
    <w:rsid w:val="00033F15"/>
    <w:rsid w:val="0003549A"/>
    <w:rsid w:val="000367AE"/>
    <w:rsid w:val="00043B22"/>
    <w:rsid w:val="00051404"/>
    <w:rsid w:val="00054975"/>
    <w:rsid w:val="000565A8"/>
    <w:rsid w:val="00057D20"/>
    <w:rsid w:val="0006197C"/>
    <w:rsid w:val="0006281F"/>
    <w:rsid w:val="0006592D"/>
    <w:rsid w:val="000667E2"/>
    <w:rsid w:val="0007007A"/>
    <w:rsid w:val="0008141C"/>
    <w:rsid w:val="0008237B"/>
    <w:rsid w:val="0009330D"/>
    <w:rsid w:val="00094A55"/>
    <w:rsid w:val="000961FE"/>
    <w:rsid w:val="000A44A7"/>
    <w:rsid w:val="000B1054"/>
    <w:rsid w:val="000B3411"/>
    <w:rsid w:val="000C054C"/>
    <w:rsid w:val="000C12C2"/>
    <w:rsid w:val="000C3032"/>
    <w:rsid w:val="000C51E4"/>
    <w:rsid w:val="000D11AF"/>
    <w:rsid w:val="000D5799"/>
    <w:rsid w:val="000D6255"/>
    <w:rsid w:val="000D6262"/>
    <w:rsid w:val="000D7B4A"/>
    <w:rsid w:val="000E3A4D"/>
    <w:rsid w:val="000E4006"/>
    <w:rsid w:val="000F0730"/>
    <w:rsid w:val="000F3DA2"/>
    <w:rsid w:val="000F5FDE"/>
    <w:rsid w:val="000F7466"/>
    <w:rsid w:val="00103B79"/>
    <w:rsid w:val="0010404E"/>
    <w:rsid w:val="001140BA"/>
    <w:rsid w:val="00120EC5"/>
    <w:rsid w:val="0013000E"/>
    <w:rsid w:val="00133F81"/>
    <w:rsid w:val="00135943"/>
    <w:rsid w:val="00141FEA"/>
    <w:rsid w:val="001645FB"/>
    <w:rsid w:val="00165AC5"/>
    <w:rsid w:val="00167543"/>
    <w:rsid w:val="00173D2B"/>
    <w:rsid w:val="0017529F"/>
    <w:rsid w:val="0017635B"/>
    <w:rsid w:val="00181676"/>
    <w:rsid w:val="001825FC"/>
    <w:rsid w:val="00183090"/>
    <w:rsid w:val="00183603"/>
    <w:rsid w:val="0018434A"/>
    <w:rsid w:val="00194E78"/>
    <w:rsid w:val="0019707B"/>
    <w:rsid w:val="00197C53"/>
    <w:rsid w:val="00197E8B"/>
    <w:rsid w:val="00197FA4"/>
    <w:rsid w:val="001A082C"/>
    <w:rsid w:val="001A161A"/>
    <w:rsid w:val="001A3B79"/>
    <w:rsid w:val="001A66B6"/>
    <w:rsid w:val="001B4716"/>
    <w:rsid w:val="001B4EA4"/>
    <w:rsid w:val="001C3C79"/>
    <w:rsid w:val="001C7C52"/>
    <w:rsid w:val="001D0BF3"/>
    <w:rsid w:val="001D25F3"/>
    <w:rsid w:val="001E15F1"/>
    <w:rsid w:val="001E16FA"/>
    <w:rsid w:val="001E361C"/>
    <w:rsid w:val="001E6213"/>
    <w:rsid w:val="001F14C7"/>
    <w:rsid w:val="001F443A"/>
    <w:rsid w:val="001F7405"/>
    <w:rsid w:val="00205533"/>
    <w:rsid w:val="00212B8D"/>
    <w:rsid w:val="00221832"/>
    <w:rsid w:val="00222983"/>
    <w:rsid w:val="002370D0"/>
    <w:rsid w:val="00240FFB"/>
    <w:rsid w:val="00255958"/>
    <w:rsid w:val="00257FA2"/>
    <w:rsid w:val="0026574A"/>
    <w:rsid w:val="002660BB"/>
    <w:rsid w:val="002720E8"/>
    <w:rsid w:val="00274D6E"/>
    <w:rsid w:val="00275293"/>
    <w:rsid w:val="002776B0"/>
    <w:rsid w:val="00284DFD"/>
    <w:rsid w:val="00286C7E"/>
    <w:rsid w:val="002A1029"/>
    <w:rsid w:val="002A3A1A"/>
    <w:rsid w:val="002A4692"/>
    <w:rsid w:val="002A51BA"/>
    <w:rsid w:val="002B2E26"/>
    <w:rsid w:val="002B3FE6"/>
    <w:rsid w:val="002C2D81"/>
    <w:rsid w:val="002C45CE"/>
    <w:rsid w:val="002C461E"/>
    <w:rsid w:val="002C5E0E"/>
    <w:rsid w:val="002C6CEC"/>
    <w:rsid w:val="002D4D0A"/>
    <w:rsid w:val="002E09CE"/>
    <w:rsid w:val="002E5B26"/>
    <w:rsid w:val="002E69D1"/>
    <w:rsid w:val="002F3BA6"/>
    <w:rsid w:val="00311E06"/>
    <w:rsid w:val="00311E9B"/>
    <w:rsid w:val="00315320"/>
    <w:rsid w:val="00325776"/>
    <w:rsid w:val="00325E27"/>
    <w:rsid w:val="00330395"/>
    <w:rsid w:val="003329F4"/>
    <w:rsid w:val="00333704"/>
    <w:rsid w:val="00336624"/>
    <w:rsid w:val="00337C89"/>
    <w:rsid w:val="0034025F"/>
    <w:rsid w:val="00340458"/>
    <w:rsid w:val="0034200F"/>
    <w:rsid w:val="003446A0"/>
    <w:rsid w:val="0034481B"/>
    <w:rsid w:val="00350130"/>
    <w:rsid w:val="00350CA0"/>
    <w:rsid w:val="00354334"/>
    <w:rsid w:val="0036180C"/>
    <w:rsid w:val="003639EF"/>
    <w:rsid w:val="00363CF5"/>
    <w:rsid w:val="00364344"/>
    <w:rsid w:val="003702CA"/>
    <w:rsid w:val="00370617"/>
    <w:rsid w:val="00382F1F"/>
    <w:rsid w:val="00391DA4"/>
    <w:rsid w:val="003A3C64"/>
    <w:rsid w:val="003A3F83"/>
    <w:rsid w:val="003A47E0"/>
    <w:rsid w:val="003B1D57"/>
    <w:rsid w:val="003B4409"/>
    <w:rsid w:val="003C43EF"/>
    <w:rsid w:val="003C5A6B"/>
    <w:rsid w:val="003C7FB2"/>
    <w:rsid w:val="003D24DE"/>
    <w:rsid w:val="003E26D4"/>
    <w:rsid w:val="003E2D29"/>
    <w:rsid w:val="003E47BA"/>
    <w:rsid w:val="003E7A9C"/>
    <w:rsid w:val="003F1C32"/>
    <w:rsid w:val="003F230E"/>
    <w:rsid w:val="003F3B37"/>
    <w:rsid w:val="003F5DAC"/>
    <w:rsid w:val="003F5F42"/>
    <w:rsid w:val="003F6C0D"/>
    <w:rsid w:val="0040195A"/>
    <w:rsid w:val="00402DC0"/>
    <w:rsid w:val="00411C6C"/>
    <w:rsid w:val="00411C6F"/>
    <w:rsid w:val="00416A70"/>
    <w:rsid w:val="00416C4B"/>
    <w:rsid w:val="0041751E"/>
    <w:rsid w:val="004211E5"/>
    <w:rsid w:val="00422091"/>
    <w:rsid w:val="00425CB8"/>
    <w:rsid w:val="004315DA"/>
    <w:rsid w:val="004333DC"/>
    <w:rsid w:val="0043386C"/>
    <w:rsid w:val="00436F2D"/>
    <w:rsid w:val="00436F5D"/>
    <w:rsid w:val="00441437"/>
    <w:rsid w:val="00441B42"/>
    <w:rsid w:val="00447DCF"/>
    <w:rsid w:val="0045118A"/>
    <w:rsid w:val="004554CF"/>
    <w:rsid w:val="00455D51"/>
    <w:rsid w:val="00456BF9"/>
    <w:rsid w:val="00461057"/>
    <w:rsid w:val="00463014"/>
    <w:rsid w:val="004704A8"/>
    <w:rsid w:val="00471102"/>
    <w:rsid w:val="00471F18"/>
    <w:rsid w:val="0048117C"/>
    <w:rsid w:val="00484144"/>
    <w:rsid w:val="00484C19"/>
    <w:rsid w:val="00485866"/>
    <w:rsid w:val="00490000"/>
    <w:rsid w:val="00492076"/>
    <w:rsid w:val="00493B1D"/>
    <w:rsid w:val="0049562D"/>
    <w:rsid w:val="00497037"/>
    <w:rsid w:val="004A0B8A"/>
    <w:rsid w:val="004A1376"/>
    <w:rsid w:val="004A3009"/>
    <w:rsid w:val="004A6940"/>
    <w:rsid w:val="004A77A4"/>
    <w:rsid w:val="004B5F1B"/>
    <w:rsid w:val="004C03B0"/>
    <w:rsid w:val="004C3A07"/>
    <w:rsid w:val="004C4D9C"/>
    <w:rsid w:val="004C742C"/>
    <w:rsid w:val="004E1F3E"/>
    <w:rsid w:val="004F21BD"/>
    <w:rsid w:val="004F4F1D"/>
    <w:rsid w:val="004F74DD"/>
    <w:rsid w:val="00501317"/>
    <w:rsid w:val="0050495C"/>
    <w:rsid w:val="00505DC9"/>
    <w:rsid w:val="00506E1E"/>
    <w:rsid w:val="00513C81"/>
    <w:rsid w:val="0051556D"/>
    <w:rsid w:val="005218B9"/>
    <w:rsid w:val="00527BFB"/>
    <w:rsid w:val="00532A32"/>
    <w:rsid w:val="005348C5"/>
    <w:rsid w:val="005362FF"/>
    <w:rsid w:val="00540B0B"/>
    <w:rsid w:val="0054460F"/>
    <w:rsid w:val="005536CD"/>
    <w:rsid w:val="00554051"/>
    <w:rsid w:val="00557240"/>
    <w:rsid w:val="00564DF6"/>
    <w:rsid w:val="005651F3"/>
    <w:rsid w:val="00572184"/>
    <w:rsid w:val="00577A15"/>
    <w:rsid w:val="00580533"/>
    <w:rsid w:val="0058396A"/>
    <w:rsid w:val="00590844"/>
    <w:rsid w:val="0059131D"/>
    <w:rsid w:val="00594F35"/>
    <w:rsid w:val="005B3F92"/>
    <w:rsid w:val="005B479C"/>
    <w:rsid w:val="005B561E"/>
    <w:rsid w:val="005C07E4"/>
    <w:rsid w:val="005C2124"/>
    <w:rsid w:val="005C336F"/>
    <w:rsid w:val="005C48EE"/>
    <w:rsid w:val="005C6B24"/>
    <w:rsid w:val="005C7F3C"/>
    <w:rsid w:val="005E017C"/>
    <w:rsid w:val="005E50C6"/>
    <w:rsid w:val="005F2A97"/>
    <w:rsid w:val="005F399B"/>
    <w:rsid w:val="005F582A"/>
    <w:rsid w:val="006019F8"/>
    <w:rsid w:val="00602F5A"/>
    <w:rsid w:val="00605B20"/>
    <w:rsid w:val="0061156F"/>
    <w:rsid w:val="00613FF5"/>
    <w:rsid w:val="006155A8"/>
    <w:rsid w:val="00621B94"/>
    <w:rsid w:val="00625F6A"/>
    <w:rsid w:val="00626239"/>
    <w:rsid w:val="00627D39"/>
    <w:rsid w:val="00635316"/>
    <w:rsid w:val="00635449"/>
    <w:rsid w:val="006378C5"/>
    <w:rsid w:val="00645E6A"/>
    <w:rsid w:val="006608FB"/>
    <w:rsid w:val="0066223C"/>
    <w:rsid w:val="00665CBC"/>
    <w:rsid w:val="00666309"/>
    <w:rsid w:val="00667A5C"/>
    <w:rsid w:val="006715DD"/>
    <w:rsid w:val="00675B1B"/>
    <w:rsid w:val="0067713E"/>
    <w:rsid w:val="00677316"/>
    <w:rsid w:val="006841A4"/>
    <w:rsid w:val="00686AD4"/>
    <w:rsid w:val="00686AEB"/>
    <w:rsid w:val="006A2453"/>
    <w:rsid w:val="006B05A3"/>
    <w:rsid w:val="006B2899"/>
    <w:rsid w:val="006B7897"/>
    <w:rsid w:val="006B7B47"/>
    <w:rsid w:val="006B7FA7"/>
    <w:rsid w:val="006C086A"/>
    <w:rsid w:val="006C21C1"/>
    <w:rsid w:val="006C4FB5"/>
    <w:rsid w:val="006C7327"/>
    <w:rsid w:val="006D00E5"/>
    <w:rsid w:val="006D791B"/>
    <w:rsid w:val="006E2895"/>
    <w:rsid w:val="006F180D"/>
    <w:rsid w:val="006F4334"/>
    <w:rsid w:val="006F47AF"/>
    <w:rsid w:val="006F6B8A"/>
    <w:rsid w:val="00707CD3"/>
    <w:rsid w:val="0071259D"/>
    <w:rsid w:val="00716BB9"/>
    <w:rsid w:val="00722DE8"/>
    <w:rsid w:val="007256D1"/>
    <w:rsid w:val="007279FD"/>
    <w:rsid w:val="00730BBE"/>
    <w:rsid w:val="007502CB"/>
    <w:rsid w:val="00752D79"/>
    <w:rsid w:val="00752E20"/>
    <w:rsid w:val="00756EDE"/>
    <w:rsid w:val="00770A26"/>
    <w:rsid w:val="00776E20"/>
    <w:rsid w:val="00781B4D"/>
    <w:rsid w:val="007824BF"/>
    <w:rsid w:val="00783B8D"/>
    <w:rsid w:val="0079400D"/>
    <w:rsid w:val="00794B94"/>
    <w:rsid w:val="00794BD4"/>
    <w:rsid w:val="007A2F73"/>
    <w:rsid w:val="007A3061"/>
    <w:rsid w:val="007A4CFC"/>
    <w:rsid w:val="007A5A0B"/>
    <w:rsid w:val="007B3FB9"/>
    <w:rsid w:val="007C01C9"/>
    <w:rsid w:val="007C0E14"/>
    <w:rsid w:val="007C5311"/>
    <w:rsid w:val="007C53CE"/>
    <w:rsid w:val="007C7DE4"/>
    <w:rsid w:val="007D40CB"/>
    <w:rsid w:val="007D5796"/>
    <w:rsid w:val="007D59C0"/>
    <w:rsid w:val="007D7D9C"/>
    <w:rsid w:val="007F485D"/>
    <w:rsid w:val="007F6050"/>
    <w:rsid w:val="007F67C2"/>
    <w:rsid w:val="00812F66"/>
    <w:rsid w:val="00813627"/>
    <w:rsid w:val="008153A0"/>
    <w:rsid w:val="00830F67"/>
    <w:rsid w:val="00832380"/>
    <w:rsid w:val="00832816"/>
    <w:rsid w:val="00837109"/>
    <w:rsid w:val="00837A6E"/>
    <w:rsid w:val="00840365"/>
    <w:rsid w:val="008406A3"/>
    <w:rsid w:val="00841D2C"/>
    <w:rsid w:val="00845F3C"/>
    <w:rsid w:val="008461B8"/>
    <w:rsid w:val="008462F1"/>
    <w:rsid w:val="00847EF1"/>
    <w:rsid w:val="00847FE8"/>
    <w:rsid w:val="0085097F"/>
    <w:rsid w:val="008538FA"/>
    <w:rsid w:val="008573B0"/>
    <w:rsid w:val="00866563"/>
    <w:rsid w:val="00867AC2"/>
    <w:rsid w:val="0087056E"/>
    <w:rsid w:val="008733BC"/>
    <w:rsid w:val="00875402"/>
    <w:rsid w:val="008821D4"/>
    <w:rsid w:val="00884D51"/>
    <w:rsid w:val="00885057"/>
    <w:rsid w:val="00885130"/>
    <w:rsid w:val="00886AD9"/>
    <w:rsid w:val="00887BE8"/>
    <w:rsid w:val="008916EC"/>
    <w:rsid w:val="00891E4F"/>
    <w:rsid w:val="00896B07"/>
    <w:rsid w:val="008A31C5"/>
    <w:rsid w:val="008A4F9A"/>
    <w:rsid w:val="008A5057"/>
    <w:rsid w:val="008A6B0A"/>
    <w:rsid w:val="008B2850"/>
    <w:rsid w:val="008C164B"/>
    <w:rsid w:val="008C586D"/>
    <w:rsid w:val="008C79B3"/>
    <w:rsid w:val="008D2498"/>
    <w:rsid w:val="008D77BD"/>
    <w:rsid w:val="008E454C"/>
    <w:rsid w:val="008E4D61"/>
    <w:rsid w:val="008F0CA0"/>
    <w:rsid w:val="008F1AC1"/>
    <w:rsid w:val="008F1E5A"/>
    <w:rsid w:val="008F37CD"/>
    <w:rsid w:val="008F532E"/>
    <w:rsid w:val="00901BDA"/>
    <w:rsid w:val="00902D6C"/>
    <w:rsid w:val="00903C53"/>
    <w:rsid w:val="0091054A"/>
    <w:rsid w:val="009121D8"/>
    <w:rsid w:val="00912AEC"/>
    <w:rsid w:val="00916F7A"/>
    <w:rsid w:val="00917FE3"/>
    <w:rsid w:val="00921BA7"/>
    <w:rsid w:val="009318C7"/>
    <w:rsid w:val="00931C09"/>
    <w:rsid w:val="009345A5"/>
    <w:rsid w:val="009348C2"/>
    <w:rsid w:val="009440D0"/>
    <w:rsid w:val="009478DE"/>
    <w:rsid w:val="009523A3"/>
    <w:rsid w:val="00960958"/>
    <w:rsid w:val="00963A46"/>
    <w:rsid w:val="00966A3E"/>
    <w:rsid w:val="00971304"/>
    <w:rsid w:val="00971493"/>
    <w:rsid w:val="00971AD9"/>
    <w:rsid w:val="00973030"/>
    <w:rsid w:val="00973069"/>
    <w:rsid w:val="00973523"/>
    <w:rsid w:val="00980766"/>
    <w:rsid w:val="00980FF2"/>
    <w:rsid w:val="009835D4"/>
    <w:rsid w:val="009865D4"/>
    <w:rsid w:val="00991202"/>
    <w:rsid w:val="00993814"/>
    <w:rsid w:val="00997152"/>
    <w:rsid w:val="009972CD"/>
    <w:rsid w:val="009A0E9C"/>
    <w:rsid w:val="009A37B7"/>
    <w:rsid w:val="009A45DA"/>
    <w:rsid w:val="009B06D2"/>
    <w:rsid w:val="009B34EC"/>
    <w:rsid w:val="009B5D67"/>
    <w:rsid w:val="009B6176"/>
    <w:rsid w:val="009B7F3B"/>
    <w:rsid w:val="009C0D22"/>
    <w:rsid w:val="009C2DD9"/>
    <w:rsid w:val="009C3E09"/>
    <w:rsid w:val="009C5630"/>
    <w:rsid w:val="009D0E5D"/>
    <w:rsid w:val="009D0F63"/>
    <w:rsid w:val="009D5BA0"/>
    <w:rsid w:val="009D7934"/>
    <w:rsid w:val="009D7CCF"/>
    <w:rsid w:val="009E2B0A"/>
    <w:rsid w:val="009E5961"/>
    <w:rsid w:val="009F2E4A"/>
    <w:rsid w:val="009F4FAC"/>
    <w:rsid w:val="009F7819"/>
    <w:rsid w:val="00A017C0"/>
    <w:rsid w:val="00A01AA7"/>
    <w:rsid w:val="00A11228"/>
    <w:rsid w:val="00A1353C"/>
    <w:rsid w:val="00A222C2"/>
    <w:rsid w:val="00A305D6"/>
    <w:rsid w:val="00A322E6"/>
    <w:rsid w:val="00A342C4"/>
    <w:rsid w:val="00A50F6B"/>
    <w:rsid w:val="00A5142F"/>
    <w:rsid w:val="00A52237"/>
    <w:rsid w:val="00A551D6"/>
    <w:rsid w:val="00A6251B"/>
    <w:rsid w:val="00A6754E"/>
    <w:rsid w:val="00A70F58"/>
    <w:rsid w:val="00A72987"/>
    <w:rsid w:val="00A7346B"/>
    <w:rsid w:val="00A840D9"/>
    <w:rsid w:val="00A84C4F"/>
    <w:rsid w:val="00A932A1"/>
    <w:rsid w:val="00A96E06"/>
    <w:rsid w:val="00AA6197"/>
    <w:rsid w:val="00AA6C70"/>
    <w:rsid w:val="00AB0254"/>
    <w:rsid w:val="00AB16FD"/>
    <w:rsid w:val="00AB36AE"/>
    <w:rsid w:val="00AB4813"/>
    <w:rsid w:val="00AC1A6A"/>
    <w:rsid w:val="00AC3252"/>
    <w:rsid w:val="00AC507A"/>
    <w:rsid w:val="00AC6466"/>
    <w:rsid w:val="00AC7639"/>
    <w:rsid w:val="00AD08BB"/>
    <w:rsid w:val="00AD0EC0"/>
    <w:rsid w:val="00AD6726"/>
    <w:rsid w:val="00AD70D6"/>
    <w:rsid w:val="00AD75BC"/>
    <w:rsid w:val="00AD7BB0"/>
    <w:rsid w:val="00AD7BC9"/>
    <w:rsid w:val="00AE1871"/>
    <w:rsid w:val="00AF1287"/>
    <w:rsid w:val="00AF1A8C"/>
    <w:rsid w:val="00B0116D"/>
    <w:rsid w:val="00B01173"/>
    <w:rsid w:val="00B02F35"/>
    <w:rsid w:val="00B03B74"/>
    <w:rsid w:val="00B05A3C"/>
    <w:rsid w:val="00B07100"/>
    <w:rsid w:val="00B1138C"/>
    <w:rsid w:val="00B21EF5"/>
    <w:rsid w:val="00B2574A"/>
    <w:rsid w:val="00B30C57"/>
    <w:rsid w:val="00B351A9"/>
    <w:rsid w:val="00B35D8A"/>
    <w:rsid w:val="00B45B34"/>
    <w:rsid w:val="00B5254B"/>
    <w:rsid w:val="00B56F9D"/>
    <w:rsid w:val="00B57047"/>
    <w:rsid w:val="00B61D86"/>
    <w:rsid w:val="00B6342D"/>
    <w:rsid w:val="00B71436"/>
    <w:rsid w:val="00B726BD"/>
    <w:rsid w:val="00B732BC"/>
    <w:rsid w:val="00B90E33"/>
    <w:rsid w:val="00B9376B"/>
    <w:rsid w:val="00B9676B"/>
    <w:rsid w:val="00BA20A3"/>
    <w:rsid w:val="00BA2EA5"/>
    <w:rsid w:val="00BA364B"/>
    <w:rsid w:val="00BB1190"/>
    <w:rsid w:val="00BB31D0"/>
    <w:rsid w:val="00BB3A11"/>
    <w:rsid w:val="00BB4DDB"/>
    <w:rsid w:val="00BB5D79"/>
    <w:rsid w:val="00BB5F02"/>
    <w:rsid w:val="00BC7892"/>
    <w:rsid w:val="00BE22E0"/>
    <w:rsid w:val="00BE24D6"/>
    <w:rsid w:val="00BE6DF5"/>
    <w:rsid w:val="00BE7EFA"/>
    <w:rsid w:val="00BF06AD"/>
    <w:rsid w:val="00BF2C67"/>
    <w:rsid w:val="00C04F4D"/>
    <w:rsid w:val="00C06AFF"/>
    <w:rsid w:val="00C12E48"/>
    <w:rsid w:val="00C13D14"/>
    <w:rsid w:val="00C15F53"/>
    <w:rsid w:val="00C23F09"/>
    <w:rsid w:val="00C25221"/>
    <w:rsid w:val="00C25356"/>
    <w:rsid w:val="00C32032"/>
    <w:rsid w:val="00C328D0"/>
    <w:rsid w:val="00C46BC1"/>
    <w:rsid w:val="00C46EB1"/>
    <w:rsid w:val="00C47E48"/>
    <w:rsid w:val="00C5235F"/>
    <w:rsid w:val="00C54CE2"/>
    <w:rsid w:val="00C6226B"/>
    <w:rsid w:val="00C62E5B"/>
    <w:rsid w:val="00C6505B"/>
    <w:rsid w:val="00C650C4"/>
    <w:rsid w:val="00C66BF3"/>
    <w:rsid w:val="00C70140"/>
    <w:rsid w:val="00C70C30"/>
    <w:rsid w:val="00C714E1"/>
    <w:rsid w:val="00C73CA7"/>
    <w:rsid w:val="00C74194"/>
    <w:rsid w:val="00C822F6"/>
    <w:rsid w:val="00C82AC2"/>
    <w:rsid w:val="00C8456C"/>
    <w:rsid w:val="00C860C8"/>
    <w:rsid w:val="00C86A91"/>
    <w:rsid w:val="00C91E19"/>
    <w:rsid w:val="00C92402"/>
    <w:rsid w:val="00C92867"/>
    <w:rsid w:val="00C93B93"/>
    <w:rsid w:val="00CA037D"/>
    <w:rsid w:val="00CA0837"/>
    <w:rsid w:val="00CA2442"/>
    <w:rsid w:val="00CA4725"/>
    <w:rsid w:val="00CA562F"/>
    <w:rsid w:val="00CB6246"/>
    <w:rsid w:val="00CC0A17"/>
    <w:rsid w:val="00CD0F93"/>
    <w:rsid w:val="00CD1BD1"/>
    <w:rsid w:val="00CD528D"/>
    <w:rsid w:val="00CE78BF"/>
    <w:rsid w:val="00CF65EB"/>
    <w:rsid w:val="00CF72AD"/>
    <w:rsid w:val="00D02441"/>
    <w:rsid w:val="00D039F4"/>
    <w:rsid w:val="00D101B5"/>
    <w:rsid w:val="00D10496"/>
    <w:rsid w:val="00D11173"/>
    <w:rsid w:val="00D1215F"/>
    <w:rsid w:val="00D128DC"/>
    <w:rsid w:val="00D16561"/>
    <w:rsid w:val="00D17FF8"/>
    <w:rsid w:val="00D220EF"/>
    <w:rsid w:val="00D268AC"/>
    <w:rsid w:val="00D27FF3"/>
    <w:rsid w:val="00D343D0"/>
    <w:rsid w:val="00D3664D"/>
    <w:rsid w:val="00D43923"/>
    <w:rsid w:val="00D454B8"/>
    <w:rsid w:val="00D4598A"/>
    <w:rsid w:val="00D500E9"/>
    <w:rsid w:val="00D507BC"/>
    <w:rsid w:val="00D55419"/>
    <w:rsid w:val="00D55A8B"/>
    <w:rsid w:val="00D6090A"/>
    <w:rsid w:val="00D62FA3"/>
    <w:rsid w:val="00D63B6F"/>
    <w:rsid w:val="00D6488F"/>
    <w:rsid w:val="00D64A90"/>
    <w:rsid w:val="00D67C4D"/>
    <w:rsid w:val="00D74B52"/>
    <w:rsid w:val="00D8213A"/>
    <w:rsid w:val="00D909F8"/>
    <w:rsid w:val="00D9410B"/>
    <w:rsid w:val="00D9695B"/>
    <w:rsid w:val="00D969D7"/>
    <w:rsid w:val="00DA0064"/>
    <w:rsid w:val="00DA2417"/>
    <w:rsid w:val="00DA5585"/>
    <w:rsid w:val="00DB02AC"/>
    <w:rsid w:val="00DB6AA2"/>
    <w:rsid w:val="00DB6EB9"/>
    <w:rsid w:val="00DE0216"/>
    <w:rsid w:val="00DE10D1"/>
    <w:rsid w:val="00DE2514"/>
    <w:rsid w:val="00DE6851"/>
    <w:rsid w:val="00DE7F3D"/>
    <w:rsid w:val="00DF03EE"/>
    <w:rsid w:val="00E01B71"/>
    <w:rsid w:val="00E05CC9"/>
    <w:rsid w:val="00E0706D"/>
    <w:rsid w:val="00E14C1F"/>
    <w:rsid w:val="00E14CFC"/>
    <w:rsid w:val="00E154D2"/>
    <w:rsid w:val="00E15573"/>
    <w:rsid w:val="00E177EA"/>
    <w:rsid w:val="00E25A5B"/>
    <w:rsid w:val="00E2665E"/>
    <w:rsid w:val="00E3364B"/>
    <w:rsid w:val="00E34BEF"/>
    <w:rsid w:val="00E373C7"/>
    <w:rsid w:val="00E4267B"/>
    <w:rsid w:val="00E42F13"/>
    <w:rsid w:val="00E430A3"/>
    <w:rsid w:val="00E45082"/>
    <w:rsid w:val="00E452DF"/>
    <w:rsid w:val="00E46A7C"/>
    <w:rsid w:val="00E535F8"/>
    <w:rsid w:val="00E543CF"/>
    <w:rsid w:val="00E546FD"/>
    <w:rsid w:val="00E608F1"/>
    <w:rsid w:val="00E611B9"/>
    <w:rsid w:val="00E637CA"/>
    <w:rsid w:val="00E67E48"/>
    <w:rsid w:val="00E70706"/>
    <w:rsid w:val="00E7144F"/>
    <w:rsid w:val="00E73D74"/>
    <w:rsid w:val="00E768A8"/>
    <w:rsid w:val="00E76A79"/>
    <w:rsid w:val="00E76F3C"/>
    <w:rsid w:val="00E80692"/>
    <w:rsid w:val="00E80C24"/>
    <w:rsid w:val="00E93836"/>
    <w:rsid w:val="00EA4F37"/>
    <w:rsid w:val="00EA7C16"/>
    <w:rsid w:val="00EB1A79"/>
    <w:rsid w:val="00EB5FF1"/>
    <w:rsid w:val="00EC4BB0"/>
    <w:rsid w:val="00EC5281"/>
    <w:rsid w:val="00EC791D"/>
    <w:rsid w:val="00EC7CA6"/>
    <w:rsid w:val="00ED3C5D"/>
    <w:rsid w:val="00ED4553"/>
    <w:rsid w:val="00EE2917"/>
    <w:rsid w:val="00EF1214"/>
    <w:rsid w:val="00EF54DE"/>
    <w:rsid w:val="00EF7BE8"/>
    <w:rsid w:val="00EF7FE4"/>
    <w:rsid w:val="00F0069D"/>
    <w:rsid w:val="00F00D08"/>
    <w:rsid w:val="00F0499D"/>
    <w:rsid w:val="00F13CD9"/>
    <w:rsid w:val="00F15583"/>
    <w:rsid w:val="00F200EE"/>
    <w:rsid w:val="00F21749"/>
    <w:rsid w:val="00F22481"/>
    <w:rsid w:val="00F2542E"/>
    <w:rsid w:val="00F27278"/>
    <w:rsid w:val="00F31789"/>
    <w:rsid w:val="00F33D21"/>
    <w:rsid w:val="00F344E3"/>
    <w:rsid w:val="00F34D58"/>
    <w:rsid w:val="00F35D99"/>
    <w:rsid w:val="00F41A9D"/>
    <w:rsid w:val="00F44314"/>
    <w:rsid w:val="00F510E0"/>
    <w:rsid w:val="00F51508"/>
    <w:rsid w:val="00F538D9"/>
    <w:rsid w:val="00F54B9C"/>
    <w:rsid w:val="00F56E96"/>
    <w:rsid w:val="00F573DD"/>
    <w:rsid w:val="00F61E59"/>
    <w:rsid w:val="00F62072"/>
    <w:rsid w:val="00F63D99"/>
    <w:rsid w:val="00F6426B"/>
    <w:rsid w:val="00F709B3"/>
    <w:rsid w:val="00F71A5E"/>
    <w:rsid w:val="00F76576"/>
    <w:rsid w:val="00F97D4E"/>
    <w:rsid w:val="00FA0AFC"/>
    <w:rsid w:val="00FA1C82"/>
    <w:rsid w:val="00FA2ED1"/>
    <w:rsid w:val="00FA4A52"/>
    <w:rsid w:val="00FB2B6F"/>
    <w:rsid w:val="00FB2E35"/>
    <w:rsid w:val="00FB4045"/>
    <w:rsid w:val="00FB49A1"/>
    <w:rsid w:val="00FB4D8E"/>
    <w:rsid w:val="00FC0D0A"/>
    <w:rsid w:val="00FC1B0B"/>
    <w:rsid w:val="00FC1CAB"/>
    <w:rsid w:val="00FC3CA1"/>
    <w:rsid w:val="00FD2F97"/>
    <w:rsid w:val="00FD3B1E"/>
    <w:rsid w:val="00FF50C0"/>
    <w:rsid w:val="00FF5A6B"/>
    <w:rsid w:val="00FF6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A8AA5A-341D-4099-8E02-46ACC74FB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839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396A"/>
    <w:rPr>
      <w:rFonts w:ascii="Segoe UI" w:hAnsi="Segoe UI" w:cs="Segoe UI"/>
      <w:spacing w:val="4"/>
      <w:sz w:val="18"/>
      <w:szCs w:val="18"/>
    </w:rPr>
  </w:style>
  <w:style w:type="character" w:styleId="LineNumber">
    <w:name w:val="line number"/>
    <w:basedOn w:val="DefaultParagraphFont"/>
    <w:semiHidden/>
    <w:unhideWhenUsed/>
    <w:rsid w:val="005F5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1296</Words>
  <Characters>6826</Characters>
  <Application>Microsoft Office Word</Application>
  <DocSecurity>0</DocSecurity>
  <Lines>164</Lines>
  <Paragraphs>39</Paragraphs>
  <ScaleCrop>false</ScaleCrop>
  <HeadingPairs>
    <vt:vector size="2" baseType="variant">
      <vt:variant>
        <vt:lpstr>Title</vt:lpstr>
      </vt:variant>
      <vt:variant>
        <vt:i4>1</vt:i4>
      </vt:variant>
    </vt:vector>
  </HeadingPairs>
  <TitlesOfParts>
    <vt:vector size="1" baseType="lpstr">
      <vt:lpstr>A2965</vt:lpstr>
    </vt:vector>
  </TitlesOfParts>
  <Manager>R56</Manager>
  <Company>NJ Office of Legislative Services</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A2965</dc:title>
  <dc:subject/>
  <dc:creator>Assemblyman  WEBBER</dc:creator>
  <cp:keywords>A2965|4|SG |310|281|76|F|0|</cp:keywords>
  <dc:description>INTRODUCED FEBRUARY 20, 2020</dc:description>
  <cp:lastModifiedBy>Todaro, Vivian</cp:lastModifiedBy>
  <cp:revision>2</cp:revision>
  <cp:lastPrinted>2020-02-18T17:44:00Z</cp:lastPrinted>
  <dcterms:created xsi:type="dcterms:W3CDTF">2020-02-21T13:34:00Z</dcterms:created>
  <dcterms:modified xsi:type="dcterms:W3CDTF">2020-02-21T13:34:00Z</dcterms:modified>
  <cp:category>s.1: C.18A:7A-57.1_x000d_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