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1345" w:rsidRDefault="00951345" w:rsidP="00951345">
      <w:pPr>
        <w:pStyle w:val="bpuBill"/>
      </w:pPr>
      <w:bookmarkStart w:id="0" w:name="bpuFrontPg"/>
      <w:bookmarkEnd w:id="0"/>
      <w:r>
        <w:t xml:space="preserve">ASSEMBLY, No. 2994 </w:t>
      </w:r>
    </w:p>
    <w:p w:rsidR="00951345" w:rsidRPr="009D38FF" w:rsidRDefault="00951345" w:rsidP="0095134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527912" r:id="rId7"/>
        </w:object>
      </w:r>
    </w:p>
    <w:p w:rsidR="00951345" w:rsidRDefault="00951345" w:rsidP="00951345">
      <w:pPr>
        <w:pStyle w:val="bpuState"/>
      </w:pPr>
      <w:r>
        <w:t>STATE OF NEW JERSEY</w:t>
      </w:r>
    </w:p>
    <w:p w:rsidR="00951345" w:rsidRDefault="00951345" w:rsidP="00951345">
      <w:pPr>
        <w:pStyle w:val="bpuLegislature"/>
      </w:pPr>
      <w:r>
        <w:t>219th LEGISLATURE</w:t>
      </w:r>
    </w:p>
    <w:p w:rsidR="00951345" w:rsidRDefault="00951345" w:rsidP="00951345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527913" r:id="rId8"/>
        </w:object>
      </w:r>
      <w:r>
        <w:t xml:space="preserve">  </w:t>
      </w:r>
    </w:p>
    <w:p w:rsidR="00951345" w:rsidRDefault="00951345" w:rsidP="00951345">
      <w:pPr>
        <w:pStyle w:val="bpuIntro"/>
      </w:pPr>
      <w:r>
        <w:t>INTRODUCED FEBRUARY 20, 2020</w:t>
      </w:r>
    </w:p>
    <w:p w:rsidR="00951345" w:rsidRDefault="00951345" w:rsidP="00951345">
      <w:pPr>
        <w:pStyle w:val="bpuIntro"/>
      </w:pPr>
    </w:p>
    <w:p w:rsidR="00951345" w:rsidRDefault="00951345" w:rsidP="00951345">
      <w:pPr>
        <w:pStyle w:val="bpuIntro"/>
        <w:sectPr w:rsidR="00951345" w:rsidSect="00FA3F2A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951345" w:rsidRDefault="00951345" w:rsidP="00951345">
      <w:pPr>
        <w:pStyle w:val="bpuIntro"/>
      </w:pPr>
    </w:p>
    <w:p w:rsidR="00951345" w:rsidRDefault="00951345" w:rsidP="00951345">
      <w:pPr>
        <w:pStyle w:val="bpuSponsor"/>
      </w:pPr>
      <w:r>
        <w:t>Sponsored by:</w:t>
      </w:r>
    </w:p>
    <w:p w:rsidR="00951345" w:rsidRDefault="00951345" w:rsidP="00951345">
      <w:pPr>
        <w:pStyle w:val="bpuSponsor"/>
      </w:pPr>
      <w:r>
        <w:t>Assemblyman  ADAM J. TALIAFERRO</w:t>
      </w:r>
    </w:p>
    <w:p w:rsidR="00951345" w:rsidRDefault="00951345" w:rsidP="00951345">
      <w:pPr>
        <w:pStyle w:val="bpuSponsor"/>
      </w:pPr>
      <w:r>
        <w:t>District 3 (Cumberland, Gloucester and Salem)</w:t>
      </w:r>
    </w:p>
    <w:p w:rsidR="00951345" w:rsidRDefault="00FA3F2A" w:rsidP="00FA3F2A">
      <w:pPr>
        <w:pStyle w:val="bpuSponsor"/>
      </w:pPr>
      <w:r>
        <w:t>Assemblyman  RONALD S. DANCER</w:t>
      </w:r>
    </w:p>
    <w:p w:rsidR="00FA3F2A" w:rsidRDefault="00FA3F2A" w:rsidP="00FA3F2A">
      <w:pPr>
        <w:pStyle w:val="bpuSponsor"/>
      </w:pPr>
      <w:r>
        <w:t>District 12 (Burlington, Middlesex, Monmouth and Ocean)</w:t>
      </w:r>
    </w:p>
    <w:p w:rsidR="00FA3F2A" w:rsidRDefault="002F51BD" w:rsidP="002F51BD">
      <w:pPr>
        <w:pStyle w:val="bpuSponsor"/>
      </w:pPr>
      <w:r>
        <w:t>Assemblyman  ERIK PETERSON</w:t>
      </w:r>
    </w:p>
    <w:p w:rsidR="002F51BD" w:rsidRDefault="002F51BD" w:rsidP="002F51BD">
      <w:pPr>
        <w:pStyle w:val="bpuSponsor"/>
      </w:pPr>
      <w:r>
        <w:t>District 23 (Hunterdon, Somerset and Warren)</w:t>
      </w:r>
    </w:p>
    <w:p w:rsidR="002F51BD" w:rsidRPr="002F51BD" w:rsidRDefault="002F51BD" w:rsidP="002F51BD">
      <w:pPr>
        <w:pStyle w:val="bpuSponsor"/>
      </w:pPr>
      <w:bookmarkStart w:id="1" w:name="_GoBack"/>
      <w:bookmarkEnd w:id="1"/>
    </w:p>
    <w:p w:rsidR="00951345" w:rsidRDefault="00951345" w:rsidP="00951345">
      <w:pPr>
        <w:pStyle w:val="bpuSponsor"/>
      </w:pPr>
    </w:p>
    <w:p w:rsidR="00951345" w:rsidRDefault="00951345" w:rsidP="00951345">
      <w:pPr>
        <w:pStyle w:val="bpuSponsor"/>
      </w:pPr>
    </w:p>
    <w:p w:rsidR="00951345" w:rsidRDefault="00951345" w:rsidP="00951345">
      <w:pPr>
        <w:pStyle w:val="bpuSponsor"/>
      </w:pPr>
    </w:p>
    <w:p w:rsidR="00951345" w:rsidRDefault="00951345" w:rsidP="00951345">
      <w:pPr>
        <w:pStyle w:val="bpuSponsor"/>
      </w:pPr>
      <w:r>
        <w:t>SYNOPSIS</w:t>
      </w:r>
    </w:p>
    <w:p w:rsidR="00951345" w:rsidRDefault="00951345" w:rsidP="00951345">
      <w:pPr>
        <w:pStyle w:val="bpuNormText"/>
      </w:pPr>
      <w:r>
        <w:tab/>
        <w:t xml:space="preserve">Establishes “Jersey Frozen Foods Program.” </w:t>
      </w:r>
    </w:p>
    <w:p w:rsidR="00951345" w:rsidRDefault="00951345" w:rsidP="00951345">
      <w:pPr>
        <w:pStyle w:val="bpuNormText"/>
      </w:pPr>
    </w:p>
    <w:p w:rsidR="00951345" w:rsidRDefault="00951345" w:rsidP="00951345">
      <w:pPr>
        <w:pStyle w:val="bpuSponsor"/>
      </w:pPr>
      <w:r>
        <w:t xml:space="preserve">CURRENT VERSION OF TEXT </w:t>
      </w:r>
    </w:p>
    <w:p w:rsidR="00951345" w:rsidRDefault="00951345" w:rsidP="00951345">
      <w:pPr>
        <w:pStyle w:val="bpuNormText"/>
      </w:pPr>
      <w:r>
        <w:tab/>
        <w:t>As introduced.</w:t>
      </w:r>
    </w:p>
    <w:p w:rsidR="00951345" w:rsidRDefault="00951345" w:rsidP="0095134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951345" w:rsidRDefault="0095134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51345" w:rsidSect="0095134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312B98" w:rsidRPr="00677316" w:rsidRDefault="00312B98" w:rsidP="00312B98">
      <w:pPr>
        <w:pStyle w:val="HangingAnAct"/>
        <w:rPr>
          <w:rStyle w:val="HangingAnActChar"/>
        </w:rPr>
      </w:pPr>
      <w:r w:rsidRPr="00312B98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establishing the “Jersey Frozen Foods Program” and supplementing Title 4 of the Revised Statutes.</w:t>
      </w:r>
    </w:p>
    <w:p w:rsidR="00312B98" w:rsidRPr="00D71D68" w:rsidRDefault="00312B98" w:rsidP="00312B98"/>
    <w:p w:rsidR="00312B98" w:rsidRPr="00AA7880" w:rsidRDefault="00312B98" w:rsidP="00312B98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 xml:space="preserve">by the Senate and General Assembly of the State of </w:t>
      </w:r>
      <w:smartTag w:uri="urn:schemas-microsoft-com:office:smarttags" w:element="PlaceName">
        <w:smartTag w:uri="urn:schemas-microsoft-com:office:smarttags" w:element="place">
          <w:r>
            <w:rPr>
              <w:rStyle w:val="BillLanguage"/>
            </w:rPr>
            <w:t>New Jersey</w:t>
          </w:r>
        </w:smartTag>
      </w:smartTag>
      <w:r>
        <w:rPr>
          <w:rStyle w:val="BillLanguage"/>
        </w:rPr>
        <w:t>:</w:t>
      </w:r>
    </w:p>
    <w:p w:rsidR="00312B98" w:rsidRDefault="00312B98" w:rsidP="00312B98"/>
    <w:p w:rsidR="00312B98" w:rsidRDefault="00312B98" w:rsidP="00312B98">
      <w:r>
        <w:tab/>
        <w:t>1.</w:t>
      </w:r>
      <w:r>
        <w:tab/>
        <w:t>The Secretary of Agriculture in conjunction with the State Board of Agriculture shall develop and implement a “Jersey Frozen Foods Program”</w:t>
      </w:r>
      <w:r w:rsidRPr="005A2A88">
        <w:t xml:space="preserve"> </w:t>
      </w:r>
      <w:r>
        <w:t>and, pursuant to the “Administrative Procedure Act,” P.L.1968, c.410 (C.52:14B-1 et seq.), adopt rules and regulations for its implementation, including, but not necessarily limited to, rules and regulations that:</w:t>
      </w:r>
    </w:p>
    <w:p w:rsidR="00312B98" w:rsidRDefault="00312B98" w:rsidP="00312B98">
      <w:r>
        <w:tab/>
        <w:t>a.</w:t>
      </w:r>
      <w:r>
        <w:tab/>
        <w:t>encourage and promote the sale of frozen fruit, vegetables, dairy products, and other foods grown or produced in New Jersey;</w:t>
      </w:r>
    </w:p>
    <w:p w:rsidR="00312B98" w:rsidRDefault="00312B98" w:rsidP="00312B98">
      <w:r>
        <w:tab/>
        <w:t>b.</w:t>
      </w:r>
      <w:r>
        <w:tab/>
        <w:t>increase consumer awareness of New Jersey frozen foods through advertising campaigns and marketing programs;</w:t>
      </w:r>
    </w:p>
    <w:p w:rsidR="00312B98" w:rsidRDefault="00312B98" w:rsidP="00312B98">
      <w:r>
        <w:tab/>
        <w:t>c.</w:t>
      </w:r>
      <w:r>
        <w:tab/>
        <w:t>provide for the dissemination of information about the variety and availability of New Jersey frozen food products; and</w:t>
      </w:r>
    </w:p>
    <w:p w:rsidR="00312B98" w:rsidRDefault="00312B98" w:rsidP="00312B98">
      <w:r>
        <w:tab/>
        <w:t>d.</w:t>
      </w:r>
      <w:r>
        <w:tab/>
        <w:t>create a labeling program to identify frozen food products containing New Jersey agricultural commodities similar to the Jersey Fresh program.</w:t>
      </w:r>
    </w:p>
    <w:p w:rsidR="00312B98" w:rsidRPr="00D71D68" w:rsidRDefault="00312B98" w:rsidP="00312B98"/>
    <w:p w:rsidR="00312B98" w:rsidRPr="00AA7880" w:rsidRDefault="00312B98" w:rsidP="00312B98">
      <w:r>
        <w:tab/>
        <w:t>2.</w:t>
      </w:r>
      <w:r>
        <w:tab/>
        <w:t>This act shall take effect immediately.</w:t>
      </w:r>
    </w:p>
    <w:p w:rsidR="00312B98" w:rsidRDefault="00312B98" w:rsidP="00312B98"/>
    <w:p w:rsidR="00312B98" w:rsidRPr="00CE7BD8" w:rsidRDefault="00312B98" w:rsidP="00312B98"/>
    <w:p w:rsidR="00312B98" w:rsidRPr="00AA7880" w:rsidRDefault="00312B98" w:rsidP="00312B98">
      <w:pPr>
        <w:jc w:val="center"/>
      </w:pPr>
      <w:r w:rsidRPr="00D71D68">
        <w:t>STATEMENT</w:t>
      </w:r>
    </w:p>
    <w:p w:rsidR="00312B98" w:rsidRDefault="00312B98" w:rsidP="00312B98"/>
    <w:p w:rsidR="00312B98" w:rsidRDefault="00312B98" w:rsidP="004348D1">
      <w:r>
        <w:tab/>
        <w:t>This bill would establish the “Jersey Frozen Foods Program” in the Department of Agriculture.  The bill requires the department to adopt regulations that would:</w:t>
      </w:r>
      <w:r w:rsidRPr="00BB2156">
        <w:rPr>
          <w:rFonts w:ascii="Times" w:hAnsi="Times" w:cs="Times"/>
          <w:spacing w:val="0"/>
        </w:rPr>
        <w:t xml:space="preserve"> </w:t>
      </w:r>
      <w:r>
        <w:rPr>
          <w:rFonts w:ascii="Times" w:hAnsi="Times" w:cs="Times"/>
          <w:spacing w:val="0"/>
        </w:rPr>
        <w:t xml:space="preserve">(1) </w:t>
      </w:r>
      <w:r w:rsidRPr="009708C3">
        <w:t>encourage and promote the sale of frozen fruit, vegetables, dairy products, and other foods grown or produced in New Jersey; (2) increase consumer awareness of New Jersey frozen foods through advertising campaigns and marketing programs; (3) provide for the dissemination of information about the variety and availability of New Jersey frozen food products; and (4) create a labeling program to identify frozen food products containing New Jersey agricultural commodities similar to the Jersey Fresh program.</w:t>
      </w:r>
    </w:p>
    <w:sectPr w:rsidR="00312B98" w:rsidSect="00951345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4F42" w:rsidRDefault="00E74F42">
      <w:r>
        <w:separator/>
      </w:r>
    </w:p>
  </w:endnote>
  <w:endnote w:type="continuationSeparator" w:id="0">
    <w:p w:rsidR="00E74F42" w:rsidRDefault="00E74F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6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3F2A" w:rsidRDefault="00FA3F2A" w:rsidP="00FA3F2A">
    <w:pPr>
      <w:pStyle w:val="sponUdate"/>
    </w:pPr>
    <w:r>
      <w:t>(Sponsorship Updated As Of: 3/5/2020)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4F42" w:rsidRDefault="00E74F42">
      <w:r>
        <w:separator/>
      </w:r>
    </w:p>
  </w:footnote>
  <w:footnote w:type="continuationSeparator" w:id="0">
    <w:p w:rsidR="00E74F42" w:rsidRDefault="00E74F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A5CF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51345" w:rsidRDefault="00951345" w:rsidP="00951345">
    <w:pPr>
      <w:pStyle w:val="bpuHeadSpon"/>
    </w:pPr>
    <w:r w:rsidRPr="00951345">
      <w:rPr>
        <w:rStyle w:val="bpuHeadSponChar"/>
      </w:rPr>
      <w:t>A2994</w:t>
    </w:r>
    <w:r>
      <w:t xml:space="preserve"> TALIAFERRO</w:t>
    </w:r>
  </w:p>
  <w:p w:rsidR="00951345" w:rsidRDefault="00951345" w:rsidP="0095134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348D1">
      <w:rPr>
        <w:noProof/>
      </w:rPr>
      <w:t>3</w:t>
    </w:r>
    <w:r>
      <w:fldChar w:fldCharType="end"/>
    </w:r>
  </w:p>
  <w:p w:rsidR="00951345" w:rsidRDefault="00951345" w:rsidP="0095134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51345" w:rsidRDefault="00951345" w:rsidP="00951345">
    <w:pPr>
      <w:pStyle w:val="bpuHeadSpon"/>
    </w:pPr>
    <w:r w:rsidRPr="00951345">
      <w:rPr>
        <w:rStyle w:val="bpuHeadSponChar"/>
      </w:rPr>
      <w:t>A2994</w:t>
    </w:r>
    <w:r>
      <w:t xml:space="preserve"> TALIAFERRO</w:t>
    </w:r>
    <w:r w:rsidR="00FA3F2A">
      <w:t xml:space="preserve">, </w:t>
    </w:r>
    <w:r w:rsidR="00FA3F2A">
      <w:t>DANCER</w:t>
    </w:r>
  </w:p>
  <w:p w:rsidR="00951345" w:rsidRDefault="00951345" w:rsidP="0095134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A5CFC">
      <w:rPr>
        <w:noProof/>
      </w:rPr>
      <w:t>2</w:t>
    </w:r>
    <w:r>
      <w:fldChar w:fldCharType="end"/>
    </w:r>
  </w:p>
  <w:p w:rsidR="00951345" w:rsidRDefault="00951345" w:rsidP="0095134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4F42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4CC7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5AFB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D236D"/>
    <w:rsid w:val="002E09CE"/>
    <w:rsid w:val="002E69D1"/>
    <w:rsid w:val="002F3BA6"/>
    <w:rsid w:val="002F51BD"/>
    <w:rsid w:val="00312B98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A5CFC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2338"/>
    <w:rsid w:val="00416C4B"/>
    <w:rsid w:val="0041751E"/>
    <w:rsid w:val="004211E5"/>
    <w:rsid w:val="00422091"/>
    <w:rsid w:val="004325D7"/>
    <w:rsid w:val="0043386C"/>
    <w:rsid w:val="004348D1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2575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0EEA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2972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1345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55C3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31AC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2D39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66CE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4F42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72EE"/>
    <w:rsid w:val="00FA0AFC"/>
    <w:rsid w:val="00FA1C82"/>
    <w:rsid w:val="00FA2ED1"/>
    <w:rsid w:val="00FA3F2A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4:docId w14:val="741D4AB1"/>
  <w15:docId w15:val="{74BB111A-AC0A-440D-B9A7-A15F1660D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48257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48257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513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323</Words>
  <Characters>1875</Characters>
  <Application>Microsoft Office Word</Application>
  <DocSecurity>0</DocSecurity>
  <Lines>65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A2994</vt:lpstr>
    </vt:vector>
  </TitlesOfParts>
  <Manager>R56</Manager>
  <Company>NJ Office of Legislative Services</Company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A2994</dc:title>
  <dc:subject/>
  <dc:creator>Assemblyman  TALIAFERRO</dc:creator>
  <cp:keywords>A2994|2|EA |286|0|286|F|0|</cp:keywords>
  <dc:description>INTRODUCED FEBRUARY 20, 2020</dc:description>
  <cp:lastModifiedBy>Todaro, Vivian</cp:lastModifiedBy>
  <cp:revision>2</cp:revision>
  <cp:lastPrinted>2020-03-12T18:17:00Z</cp:lastPrinted>
  <dcterms:created xsi:type="dcterms:W3CDTF">2020-03-12T18:17:00Z</dcterms:created>
  <dcterms:modified xsi:type="dcterms:W3CDTF">2020-03-12T18:17:00Z</dcterms:modified>
  <cp:category>s.1: C.4:10-25.10 to 2017/261_x000d_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