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9306D6" w:rsidP="00407C9E">
      <w:pPr>
        <w:pStyle w:val="NoteOrEstimate"/>
      </w:pPr>
      <w:r>
        <w:t>LEGISLATIVE FISCAL ESTIMATE</w:t>
      </w:r>
    </w:p>
    <w:p w:rsidR="003C5892" w:rsidRDefault="009306D6"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3005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B4414" w:rsidP="00FB4414">
      <w:pPr>
        <w:pStyle w:val="BillNo"/>
      </w:pPr>
      <w:r>
        <w:t>219th LEGISLATURE</w:t>
      </w:r>
    </w:p>
    <w:p w:rsidR="00353325" w:rsidRDefault="00353325" w:rsidP="00353325"/>
    <w:p w:rsidR="00FB4414" w:rsidRDefault="00FB4414" w:rsidP="00FB4414">
      <w:pPr>
        <w:jc w:val="center"/>
      </w:pPr>
      <w:r>
        <w:t>DATED: NOVEMBER 17, 2021</w:t>
      </w:r>
    </w:p>
    <w:p w:rsidR="00FB4414" w:rsidRDefault="00FB4414" w:rsidP="00353325"/>
    <w:p w:rsidR="00FB4414" w:rsidRDefault="00FB441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068A0" w:rsidP="001068A0">
            <w:r>
              <w:t>“Mental Health Early Action on Campus Act”; requires institutions of higher education to implement mental health programs and services.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4145EE" w:rsidP="001068A0">
            <w:r>
              <w:t>Annual e</w:t>
            </w:r>
            <w:r w:rsidR="001068A0">
              <w:t>xpenditure increase</w:t>
            </w:r>
            <w:r>
              <w:t>s</w:t>
            </w:r>
            <w:r w:rsidR="001068A0">
              <w:t xml:space="preserve"> to </w:t>
            </w:r>
            <w:r>
              <w:t xml:space="preserve">public </w:t>
            </w:r>
            <w:r w:rsidR="001068A0">
              <w:t>institutions of higher education</w:t>
            </w:r>
            <w:r>
              <w:t xml:space="preserve"> and the State</w:t>
            </w:r>
            <w:r w:rsidR="006B6B64">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2B5581" w:rsidP="001068A0">
            <w:r>
              <w:t>The Office of th</w:t>
            </w:r>
            <w:r w:rsidR="00BD007D">
              <w:t>e Secretary of Higher Education;</w:t>
            </w:r>
            <w:r>
              <w:t xml:space="preserve"> </w:t>
            </w:r>
            <w:r w:rsidR="004145EE">
              <w:t xml:space="preserve">public </w:t>
            </w:r>
            <w:r w:rsidR="00BD007D">
              <w:t>i</w:t>
            </w:r>
            <w:r w:rsidR="001068A0">
              <w:t xml:space="preserve">nstitutions of higher education.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860"/>
        <w:gridCol w:w="1170"/>
        <w:gridCol w:w="1835"/>
        <w:gridCol w:w="2495"/>
        <w:gridCol w:w="15"/>
      </w:tblGrid>
      <w:tr w:rsidR="00C75246" w:rsidTr="001068A0">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7B613D">
        <w:trPr>
          <w:gridAfter w:val="1"/>
          <w:wAfter w:w="15" w:type="dxa"/>
          <w:trHeight w:val="410"/>
        </w:trPr>
        <w:tc>
          <w:tcPr>
            <w:tcW w:w="386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4145EE"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00C75246" w:rsidRPr="00F11982">
              <w:rPr>
                <w:b/>
              </w:rPr>
              <w:t>Fiscal Impact</w:t>
            </w:r>
          </w:p>
        </w:tc>
        <w:tc>
          <w:tcPr>
            <w:tcW w:w="11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183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615BB0" w:rsidTr="007B613D">
        <w:trPr>
          <w:gridAfter w:val="1"/>
          <w:wAfter w:w="15" w:type="dxa"/>
          <w:trHeight w:val="410"/>
        </w:trPr>
        <w:tc>
          <w:tcPr>
            <w:tcW w:w="3860" w:type="dxa"/>
            <w:tcBorders>
              <w:top w:val="nil"/>
              <w:left w:val="single" w:sz="6" w:space="0" w:color="auto"/>
              <w:bottom w:val="nil"/>
              <w:right w:val="nil"/>
            </w:tcBorders>
            <w:tcMar>
              <w:bottom w:w="29" w:type="dxa"/>
            </w:tcMar>
            <w:vAlign w:val="bottom"/>
          </w:tcPr>
          <w:p w:rsidR="00615BB0" w:rsidRPr="00F11982" w:rsidRDefault="00615BB0" w:rsidP="002D7863">
            <w:pPr>
              <w:tabs>
                <w:tab w:val="left" w:pos="360"/>
                <w:tab w:val="left" w:pos="720"/>
                <w:tab w:val="left" w:pos="1440"/>
                <w:tab w:val="left" w:pos="2160"/>
                <w:tab w:val="left" w:pos="2880"/>
                <w:tab w:val="left" w:pos="3600"/>
                <w:tab w:val="left" w:pos="4320"/>
                <w:tab w:val="left" w:pos="5040"/>
              </w:tabs>
              <w:rPr>
                <w:b/>
              </w:rPr>
            </w:pPr>
            <w:r w:rsidRPr="00F11982">
              <w:rPr>
                <w:b/>
              </w:rPr>
              <w:t>Cost</w:t>
            </w:r>
            <w:r w:rsidR="004145EE">
              <w:rPr>
                <w:b/>
              </w:rPr>
              <w:t xml:space="preserve"> Increases</w:t>
            </w:r>
            <w:r>
              <w:rPr>
                <w:b/>
              </w:rPr>
              <w:t xml:space="preserve"> to </w:t>
            </w:r>
            <w:r w:rsidR="004145EE">
              <w:rPr>
                <w:b/>
              </w:rPr>
              <w:t xml:space="preserve">Public </w:t>
            </w:r>
            <w:r>
              <w:rPr>
                <w:b/>
              </w:rPr>
              <w:t>Institutions of Higher Education</w:t>
            </w:r>
          </w:p>
        </w:tc>
        <w:tc>
          <w:tcPr>
            <w:tcW w:w="5500" w:type="dxa"/>
            <w:gridSpan w:val="3"/>
            <w:tcBorders>
              <w:top w:val="nil"/>
              <w:left w:val="nil"/>
              <w:bottom w:val="nil"/>
              <w:right w:val="single" w:sz="6" w:space="0" w:color="auto"/>
            </w:tcBorders>
            <w:tcMar>
              <w:bottom w:w="29" w:type="dxa"/>
            </w:tcMar>
            <w:vAlign w:val="bottom"/>
          </w:tcPr>
          <w:p w:rsidR="00615BB0" w:rsidRDefault="00615BB0"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423931" w:rsidTr="007B613D">
        <w:trPr>
          <w:gridAfter w:val="1"/>
          <w:wAfter w:w="15" w:type="dxa"/>
          <w:trHeight w:val="410"/>
        </w:trPr>
        <w:tc>
          <w:tcPr>
            <w:tcW w:w="3860" w:type="dxa"/>
            <w:tcBorders>
              <w:top w:val="nil"/>
              <w:left w:val="single" w:sz="6" w:space="0" w:color="auto"/>
              <w:bottom w:val="nil"/>
              <w:right w:val="nil"/>
            </w:tcBorders>
            <w:tcMar>
              <w:bottom w:w="29" w:type="dxa"/>
            </w:tcMar>
            <w:vAlign w:val="bottom"/>
          </w:tcPr>
          <w:p w:rsidR="00423931" w:rsidRPr="00F11982" w:rsidRDefault="00423931" w:rsidP="00615BB0">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Cost</w:t>
            </w:r>
            <w:r w:rsidR="004145EE">
              <w:rPr>
                <w:b/>
              </w:rPr>
              <w:t xml:space="preserve"> Increases</w:t>
            </w:r>
          </w:p>
        </w:tc>
        <w:tc>
          <w:tcPr>
            <w:tcW w:w="5500" w:type="dxa"/>
            <w:gridSpan w:val="3"/>
            <w:tcBorders>
              <w:top w:val="nil"/>
              <w:left w:val="nil"/>
              <w:bottom w:val="nil"/>
              <w:right w:val="single" w:sz="6" w:space="0" w:color="auto"/>
            </w:tcBorders>
            <w:tcMar>
              <w:bottom w:w="29" w:type="dxa"/>
            </w:tcMar>
            <w:vAlign w:val="bottom"/>
          </w:tcPr>
          <w:p w:rsidR="00423931" w:rsidRDefault="00423931"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1068A0">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2B5581" w:rsidP="00FB4414">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determines that this bill will result in</w:t>
      </w:r>
      <w:r w:rsidR="00490964">
        <w:t xml:space="preserve"> indeterminate</w:t>
      </w:r>
      <w:r>
        <w:t xml:space="preserve"> </w:t>
      </w:r>
      <w:r w:rsidR="00490964">
        <w:t xml:space="preserve">annual </w:t>
      </w:r>
      <w:r>
        <w:t>expenditure increase</w:t>
      </w:r>
      <w:r w:rsidR="004145EE">
        <w:t>s</w:t>
      </w:r>
      <w:r>
        <w:t xml:space="preserve"> </w:t>
      </w:r>
      <w:r w:rsidR="00BD007D">
        <w:t>for</w:t>
      </w:r>
      <w:r>
        <w:t xml:space="preserve"> </w:t>
      </w:r>
      <w:r w:rsidR="004145EE">
        <w:t xml:space="preserve">public </w:t>
      </w:r>
      <w:r>
        <w:t xml:space="preserve">institutions of higher education. </w:t>
      </w:r>
      <w:r w:rsidR="004145EE">
        <w:t xml:space="preserve"> </w:t>
      </w:r>
      <w:r>
        <w:t>The expenditure increase will result</w:t>
      </w:r>
      <w:r w:rsidR="00640DB2">
        <w:t xml:space="preserve"> from each institution meeting the requirements of the bill</w:t>
      </w:r>
      <w:r>
        <w:t xml:space="preserve">, </w:t>
      </w:r>
      <w:r w:rsidR="00640DB2">
        <w:t>which include</w:t>
      </w:r>
      <w:r w:rsidR="00BD007D">
        <w:t>:</w:t>
      </w:r>
      <w:r w:rsidR="00640DB2">
        <w:t xml:space="preserve"> implementing mental health awareness program</w:t>
      </w:r>
      <w:r w:rsidR="001D4FF2">
        <w:t>s</w:t>
      </w:r>
      <w:r w:rsidR="00BD007D">
        <w:t>;</w:t>
      </w:r>
      <w:r w:rsidR="00640DB2">
        <w:t xml:space="preserve"> establishing student peer support program</w:t>
      </w:r>
      <w:r w:rsidR="001D4FF2">
        <w:t>s</w:t>
      </w:r>
      <w:r w:rsidR="00BD007D">
        <w:t>;</w:t>
      </w:r>
      <w:r w:rsidR="001D4FF2">
        <w:t xml:space="preserve"> forming strategic partnerships with local </w:t>
      </w:r>
      <w:r w:rsidR="00BD007D">
        <w:t>mental health service providers;</w:t>
      </w:r>
      <w:r w:rsidR="001D4FF2">
        <w:t xml:space="preserve"> attaining certain clinical mental</w:t>
      </w:r>
      <w:r w:rsidR="00BD007D">
        <w:t xml:space="preserve"> health staff</w:t>
      </w:r>
      <w:r w:rsidR="00490964">
        <w:t>-</w:t>
      </w:r>
      <w:r w:rsidR="00BD007D">
        <w:t>to</w:t>
      </w:r>
      <w:r w:rsidR="00490964">
        <w:t>-</w:t>
      </w:r>
      <w:r w:rsidR="00BD007D">
        <w:t>student ratios;</w:t>
      </w:r>
      <w:r w:rsidR="001D4FF2">
        <w:t xml:space="preserve"> and conducting certain program evaluations. </w:t>
      </w:r>
    </w:p>
    <w:p w:rsidR="00FB4414" w:rsidRDefault="00FB4414" w:rsidP="00FB441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640DB2" w:rsidRDefault="00952354" w:rsidP="00FB4414">
      <w:pPr>
        <w:pStyle w:val="StyleBulletedSymbolsymbol"/>
        <w:spacing w:after="0"/>
      </w:pPr>
      <w:r w:rsidRPr="00952354">
        <w:t xml:space="preserve">Costs incurred by the </w:t>
      </w:r>
      <w:r w:rsidR="000D6FFC">
        <w:t xml:space="preserve">public </w:t>
      </w:r>
      <w:r w:rsidRPr="00952354">
        <w:t xml:space="preserve">institutions as a result of the enactment of this bill will vary as certain institutions may already meet some or all of the requirements </w:t>
      </w:r>
      <w:r w:rsidR="00BD007D">
        <w:t xml:space="preserve">established </w:t>
      </w:r>
      <w:r w:rsidRPr="00952354">
        <w:t>in the bill.</w:t>
      </w:r>
    </w:p>
    <w:p w:rsidR="00FB4414" w:rsidRDefault="00FB4414" w:rsidP="00FB4414">
      <w:pPr>
        <w:pStyle w:val="StyleBulletedSymbolsymbol"/>
        <w:numPr>
          <w:ilvl w:val="0"/>
          <w:numId w:val="0"/>
        </w:numPr>
        <w:spacing w:after="0"/>
        <w:ind w:left="360" w:hanging="360"/>
      </w:pPr>
    </w:p>
    <w:p w:rsidR="002B5581" w:rsidRDefault="002B5581" w:rsidP="00FB4414">
      <w:pPr>
        <w:pStyle w:val="StyleBulletedSymbolsymbol"/>
        <w:tabs>
          <w:tab w:val="num" w:pos="360"/>
        </w:tabs>
        <w:spacing w:after="0"/>
      </w:pPr>
      <w:r>
        <w:t xml:space="preserve">The bill </w:t>
      </w:r>
      <w:r w:rsidR="00E63BAC">
        <w:t xml:space="preserve">will </w:t>
      </w:r>
      <w:r>
        <w:t xml:space="preserve">result in an </w:t>
      </w:r>
      <w:r w:rsidR="00490964">
        <w:t xml:space="preserve">annual, indeterminate </w:t>
      </w:r>
      <w:r>
        <w:t xml:space="preserve">expenditure increase to the Office of the Secretary of Higher Education (OSHE), which </w:t>
      </w:r>
      <w:r w:rsidR="00BD007D">
        <w:t xml:space="preserve">will be required </w:t>
      </w:r>
      <w:r>
        <w:t>to develop a Technical Assistance Center</w:t>
      </w:r>
      <w:r w:rsidR="004145EE">
        <w:t xml:space="preserve"> to support the efforts of the public institutions of higher education.</w:t>
      </w:r>
    </w:p>
    <w:p w:rsidR="00255944" w:rsidRDefault="00255944" w:rsidP="007E5EB3"/>
    <w:p w:rsidR="00FB4414" w:rsidRDefault="00FB441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D4FF2" w:rsidRDefault="001D4FF2" w:rsidP="002D7863">
      <w:pPr>
        <w:tabs>
          <w:tab w:val="left" w:pos="360"/>
          <w:tab w:val="left" w:pos="720"/>
          <w:tab w:val="left" w:pos="1440"/>
          <w:tab w:val="left" w:pos="2160"/>
          <w:tab w:val="left" w:pos="2880"/>
          <w:tab w:val="left" w:pos="3600"/>
          <w:tab w:val="left" w:pos="4320"/>
          <w:tab w:val="left" w:pos="5040"/>
        </w:tabs>
      </w:pPr>
      <w:r>
        <w:tab/>
        <w:t xml:space="preserve">This bill requires institutions of higher education to implement certain mental health programs and services. </w:t>
      </w:r>
    </w:p>
    <w:p w:rsidR="00255944" w:rsidRDefault="001D4FF2" w:rsidP="002D7863">
      <w:pPr>
        <w:tabs>
          <w:tab w:val="left" w:pos="360"/>
          <w:tab w:val="left" w:pos="720"/>
          <w:tab w:val="left" w:pos="1440"/>
          <w:tab w:val="left" w:pos="2160"/>
          <w:tab w:val="left" w:pos="2880"/>
          <w:tab w:val="left" w:pos="3600"/>
          <w:tab w:val="left" w:pos="4320"/>
          <w:tab w:val="left" w:pos="5040"/>
        </w:tabs>
      </w:pPr>
      <w:r>
        <w:lastRenderedPageBreak/>
        <w:tab/>
        <w:t xml:space="preserve">The bill requires </w:t>
      </w:r>
      <w:r w:rsidRPr="001D4FF2">
        <w:t>an institution of higher education to implement a mental health awareness program which must include, at a minimum:</w:t>
      </w:r>
      <w:r>
        <w:t xml:space="preserve"> </w:t>
      </w:r>
      <w:r w:rsidRPr="001D4FF2">
        <w:t>the development and implementation of an annual student orientation session designed to raise awareness a</w:t>
      </w:r>
      <w:r>
        <w:t xml:space="preserve">bout mental health conditions; </w:t>
      </w:r>
      <w:r w:rsidRPr="001D4FF2">
        <w:t>the assessment of courses and seminars and the implementation of mental health curricula if opport</w:t>
      </w:r>
      <w:r>
        <w:t xml:space="preserve">unities for integration exist; </w:t>
      </w:r>
      <w:r w:rsidRPr="001D4FF2">
        <w:t xml:space="preserve">the creation and prominent display of information dedicated specifically to the mental health resources available to students on campus and in the surrounding community; the distribution of messages related to </w:t>
      </w:r>
      <w:r>
        <w:t xml:space="preserve">various </w:t>
      </w:r>
      <w:r w:rsidRPr="001D4FF2">
        <w:t>mental health resources; and the implementation of an on-line screening tool to raise awareness and establish a mechanism to link or refer students to services.</w:t>
      </w:r>
    </w:p>
    <w:p w:rsidR="004D610C" w:rsidRDefault="004D610C" w:rsidP="002D7863">
      <w:pPr>
        <w:tabs>
          <w:tab w:val="left" w:pos="360"/>
          <w:tab w:val="left" w:pos="720"/>
          <w:tab w:val="left" w:pos="1440"/>
          <w:tab w:val="left" w:pos="2160"/>
          <w:tab w:val="left" w:pos="2880"/>
          <w:tab w:val="left" w:pos="3600"/>
          <w:tab w:val="left" w:pos="4320"/>
          <w:tab w:val="left" w:pos="5040"/>
        </w:tabs>
      </w:pPr>
      <w:r>
        <w:tab/>
        <w:t xml:space="preserve">The bill requires the governing board of an institution of higher education to establish an expert panel to develop and implement policies and procedures </w:t>
      </w:r>
      <w:r w:rsidR="00952354">
        <w:t xml:space="preserve">related to mental health awareness and training. </w:t>
      </w:r>
      <w:r w:rsidR="00622ED8">
        <w:t xml:space="preserve">It </w:t>
      </w:r>
      <w:r w:rsidR="00622ED8" w:rsidRPr="00622ED8">
        <w:t>require</w:t>
      </w:r>
      <w:r w:rsidR="00622ED8">
        <w:t>s</w:t>
      </w:r>
      <w:r w:rsidR="00622ED8" w:rsidRPr="00622ED8">
        <w:t xml:space="preserve"> all student advisors, resident assistants in student housing facilities, and campus security personnel to participate in a national Mental Health First Aid training course or a similar program prior to the commencement of their duties.</w:t>
      </w:r>
      <w:r w:rsidR="00622ED8">
        <w:t xml:space="preserve"> </w:t>
      </w:r>
    </w:p>
    <w:p w:rsidR="004D610C" w:rsidRDefault="004D610C" w:rsidP="002D7863">
      <w:pPr>
        <w:tabs>
          <w:tab w:val="left" w:pos="360"/>
          <w:tab w:val="left" w:pos="720"/>
          <w:tab w:val="left" w:pos="1440"/>
          <w:tab w:val="left" w:pos="2160"/>
          <w:tab w:val="left" w:pos="2880"/>
          <w:tab w:val="left" w:pos="3600"/>
          <w:tab w:val="left" w:pos="4320"/>
          <w:tab w:val="left" w:pos="5040"/>
        </w:tabs>
      </w:pPr>
      <w:r>
        <w:tab/>
      </w:r>
      <w:r w:rsidRPr="004D610C">
        <w:t>The bill requires an institution of higher education to establish and implement a student peer support program</w:t>
      </w:r>
      <w:r>
        <w:t xml:space="preserve"> that will utilize certain best practices for peer support</w:t>
      </w:r>
      <w:r w:rsidRPr="004D610C">
        <w:t>. The program will utilize student peers to support students living with mental health conditions on campus. Peer support programs may be housed within resident assistance programs, counseling centers, or wellness centers on campus.</w:t>
      </w:r>
    </w:p>
    <w:p w:rsidR="004D610C" w:rsidRDefault="004D610C" w:rsidP="002D7863">
      <w:pPr>
        <w:tabs>
          <w:tab w:val="left" w:pos="360"/>
          <w:tab w:val="left" w:pos="720"/>
          <w:tab w:val="left" w:pos="1440"/>
          <w:tab w:val="left" w:pos="2160"/>
          <w:tab w:val="left" w:pos="2880"/>
          <w:tab w:val="left" w:pos="3600"/>
          <w:tab w:val="left" w:pos="4320"/>
          <w:tab w:val="left" w:pos="5040"/>
        </w:tabs>
      </w:pPr>
      <w:r>
        <w:tab/>
      </w:r>
      <w:r w:rsidRPr="004D610C">
        <w:t>The bill also requires each institution to form strategic partnerships with local mental health service providers to improve overall campus mental health wellness and augment on-campus capacity.</w:t>
      </w:r>
      <w:r w:rsidR="00490964">
        <w:t xml:space="preserve"> </w:t>
      </w:r>
      <w:r w:rsidRPr="004D610C">
        <w:t xml:space="preserve"> The partnerships will include linkage agreements with off-campus mental health service providers that establish a foundation for referrals for students when a student’s mental health needs cannot be met on campus due to capacity concerns or preference of the student</w:t>
      </w:r>
      <w:r w:rsidR="00622ED8">
        <w:t xml:space="preserve">. </w:t>
      </w:r>
      <w:r w:rsidR="00622ED8" w:rsidRPr="00622ED8">
        <w:t xml:space="preserve">Through a combination of on-campus capacity, off-campus linkage agreements with mental health service providers, and contracted telehealth therapy services, each institution </w:t>
      </w:r>
      <w:r w:rsidR="00622ED8">
        <w:t>is required to</w:t>
      </w:r>
      <w:r w:rsidR="00622ED8" w:rsidRPr="00622ED8">
        <w:t xml:space="preserve"> attempt to reach a benchmark ratio of one clinical, non-student staff member to 1,250 students.</w:t>
      </w:r>
      <w:r w:rsidR="00622ED8">
        <w:t xml:space="preserve"> </w:t>
      </w:r>
    </w:p>
    <w:p w:rsidR="00255944" w:rsidRDefault="004D610C" w:rsidP="002D7863">
      <w:pPr>
        <w:tabs>
          <w:tab w:val="left" w:pos="360"/>
          <w:tab w:val="left" w:pos="720"/>
          <w:tab w:val="left" w:pos="1440"/>
          <w:tab w:val="left" w:pos="2160"/>
          <w:tab w:val="left" w:pos="2880"/>
          <w:tab w:val="left" w:pos="3600"/>
          <w:tab w:val="left" w:pos="4320"/>
          <w:tab w:val="left" w:pos="5040"/>
        </w:tabs>
      </w:pPr>
      <w:r>
        <w:tab/>
      </w:r>
      <w:r w:rsidRPr="004D610C">
        <w:t>Under the bill, the Secretary of Higher Education will develop a Technical Assistance Center. The center’s responsibilities will include:</w:t>
      </w:r>
      <w:r>
        <w:t xml:space="preserve"> </w:t>
      </w:r>
      <w:r w:rsidRPr="004D610C">
        <w:t>developing standardized policies for medical leave related to mental health conditions for students,</w:t>
      </w:r>
      <w:r w:rsidR="00490964">
        <w:t xml:space="preserve"> </w:t>
      </w:r>
      <w:r w:rsidRPr="004D610C">
        <w:t>providing tailored support to the institutions in reviewing policies related to students living with mental health condition</w:t>
      </w:r>
      <w:r>
        <w:t xml:space="preserve">s and their academic standing; </w:t>
      </w:r>
      <w:r w:rsidRPr="004D610C">
        <w:t>establishing initial standards for policies and procedures of expert panel</w:t>
      </w:r>
      <w:r>
        <w:t xml:space="preserve">s established by governing boards under the bill; </w:t>
      </w:r>
      <w:r w:rsidRPr="004D610C">
        <w:t>disseminating best practices concerning peer support programs</w:t>
      </w:r>
      <w:r>
        <w:t xml:space="preserve">; and </w:t>
      </w:r>
      <w:r w:rsidRPr="004D610C">
        <w:t>developing Statewide standards and best practices for partnerships between local mental health agencies and institutions of higher education</w:t>
      </w:r>
      <w:r>
        <w:t xml:space="preserve">. </w:t>
      </w:r>
    </w:p>
    <w:p w:rsidR="004D610C" w:rsidRDefault="004D610C" w:rsidP="002D7863">
      <w:pPr>
        <w:tabs>
          <w:tab w:val="left" w:pos="360"/>
          <w:tab w:val="left" w:pos="720"/>
          <w:tab w:val="left" w:pos="1440"/>
          <w:tab w:val="left" w:pos="2160"/>
          <w:tab w:val="left" w:pos="2880"/>
          <w:tab w:val="left" w:pos="3600"/>
          <w:tab w:val="left" w:pos="4320"/>
          <w:tab w:val="left" w:pos="5040"/>
        </w:tabs>
      </w:pPr>
    </w:p>
    <w:p w:rsidR="004D610C" w:rsidRDefault="004D610C"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1068A0"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52354" w:rsidRDefault="00952354" w:rsidP="002D7863">
      <w:pPr>
        <w:tabs>
          <w:tab w:val="left" w:pos="360"/>
          <w:tab w:val="left" w:pos="720"/>
          <w:tab w:val="left" w:pos="1440"/>
          <w:tab w:val="left" w:pos="2160"/>
          <w:tab w:val="left" w:pos="2880"/>
          <w:tab w:val="left" w:pos="3600"/>
          <w:tab w:val="left" w:pos="4320"/>
          <w:tab w:val="left" w:pos="5040"/>
        </w:tabs>
      </w:pPr>
      <w:r>
        <w:tab/>
      </w:r>
      <w:r w:rsidRPr="00952354">
        <w:t xml:space="preserve">The </w:t>
      </w:r>
      <w:r>
        <w:t>OLS</w:t>
      </w:r>
      <w:r w:rsidRPr="00952354">
        <w:t xml:space="preserve"> determines that this bill will result in</w:t>
      </w:r>
      <w:r w:rsidR="00490964">
        <w:t xml:space="preserve"> indeterminate annual</w:t>
      </w:r>
      <w:r w:rsidRPr="00952354">
        <w:t xml:space="preserve"> expenditure increase</w:t>
      </w:r>
      <w:r w:rsidR="00490964">
        <w:t>s</w:t>
      </w:r>
      <w:r w:rsidRPr="00952354">
        <w:t xml:space="preserve"> to </w:t>
      </w:r>
      <w:r w:rsidR="00490964">
        <w:t xml:space="preserve">public </w:t>
      </w:r>
      <w:r w:rsidRPr="00952354">
        <w:t xml:space="preserve">institutions of higher education. </w:t>
      </w:r>
      <w:r>
        <w:t>The institutions will likely incur costs to meet</w:t>
      </w:r>
      <w:r w:rsidRPr="00952354">
        <w:t xml:space="preserve"> the requirements of the bill, which include</w:t>
      </w:r>
      <w:r w:rsidR="00BD007D">
        <w:t>:</w:t>
      </w:r>
      <w:r w:rsidRPr="00952354">
        <w:t xml:space="preserve"> implementing mental health awa</w:t>
      </w:r>
      <w:r w:rsidR="00BD007D">
        <w:t>reness programs;</w:t>
      </w:r>
      <w:r w:rsidRPr="00952354">
        <w:t xml:space="preserve"> </w:t>
      </w:r>
      <w:r w:rsidRPr="00952354">
        <w:lastRenderedPageBreak/>
        <w:t>establishin</w:t>
      </w:r>
      <w:r w:rsidR="00BD007D">
        <w:t>g student peer support programs;</w:t>
      </w:r>
      <w:r w:rsidRPr="00952354">
        <w:t xml:space="preserve"> forming strategic partnerships with local m</w:t>
      </w:r>
      <w:r>
        <w:t>ental health service providers</w:t>
      </w:r>
      <w:r w:rsidR="00BD007D">
        <w:t>;</w:t>
      </w:r>
      <w:r w:rsidRPr="00952354">
        <w:t xml:space="preserve"> and conducting certain program evaluations. Costs incurred by </w:t>
      </w:r>
      <w:r>
        <w:t xml:space="preserve">the </w:t>
      </w:r>
      <w:r w:rsidR="000D6FFC">
        <w:t xml:space="preserve">public </w:t>
      </w:r>
      <w:r w:rsidRPr="00952354">
        <w:t xml:space="preserve">institutions will vary as </w:t>
      </w:r>
      <w:r>
        <w:t>certain</w:t>
      </w:r>
      <w:r w:rsidRPr="00952354">
        <w:t xml:space="preserve"> institutions may already meet </w:t>
      </w:r>
      <w:r>
        <w:t>some or all of the</w:t>
      </w:r>
      <w:r w:rsidRPr="00952354">
        <w:t xml:space="preserve"> requirements</w:t>
      </w:r>
      <w:r w:rsidR="00BD007D">
        <w:t xml:space="preserve"> established in the bill</w:t>
      </w:r>
      <w:r w:rsidRPr="00952354">
        <w:t>.</w:t>
      </w:r>
      <w:r>
        <w:t xml:space="preserve"> </w:t>
      </w:r>
      <w:r w:rsidR="004145EE">
        <w:t xml:space="preserve"> </w:t>
      </w:r>
      <w:r>
        <w:t xml:space="preserve">Notably, </w:t>
      </w:r>
      <w:r w:rsidR="006276ED">
        <w:t xml:space="preserve">certain institutions </w:t>
      </w:r>
      <w:r w:rsidR="00890019">
        <w:t xml:space="preserve">may experience significant increases in salary costs to meet the bill’s provision that </w:t>
      </w:r>
      <w:r w:rsidR="00BD007D">
        <w:t xml:space="preserve">requires </w:t>
      </w:r>
      <w:r w:rsidR="00890019">
        <w:t xml:space="preserve">each institution </w:t>
      </w:r>
      <w:r w:rsidR="00BD007D">
        <w:t>to</w:t>
      </w:r>
      <w:r w:rsidR="00890019">
        <w:t xml:space="preserve"> attempt to reach a benchmark ratio of </w:t>
      </w:r>
      <w:r w:rsidR="00890019" w:rsidRPr="00890019">
        <w:t>one clinical, non-student staff member to 1,250 students</w:t>
      </w:r>
      <w:r w:rsidR="00890019">
        <w:t xml:space="preserve">. </w:t>
      </w:r>
      <w:r w:rsidR="005959AA">
        <w:t xml:space="preserve"> </w:t>
      </w:r>
      <w:r>
        <w:t xml:space="preserve">The OLS does not have access to a source of information </w:t>
      </w:r>
      <w:r w:rsidR="00490964">
        <w:t>that</w:t>
      </w:r>
      <w:r>
        <w:t xml:space="preserve"> details the inventory of mental health services and programs offered by each</w:t>
      </w:r>
      <w:r w:rsidR="00490964">
        <w:t xml:space="preserve"> public</w:t>
      </w:r>
      <w:r>
        <w:t xml:space="preserve"> institution of higher education in the State</w:t>
      </w:r>
      <w:r w:rsidR="00EA7C48">
        <w:t xml:space="preserve"> or the clinical, non-student staff employed by each institution</w:t>
      </w:r>
      <w:r>
        <w:t>.</w:t>
      </w:r>
      <w:r w:rsidR="00EA7C48">
        <w:t xml:space="preserve"> </w:t>
      </w:r>
      <w:r>
        <w:t xml:space="preserve"> </w:t>
      </w:r>
    </w:p>
    <w:p w:rsidR="000D6FFC" w:rsidRDefault="002B5581" w:rsidP="00EF17BC">
      <w:pPr>
        <w:tabs>
          <w:tab w:val="left" w:pos="360"/>
          <w:tab w:val="left" w:pos="720"/>
          <w:tab w:val="left" w:pos="1440"/>
          <w:tab w:val="left" w:pos="2160"/>
          <w:tab w:val="left" w:pos="2880"/>
          <w:tab w:val="left" w:pos="3600"/>
          <w:tab w:val="left" w:pos="4320"/>
          <w:tab w:val="left" w:pos="5040"/>
        </w:tabs>
      </w:pPr>
      <w:r>
        <w:tab/>
        <w:t>The OLS notes that</w:t>
      </w:r>
      <w:r w:rsidR="00890019">
        <w:t xml:space="preserve"> legislation substantially similar in nature to this bill</w:t>
      </w:r>
      <w:r>
        <w:t xml:space="preserve"> was </w:t>
      </w:r>
      <w:r w:rsidR="002A7058">
        <w:t xml:space="preserve">enacted </w:t>
      </w:r>
      <w:r>
        <w:t>in Illinois</w:t>
      </w:r>
      <w:r w:rsidR="00890019">
        <w:t xml:space="preserve"> in August 2019</w:t>
      </w:r>
      <w:r>
        <w:t xml:space="preserve">. </w:t>
      </w:r>
      <w:r w:rsidR="00890019" w:rsidRPr="00890019">
        <w:t>The</w:t>
      </w:r>
      <w:r w:rsidR="0080524C">
        <w:t xml:space="preserve"> Illinois</w:t>
      </w:r>
      <w:r w:rsidR="00890019" w:rsidRPr="00890019">
        <w:t xml:space="preserve"> Commission on Government Forecasting and Accountability (CGFA), in </w:t>
      </w:r>
      <w:r w:rsidR="0080524C">
        <w:t>making</w:t>
      </w:r>
      <w:r w:rsidR="00890019" w:rsidRPr="00890019">
        <w:t xml:space="preserve"> recommendations to the Illinois General Assembly on the amount of </w:t>
      </w:r>
      <w:r w:rsidR="00BD007D">
        <w:t>funds</w:t>
      </w:r>
      <w:r w:rsidR="00890019" w:rsidRPr="00890019">
        <w:t xml:space="preserve"> needed to implement the</w:t>
      </w:r>
      <w:r w:rsidR="0080524C">
        <w:t xml:space="preserve"> law, distributed a survey </w:t>
      </w:r>
      <w:r w:rsidR="0080524C" w:rsidRPr="0080524C">
        <w:t>to Illinois</w:t>
      </w:r>
      <w:r w:rsidR="00FE645A">
        <w:t xml:space="preserve"> public</w:t>
      </w:r>
      <w:r w:rsidR="0080524C" w:rsidRPr="0080524C">
        <w:t xml:space="preserve"> universities and community colleges requesting information on how well </w:t>
      </w:r>
      <w:r w:rsidR="0080524C">
        <w:t>each institution’s</w:t>
      </w:r>
      <w:r w:rsidR="0080524C" w:rsidRPr="0080524C">
        <w:t xml:space="preserve"> current mental health programs meet the </w:t>
      </w:r>
      <w:r w:rsidR="0080524C">
        <w:t xml:space="preserve">requirements of the law </w:t>
      </w:r>
      <w:r w:rsidR="0080524C" w:rsidRPr="0080524C">
        <w:t>and how much additional funding would be neces</w:t>
      </w:r>
      <w:r w:rsidR="0080524C">
        <w:t>sary to fully implement the law</w:t>
      </w:r>
      <w:r w:rsidR="00890019" w:rsidRPr="00890019">
        <w:t>.</w:t>
      </w:r>
      <w:r w:rsidR="00890019">
        <w:t xml:space="preserve"> </w:t>
      </w:r>
      <w:r w:rsidR="005959AA">
        <w:t xml:space="preserve"> </w:t>
      </w:r>
      <w:r w:rsidR="00EA7C48">
        <w:t>The survey results indicate</w:t>
      </w:r>
      <w:r w:rsidR="0080524C">
        <w:t xml:space="preserve"> that, in the aggregate, Illinois’ 13 </w:t>
      </w:r>
      <w:r w:rsidR="00FE645A">
        <w:t xml:space="preserve">public </w:t>
      </w:r>
      <w:r w:rsidR="0080524C">
        <w:t>universities are estimated to incur costs between $5.6 million and $5.8 million annually over three years to implement the law.</w:t>
      </w:r>
      <w:r w:rsidR="005959AA">
        <w:t xml:space="preserve"> </w:t>
      </w:r>
      <w:r w:rsidR="0080524C">
        <w:t xml:space="preserve"> Meanwhile, Illinois’ </w:t>
      </w:r>
      <w:r w:rsidR="0059461F">
        <w:t>45</w:t>
      </w:r>
      <w:r w:rsidR="0080524C">
        <w:t xml:space="preserve"> community colleges </w:t>
      </w:r>
      <w:r w:rsidR="0059461F">
        <w:t xml:space="preserve">have an </w:t>
      </w:r>
      <w:r w:rsidR="0080524C">
        <w:t xml:space="preserve">estimated aggregate cost </w:t>
      </w:r>
      <w:r w:rsidR="00B447DE">
        <w:t xml:space="preserve">of implementation </w:t>
      </w:r>
      <w:r w:rsidR="0080524C">
        <w:t xml:space="preserve">of </w:t>
      </w:r>
      <w:r w:rsidR="00CF7BC1">
        <w:t>between $11.8 million and $12.7</w:t>
      </w:r>
      <w:r w:rsidR="0080524C" w:rsidRPr="0080524C">
        <w:t xml:space="preserve"> million per year</w:t>
      </w:r>
      <w:r w:rsidR="0080524C">
        <w:t>.</w:t>
      </w:r>
      <w:r w:rsidR="00B447DE">
        <w:t xml:space="preserve"> </w:t>
      </w:r>
      <w:r w:rsidR="0080524C">
        <w:t xml:space="preserve"> </w:t>
      </w:r>
    </w:p>
    <w:p w:rsidR="00EE4E0B" w:rsidRDefault="000D6FFC" w:rsidP="00EF17BC">
      <w:pPr>
        <w:tabs>
          <w:tab w:val="left" w:pos="360"/>
          <w:tab w:val="left" w:pos="720"/>
          <w:tab w:val="left" w:pos="1440"/>
          <w:tab w:val="left" w:pos="2160"/>
          <w:tab w:val="left" w:pos="2880"/>
          <w:tab w:val="left" w:pos="3600"/>
          <w:tab w:val="left" w:pos="4320"/>
          <w:tab w:val="left" w:pos="5040"/>
        </w:tabs>
        <w:rPr>
          <w:highlight w:val="yellow"/>
        </w:rPr>
      </w:pPr>
      <w:r>
        <w:tab/>
      </w:r>
      <w:r w:rsidR="00CF7BC1">
        <w:t>The survey findings indicate that the highest-cost provision of the law</w:t>
      </w:r>
      <w:r w:rsidR="005959AA">
        <w:t xml:space="preserve"> </w:t>
      </w:r>
      <w:r w:rsidR="00CF7BC1">
        <w:t xml:space="preserve">was meeting a benchmark ratio of </w:t>
      </w:r>
      <w:r w:rsidR="00CF7BC1" w:rsidRPr="00CF7BC1">
        <w:t>one clinical, non-student staff member to every 1,250 students</w:t>
      </w:r>
      <w:r w:rsidR="00CF7BC1">
        <w:t xml:space="preserve">. </w:t>
      </w:r>
      <w:r w:rsidR="00B447DE">
        <w:t xml:space="preserve"> </w:t>
      </w:r>
      <w:r w:rsidR="00CF7BC1">
        <w:t xml:space="preserve">While four of the 13 universities and eight of </w:t>
      </w:r>
      <w:r w:rsidR="00B447DE">
        <w:t>the</w:t>
      </w:r>
      <w:r w:rsidR="00CF7BC1">
        <w:t xml:space="preserve"> community colleges</w:t>
      </w:r>
      <w:r w:rsidR="0059461F">
        <w:t xml:space="preserve"> </w:t>
      </w:r>
      <w:r w:rsidR="00CF7BC1">
        <w:t xml:space="preserve">responded </w:t>
      </w:r>
      <w:r w:rsidR="00B447DE">
        <w:t>that</w:t>
      </w:r>
      <w:r w:rsidR="00CF7BC1">
        <w:t xml:space="preserve"> they had mostly or fully implemented this goal, the survey responses indicated that </w:t>
      </w:r>
      <w:r w:rsidR="002B428A">
        <w:t>the universities in total would incur additional costs of between $2.5 million and $2.8 million annually over three years and the community colleges would incur between $7.7 million and $8.2 million annually over three years</w:t>
      </w:r>
      <w:r w:rsidR="00B447DE">
        <w:t xml:space="preserve"> </w:t>
      </w:r>
      <w:r w:rsidR="00FE645A">
        <w:t xml:space="preserve">to meet this particular mandate </w:t>
      </w:r>
      <w:r w:rsidR="00B447DE">
        <w:t xml:space="preserve">(although the latter range is on the low side due to the data not taking into account the five community </w:t>
      </w:r>
      <w:r w:rsidR="00816949">
        <w:t>colleges that</w:t>
      </w:r>
      <w:r w:rsidR="00B447DE">
        <w:t xml:space="preserve"> did not respond to the survey).</w:t>
      </w:r>
      <w:r w:rsidR="00C41FFD">
        <w:t xml:space="preserve">  </w:t>
      </w:r>
      <w:r w:rsidR="00C41FFD" w:rsidRPr="007B613D">
        <w:t xml:space="preserve">For the purposes of comparing student populations in Illinois and New Jersey, the OLS notes that, according to the federal Integrated Postsecondary Education Data System, </w:t>
      </w:r>
      <w:r w:rsidR="00EE4E0B" w:rsidRPr="007B613D">
        <w:t>enrollment in public institutions of higher education in New Jersey is roughly two-thirds that of Illinois</w:t>
      </w:r>
      <w:r w:rsidR="0057127E">
        <w:t>.</w:t>
      </w:r>
      <w:r w:rsidR="00EE4E0B" w:rsidRPr="007B613D">
        <w:t xml:space="preserve">  </w:t>
      </w:r>
    </w:p>
    <w:p w:rsidR="00CF7BC1" w:rsidRDefault="00CF7BC1" w:rsidP="00EF17BC">
      <w:pPr>
        <w:tabs>
          <w:tab w:val="left" w:pos="360"/>
          <w:tab w:val="left" w:pos="720"/>
          <w:tab w:val="left" w:pos="1440"/>
          <w:tab w:val="left" w:pos="2160"/>
          <w:tab w:val="left" w:pos="2880"/>
          <w:tab w:val="left" w:pos="3600"/>
          <w:tab w:val="left" w:pos="4320"/>
          <w:tab w:val="left" w:pos="5040"/>
        </w:tabs>
      </w:pPr>
      <w:r>
        <w:tab/>
        <w:t xml:space="preserve">The survey conducted by the Illinois CGFA </w:t>
      </w:r>
      <w:r w:rsidR="00DD4141">
        <w:t xml:space="preserve">further </w:t>
      </w:r>
      <w:r w:rsidR="002B428A">
        <w:t xml:space="preserve">indicated that the establishment of a </w:t>
      </w:r>
      <w:r w:rsidR="006E097A">
        <w:t>Technical Assistance C</w:t>
      </w:r>
      <w:r w:rsidR="002B428A">
        <w:t>enter would annually cost between $317,000 (if a “minimalist”</w:t>
      </w:r>
      <w:r w:rsidR="006E097A">
        <w:t xml:space="preserve"> Technical A</w:t>
      </w:r>
      <w:r w:rsidR="002B428A">
        <w:t xml:space="preserve">ssistance </w:t>
      </w:r>
      <w:r w:rsidR="006E097A">
        <w:t>C</w:t>
      </w:r>
      <w:r w:rsidR="002B428A">
        <w:t xml:space="preserve">enter is established) and $1.3 million (if a </w:t>
      </w:r>
      <w:r w:rsidR="00615BB0">
        <w:t>“robust”</w:t>
      </w:r>
      <w:r w:rsidR="006E097A">
        <w:t xml:space="preserve"> Technical Assistance C</w:t>
      </w:r>
      <w:r w:rsidR="00615BB0">
        <w:t>enter is established).</w:t>
      </w:r>
      <w:r w:rsidR="00DD4141">
        <w:t xml:space="preserve"> </w:t>
      </w:r>
      <w:r w:rsidR="00615BB0">
        <w:t xml:space="preserve"> The OLS notes that, if the OSHE determines to staff the technical assistance center in a manner consistent with the way it currently staffs other programs housed in the Academic and Student Programs portion of the office, the State may expect to annually incur total personnel costs ranging between $300,000 and $450,000. </w:t>
      </w:r>
      <w:r w:rsidR="005959AA">
        <w:t xml:space="preserve"> </w:t>
      </w:r>
      <w:r w:rsidR="00927710">
        <w:t>The OSHE may experience additional costs to the extent it would need office space, supplie</w:t>
      </w:r>
      <w:r w:rsidR="006E097A">
        <w:t>s, and other materials for the Technical A</w:t>
      </w:r>
      <w:r w:rsidR="00927710">
        <w:t>ssis</w:t>
      </w:r>
      <w:r w:rsidR="006E097A">
        <w:t>tance C</w:t>
      </w:r>
      <w:r w:rsidR="00927710">
        <w:t xml:space="preserve">enter. </w:t>
      </w: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8527C6"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03E40" w:rsidP="00EF17BC">
            <w:pPr>
              <w:pStyle w:val="10pointItalics"/>
            </w:pPr>
            <w:bookmarkStart w:id="2" w:name="UserFullName"/>
            <w:bookmarkEnd w:id="2"/>
            <w:r>
              <w:t>Christopher</w:t>
            </w:r>
            <w:r w:rsidR="008527C6">
              <w:t xml:space="preserve"> Myles</w:t>
            </w:r>
          </w:p>
          <w:p w:rsidR="00EF17BC" w:rsidRDefault="008527C6" w:rsidP="008527C6">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9306D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57127E" w:rsidRDefault="0057127E"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306D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231C" w:rsidRDefault="004D231C">
      <w:r>
        <w:separator/>
      </w:r>
    </w:p>
  </w:endnote>
  <w:endnote w:type="continuationSeparator" w:id="0">
    <w:p w:rsidR="004D231C" w:rsidRDefault="004D2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53731">
          <w:pPr>
            <w:pStyle w:val="Footer"/>
          </w:pPr>
          <w:r>
            <w:rPr>
              <w:noProof/>
              <w:sz w:val="20"/>
              <w:szCs w:val="20"/>
            </w:rPr>
            <w:object w:dxaOrig="1440" w:dyaOrig="1440" w14:anchorId="4DD96D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9866689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231C" w:rsidRDefault="004D231C">
      <w:r>
        <w:separator/>
      </w:r>
    </w:p>
  </w:footnote>
  <w:footnote w:type="continuationSeparator" w:id="0">
    <w:p w:rsidR="004D231C" w:rsidRDefault="004D23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6D6" w:rsidRDefault="009306D6" w:rsidP="009306D6">
    <w:pPr>
      <w:pStyle w:val="Header"/>
      <w:jc w:val="center"/>
    </w:pPr>
    <w:r>
      <w:t>F</w:t>
    </w:r>
    <w:r w:rsidR="00FB4414">
      <w:t>E to A</w:t>
    </w:r>
    <w:r>
      <w:t xml:space="preserve">3005 </w:t>
    </w:r>
  </w:p>
  <w:p w:rsidR="009306D6" w:rsidRDefault="009306D6" w:rsidP="009306D6">
    <w:pPr>
      <w:pStyle w:val="Header"/>
      <w:jc w:val="center"/>
    </w:pPr>
    <w:r>
      <w:fldChar w:fldCharType="begin"/>
    </w:r>
    <w:r>
      <w:instrText xml:space="preserve"> PAGE  \* MERGEFORMAT </w:instrText>
    </w:r>
    <w:r>
      <w:fldChar w:fldCharType="separate"/>
    </w:r>
    <w:r w:rsidR="00153731">
      <w:rPr>
        <w:noProof/>
      </w:rPr>
      <w:t>3</w:t>
    </w:r>
    <w:r>
      <w:fldChar w:fldCharType="end"/>
    </w:r>
  </w:p>
  <w:p w:rsidR="009306D6" w:rsidRDefault="009306D6" w:rsidP="009306D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6D6"/>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D6FFC"/>
    <w:rsid w:val="000E08DD"/>
    <w:rsid w:val="000E17DB"/>
    <w:rsid w:val="000F0A12"/>
    <w:rsid w:val="000F231D"/>
    <w:rsid w:val="000F278B"/>
    <w:rsid w:val="000F2B57"/>
    <w:rsid w:val="001068A0"/>
    <w:rsid w:val="001106B5"/>
    <w:rsid w:val="00114591"/>
    <w:rsid w:val="00115411"/>
    <w:rsid w:val="001223E7"/>
    <w:rsid w:val="00125D26"/>
    <w:rsid w:val="00142AE8"/>
    <w:rsid w:val="00145CE4"/>
    <w:rsid w:val="00153731"/>
    <w:rsid w:val="00157AED"/>
    <w:rsid w:val="00172CF5"/>
    <w:rsid w:val="001907A1"/>
    <w:rsid w:val="00190F86"/>
    <w:rsid w:val="00193C26"/>
    <w:rsid w:val="00194789"/>
    <w:rsid w:val="00197240"/>
    <w:rsid w:val="001B1D4B"/>
    <w:rsid w:val="001B2BA9"/>
    <w:rsid w:val="001D0C90"/>
    <w:rsid w:val="001D3FD4"/>
    <w:rsid w:val="001D4FF2"/>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06C4"/>
    <w:rsid w:val="00275600"/>
    <w:rsid w:val="00290E57"/>
    <w:rsid w:val="0029229D"/>
    <w:rsid w:val="002977FC"/>
    <w:rsid w:val="002A15C4"/>
    <w:rsid w:val="002A2F18"/>
    <w:rsid w:val="002A5C0C"/>
    <w:rsid w:val="002A7058"/>
    <w:rsid w:val="002B428A"/>
    <w:rsid w:val="002B5581"/>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5EE"/>
    <w:rsid w:val="004149CC"/>
    <w:rsid w:val="00417C68"/>
    <w:rsid w:val="00423931"/>
    <w:rsid w:val="00426C11"/>
    <w:rsid w:val="00485323"/>
    <w:rsid w:val="00487ED8"/>
    <w:rsid w:val="00490964"/>
    <w:rsid w:val="004911CB"/>
    <w:rsid w:val="00491918"/>
    <w:rsid w:val="004A10CD"/>
    <w:rsid w:val="004A2E7F"/>
    <w:rsid w:val="004A5A65"/>
    <w:rsid w:val="004B1485"/>
    <w:rsid w:val="004C6ECA"/>
    <w:rsid w:val="004D231C"/>
    <w:rsid w:val="004D610C"/>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127E"/>
    <w:rsid w:val="00577AA8"/>
    <w:rsid w:val="005850CE"/>
    <w:rsid w:val="0059461F"/>
    <w:rsid w:val="005959AA"/>
    <w:rsid w:val="005A6D23"/>
    <w:rsid w:val="005C1947"/>
    <w:rsid w:val="005C1E9D"/>
    <w:rsid w:val="005E03E7"/>
    <w:rsid w:val="005E75AB"/>
    <w:rsid w:val="00601F73"/>
    <w:rsid w:val="00603E40"/>
    <w:rsid w:val="00615BB0"/>
    <w:rsid w:val="00622ED8"/>
    <w:rsid w:val="00625D15"/>
    <w:rsid w:val="006276ED"/>
    <w:rsid w:val="00640DB2"/>
    <w:rsid w:val="00651611"/>
    <w:rsid w:val="00653AE2"/>
    <w:rsid w:val="006671C7"/>
    <w:rsid w:val="006917CF"/>
    <w:rsid w:val="00692BD4"/>
    <w:rsid w:val="006B22F3"/>
    <w:rsid w:val="006B2FD5"/>
    <w:rsid w:val="006B5C2D"/>
    <w:rsid w:val="006B6B64"/>
    <w:rsid w:val="006B6C16"/>
    <w:rsid w:val="006D6F6C"/>
    <w:rsid w:val="006E097A"/>
    <w:rsid w:val="006F239A"/>
    <w:rsid w:val="006F505D"/>
    <w:rsid w:val="006F7203"/>
    <w:rsid w:val="00714BD5"/>
    <w:rsid w:val="00722AEF"/>
    <w:rsid w:val="00737A6C"/>
    <w:rsid w:val="00743F01"/>
    <w:rsid w:val="00744AE4"/>
    <w:rsid w:val="00756CBD"/>
    <w:rsid w:val="00763D60"/>
    <w:rsid w:val="007833B1"/>
    <w:rsid w:val="007920AC"/>
    <w:rsid w:val="007A0F7E"/>
    <w:rsid w:val="007A42C5"/>
    <w:rsid w:val="007A65A1"/>
    <w:rsid w:val="007B1FCF"/>
    <w:rsid w:val="007B613D"/>
    <w:rsid w:val="007C4620"/>
    <w:rsid w:val="007E337B"/>
    <w:rsid w:val="007E5EB3"/>
    <w:rsid w:val="007E7CAB"/>
    <w:rsid w:val="00804E41"/>
    <w:rsid w:val="0080524C"/>
    <w:rsid w:val="00811BC0"/>
    <w:rsid w:val="00816949"/>
    <w:rsid w:val="008231E8"/>
    <w:rsid w:val="008266B7"/>
    <w:rsid w:val="008527C6"/>
    <w:rsid w:val="00854B89"/>
    <w:rsid w:val="00855555"/>
    <w:rsid w:val="00881BED"/>
    <w:rsid w:val="00881EF3"/>
    <w:rsid w:val="00883E7C"/>
    <w:rsid w:val="00886261"/>
    <w:rsid w:val="00890019"/>
    <w:rsid w:val="00894971"/>
    <w:rsid w:val="008C0341"/>
    <w:rsid w:val="008D5731"/>
    <w:rsid w:val="008E1349"/>
    <w:rsid w:val="00927710"/>
    <w:rsid w:val="009306D6"/>
    <w:rsid w:val="00937A78"/>
    <w:rsid w:val="00943F78"/>
    <w:rsid w:val="00947B1E"/>
    <w:rsid w:val="00952354"/>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B7E1F"/>
    <w:rsid w:val="00AC3FC5"/>
    <w:rsid w:val="00AD340B"/>
    <w:rsid w:val="00AE3966"/>
    <w:rsid w:val="00AF11C6"/>
    <w:rsid w:val="00B002D1"/>
    <w:rsid w:val="00B057F1"/>
    <w:rsid w:val="00B143A9"/>
    <w:rsid w:val="00B447DE"/>
    <w:rsid w:val="00B4569E"/>
    <w:rsid w:val="00B45879"/>
    <w:rsid w:val="00B551EB"/>
    <w:rsid w:val="00B55F3D"/>
    <w:rsid w:val="00B84AC8"/>
    <w:rsid w:val="00B90F8C"/>
    <w:rsid w:val="00B91C0B"/>
    <w:rsid w:val="00B97E24"/>
    <w:rsid w:val="00BA0BE6"/>
    <w:rsid w:val="00BA2122"/>
    <w:rsid w:val="00BA2F3A"/>
    <w:rsid w:val="00BD007D"/>
    <w:rsid w:val="00BD5F4D"/>
    <w:rsid w:val="00BD655F"/>
    <w:rsid w:val="00BF47F9"/>
    <w:rsid w:val="00C07688"/>
    <w:rsid w:val="00C260AB"/>
    <w:rsid w:val="00C32933"/>
    <w:rsid w:val="00C3314D"/>
    <w:rsid w:val="00C41FFD"/>
    <w:rsid w:val="00C75246"/>
    <w:rsid w:val="00C80B0B"/>
    <w:rsid w:val="00C91EDF"/>
    <w:rsid w:val="00C97447"/>
    <w:rsid w:val="00CC6622"/>
    <w:rsid w:val="00CD27E8"/>
    <w:rsid w:val="00CF7BC1"/>
    <w:rsid w:val="00D20F5D"/>
    <w:rsid w:val="00D376ED"/>
    <w:rsid w:val="00D40E4F"/>
    <w:rsid w:val="00D5155A"/>
    <w:rsid w:val="00D638D0"/>
    <w:rsid w:val="00D67A0A"/>
    <w:rsid w:val="00D734B9"/>
    <w:rsid w:val="00D75352"/>
    <w:rsid w:val="00D762A6"/>
    <w:rsid w:val="00D762BF"/>
    <w:rsid w:val="00D84564"/>
    <w:rsid w:val="00D958CF"/>
    <w:rsid w:val="00D968A7"/>
    <w:rsid w:val="00DC2149"/>
    <w:rsid w:val="00DC789F"/>
    <w:rsid w:val="00DD3C40"/>
    <w:rsid w:val="00DD4141"/>
    <w:rsid w:val="00DD7275"/>
    <w:rsid w:val="00DE1C6C"/>
    <w:rsid w:val="00DE47C2"/>
    <w:rsid w:val="00DE5037"/>
    <w:rsid w:val="00DF054C"/>
    <w:rsid w:val="00DF65C1"/>
    <w:rsid w:val="00E008A4"/>
    <w:rsid w:val="00E042C5"/>
    <w:rsid w:val="00E047B2"/>
    <w:rsid w:val="00E06D7C"/>
    <w:rsid w:val="00E21963"/>
    <w:rsid w:val="00E22D9A"/>
    <w:rsid w:val="00E262A3"/>
    <w:rsid w:val="00E3033D"/>
    <w:rsid w:val="00E32D2F"/>
    <w:rsid w:val="00E51E95"/>
    <w:rsid w:val="00E5461B"/>
    <w:rsid w:val="00E62698"/>
    <w:rsid w:val="00E63BAC"/>
    <w:rsid w:val="00E708C9"/>
    <w:rsid w:val="00E717B1"/>
    <w:rsid w:val="00E74E35"/>
    <w:rsid w:val="00E75B93"/>
    <w:rsid w:val="00E76F22"/>
    <w:rsid w:val="00E86D2A"/>
    <w:rsid w:val="00E9123C"/>
    <w:rsid w:val="00E95800"/>
    <w:rsid w:val="00EA7C48"/>
    <w:rsid w:val="00EB1C90"/>
    <w:rsid w:val="00EC1EF8"/>
    <w:rsid w:val="00EC2547"/>
    <w:rsid w:val="00EC4079"/>
    <w:rsid w:val="00EE4E0B"/>
    <w:rsid w:val="00EE7D05"/>
    <w:rsid w:val="00EF17BC"/>
    <w:rsid w:val="00EF3B9C"/>
    <w:rsid w:val="00F04CAD"/>
    <w:rsid w:val="00F11982"/>
    <w:rsid w:val="00F2634D"/>
    <w:rsid w:val="00F332CE"/>
    <w:rsid w:val="00F35009"/>
    <w:rsid w:val="00F4083E"/>
    <w:rsid w:val="00F45BA7"/>
    <w:rsid w:val="00F51DD4"/>
    <w:rsid w:val="00F64D56"/>
    <w:rsid w:val="00F7140A"/>
    <w:rsid w:val="00F73621"/>
    <w:rsid w:val="00F82B11"/>
    <w:rsid w:val="00F842ED"/>
    <w:rsid w:val="00F873F0"/>
    <w:rsid w:val="00FA6D2B"/>
    <w:rsid w:val="00FB15DB"/>
    <w:rsid w:val="00FB4414"/>
    <w:rsid w:val="00FC7DA9"/>
    <w:rsid w:val="00FD2F99"/>
    <w:rsid w:val="00FE5C5C"/>
    <w:rsid w:val="00FE645A"/>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959F158-2E02-42DB-A059-2AD44926A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615BB0"/>
    <w:rPr>
      <w:sz w:val="16"/>
      <w:szCs w:val="16"/>
    </w:rPr>
  </w:style>
  <w:style w:type="paragraph" w:styleId="CommentText">
    <w:name w:val="annotation text"/>
    <w:basedOn w:val="Normal"/>
    <w:link w:val="CommentTextChar"/>
    <w:semiHidden/>
    <w:unhideWhenUsed/>
    <w:rsid w:val="00615BB0"/>
    <w:pPr>
      <w:spacing w:line="240" w:lineRule="auto"/>
    </w:pPr>
    <w:rPr>
      <w:sz w:val="20"/>
      <w:szCs w:val="20"/>
    </w:rPr>
  </w:style>
  <w:style w:type="character" w:customStyle="1" w:styleId="CommentTextChar">
    <w:name w:val="Comment Text Char"/>
    <w:basedOn w:val="DefaultParagraphFont"/>
    <w:link w:val="CommentText"/>
    <w:semiHidden/>
    <w:rsid w:val="00615BB0"/>
  </w:style>
  <w:style w:type="paragraph" w:styleId="CommentSubject">
    <w:name w:val="annotation subject"/>
    <w:basedOn w:val="CommentText"/>
    <w:next w:val="CommentText"/>
    <w:link w:val="CommentSubjectChar"/>
    <w:semiHidden/>
    <w:unhideWhenUsed/>
    <w:rsid w:val="00615BB0"/>
    <w:rPr>
      <w:b/>
      <w:bCs/>
    </w:rPr>
  </w:style>
  <w:style w:type="character" w:customStyle="1" w:styleId="CommentSubjectChar">
    <w:name w:val="Comment Subject Char"/>
    <w:basedOn w:val="CommentTextChar"/>
    <w:link w:val="CommentSubject"/>
    <w:semiHidden/>
    <w:rsid w:val="00615BB0"/>
    <w:rPr>
      <w:b/>
      <w:bCs/>
    </w:rPr>
  </w:style>
  <w:style w:type="paragraph" w:styleId="BalloonText">
    <w:name w:val="Balloon Text"/>
    <w:basedOn w:val="Normal"/>
    <w:link w:val="BalloonTextChar"/>
    <w:semiHidden/>
    <w:unhideWhenUsed/>
    <w:rsid w:val="00615B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5BB0"/>
    <w:rPr>
      <w:rFonts w:ascii="Segoe UI" w:hAnsi="Segoe UI" w:cs="Segoe UI"/>
      <w:sz w:val="18"/>
      <w:szCs w:val="18"/>
    </w:rPr>
  </w:style>
  <w:style w:type="character" w:styleId="Hyperlink">
    <w:name w:val="Hyperlink"/>
    <w:basedOn w:val="DefaultParagraphFont"/>
    <w:unhideWhenUsed/>
    <w:rsid w:val="00615BB0"/>
    <w:rPr>
      <w:color w:val="0000FF" w:themeColor="hyperlink"/>
      <w:u w:val="single"/>
    </w:rPr>
  </w:style>
  <w:style w:type="character" w:styleId="FollowedHyperlink">
    <w:name w:val="FollowedHyperlink"/>
    <w:basedOn w:val="DefaultParagraphFont"/>
    <w:semiHidden/>
    <w:unhideWhenUsed/>
    <w:rsid w:val="005959AA"/>
    <w:rPr>
      <w:color w:val="800080" w:themeColor="followedHyperlink"/>
      <w:u w:val="single"/>
    </w:rPr>
  </w:style>
  <w:style w:type="paragraph" w:styleId="ListParagraph">
    <w:name w:val="List Paragraph"/>
    <w:basedOn w:val="Normal"/>
    <w:uiPriority w:val="34"/>
    <w:qFormat/>
    <w:rsid w:val="00FB44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42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1334</Words>
  <Characters>7838</Characters>
  <Application>Microsoft Office Word</Application>
  <DocSecurity>0</DocSecurity>
  <Lines>154</Lines>
  <Paragraphs>46</Paragraphs>
  <ScaleCrop>false</ScaleCrop>
  <HeadingPairs>
    <vt:vector size="2" baseType="variant">
      <vt:variant>
        <vt:lpstr>Title</vt:lpstr>
      </vt:variant>
      <vt:variant>
        <vt:i4>1</vt:i4>
      </vt:variant>
    </vt:vector>
  </HeadingPairs>
  <TitlesOfParts>
    <vt:vector size="1" baseType="lpstr">
      <vt:lpstr>A3005   FISCAL ESTIMATE</vt:lpstr>
    </vt:vector>
  </TitlesOfParts>
  <Manager>Christopher Myles; R224</Manager>
  <Company>Office of Legislative Services</Company>
  <LinksUpToDate>false</LinksUpToDate>
  <CharactersWithSpaces>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A3005   FISCAL ESTIMATE</dc:title>
  <dc:creator>Assemblyman ARMATO, Assemblywoman VAINIERI HUTTLE</dc:creator>
  <cp:keywords>A3005|3|ER |302|252|218|!||</cp:keywords>
  <dc:description>sponsor 11/12</dc:description>
  <cp:lastModifiedBy>Franks, Denise</cp:lastModifiedBy>
  <cp:revision>2</cp:revision>
  <cp:lastPrinted>2021-11-10T20:51:00Z</cp:lastPrinted>
  <dcterms:created xsi:type="dcterms:W3CDTF">2021-11-17T20:08:00Z</dcterms:created>
  <dcterms:modified xsi:type="dcterms:W3CDTF">2021-11-17T20:08:00Z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