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85B" w:rsidRDefault="00B2785B" w:rsidP="00B2785B">
      <w:pPr>
        <w:pStyle w:val="bpuBill"/>
      </w:pPr>
      <w:bookmarkStart w:id="0" w:name="bpuFrontPg"/>
      <w:bookmarkEnd w:id="0"/>
      <w:r>
        <w:t xml:space="preserve">ASSEMBLY, No. 3010 </w:t>
      </w:r>
    </w:p>
    <w:p w:rsidR="00B2785B" w:rsidRPr="009D38FF" w:rsidRDefault="00B2785B" w:rsidP="00B2785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215622" r:id="rId7"/>
        </w:object>
      </w:r>
    </w:p>
    <w:p w:rsidR="00B2785B" w:rsidRDefault="00B2785B" w:rsidP="00B2785B">
      <w:pPr>
        <w:pStyle w:val="bpuState"/>
      </w:pPr>
      <w:r>
        <w:t>STATE OF NEW JERSEY</w:t>
      </w:r>
    </w:p>
    <w:p w:rsidR="00B2785B" w:rsidRDefault="00B2785B" w:rsidP="00B2785B">
      <w:pPr>
        <w:pStyle w:val="bpuLegislature"/>
      </w:pPr>
      <w:r>
        <w:t>219th LEGISLATURE</w:t>
      </w:r>
    </w:p>
    <w:p w:rsidR="00B2785B" w:rsidRDefault="00B2785B" w:rsidP="00B2785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215623" r:id="rId8"/>
        </w:object>
      </w:r>
      <w:r>
        <w:t xml:space="preserve">  </w:t>
      </w:r>
    </w:p>
    <w:p w:rsidR="00B2785B" w:rsidRDefault="00B2785B" w:rsidP="00B2785B">
      <w:pPr>
        <w:pStyle w:val="bpuIntro"/>
      </w:pPr>
      <w:r>
        <w:t>INTRODUCED FEBRUARY 20, 2020</w:t>
      </w:r>
    </w:p>
    <w:p w:rsidR="00B2785B" w:rsidRDefault="00B2785B" w:rsidP="00B2785B">
      <w:pPr>
        <w:pStyle w:val="bpuIntro"/>
      </w:pPr>
    </w:p>
    <w:p w:rsidR="00B2785B" w:rsidRDefault="00B2785B" w:rsidP="00B2785B">
      <w:pPr>
        <w:pStyle w:val="bpuIntro"/>
        <w:sectPr w:rsidR="00B2785B" w:rsidSect="00BF0AA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2785B" w:rsidRDefault="00B2785B" w:rsidP="00B2785B">
      <w:pPr>
        <w:pStyle w:val="bpuIntro"/>
      </w:pPr>
    </w:p>
    <w:p w:rsidR="00B2785B" w:rsidRDefault="00B2785B" w:rsidP="00B2785B">
      <w:pPr>
        <w:pStyle w:val="bpuSponsor"/>
      </w:pPr>
      <w:r>
        <w:t>Sponsored by:</w:t>
      </w:r>
    </w:p>
    <w:p w:rsidR="00B2785B" w:rsidRDefault="00B2785B" w:rsidP="00B2785B">
      <w:pPr>
        <w:pStyle w:val="bpuSponsor"/>
      </w:pPr>
      <w:r>
        <w:t>Assemblywoman  PAMELA R. LAMPITT</w:t>
      </w:r>
    </w:p>
    <w:p w:rsidR="00B2785B" w:rsidRDefault="00B2785B" w:rsidP="00B2785B">
      <w:pPr>
        <w:pStyle w:val="bpuSponsor"/>
      </w:pPr>
      <w:r>
        <w:t>District 6 (Burlington and Camden)</w:t>
      </w:r>
    </w:p>
    <w:p w:rsidR="00B2785B" w:rsidRDefault="00BF0AA9" w:rsidP="00BF0AA9">
      <w:pPr>
        <w:pStyle w:val="bpuSponsor"/>
      </w:pPr>
      <w:r>
        <w:t>Assemblywoman  MILA M. JASEY</w:t>
      </w:r>
    </w:p>
    <w:p w:rsidR="00BF0AA9" w:rsidRDefault="00BF0AA9" w:rsidP="00BF0AA9">
      <w:pPr>
        <w:pStyle w:val="bpuSponsor"/>
      </w:pPr>
      <w:r>
        <w:t>District 27 (Essex and Morris)</w:t>
      </w:r>
    </w:p>
    <w:p w:rsidR="00BF0AA9" w:rsidRPr="00BF0AA9" w:rsidRDefault="00BF0AA9" w:rsidP="00BF0AA9">
      <w:pPr>
        <w:pStyle w:val="bpuSponsor"/>
      </w:pPr>
    </w:p>
    <w:p w:rsidR="00B2785B" w:rsidRDefault="00B2785B" w:rsidP="00B2785B">
      <w:pPr>
        <w:pStyle w:val="bpuSponsor"/>
      </w:pPr>
    </w:p>
    <w:p w:rsidR="00B2785B" w:rsidRDefault="00B2785B" w:rsidP="00B2785B">
      <w:pPr>
        <w:pStyle w:val="bpuSponsor"/>
      </w:pPr>
    </w:p>
    <w:p w:rsidR="00B2785B" w:rsidRDefault="00B2785B" w:rsidP="00B2785B">
      <w:pPr>
        <w:pStyle w:val="bpuSponsor"/>
      </w:pPr>
    </w:p>
    <w:p w:rsidR="00B2785B" w:rsidRDefault="00B2785B" w:rsidP="00B2785B">
      <w:pPr>
        <w:pStyle w:val="bpuSponsor"/>
      </w:pPr>
      <w:r>
        <w:t>SYNOPSIS</w:t>
      </w:r>
    </w:p>
    <w:p w:rsidR="00B2785B" w:rsidRDefault="00B2785B" w:rsidP="00B2785B">
      <w:pPr>
        <w:pStyle w:val="bpuNormText"/>
      </w:pPr>
      <w:r>
        <w:tab/>
        <w:t xml:space="preserve">Prohibits institution of higher education that provides child care from charging student-parent who receives child care voucher under “New Jersey Cares for Kids Program” amount for child care in excess of voucher amount. </w:t>
      </w:r>
    </w:p>
    <w:p w:rsidR="00B2785B" w:rsidRDefault="00B2785B" w:rsidP="00B2785B">
      <w:pPr>
        <w:pStyle w:val="bpuNormText"/>
      </w:pPr>
    </w:p>
    <w:p w:rsidR="00B2785B" w:rsidRDefault="00B2785B" w:rsidP="00B2785B">
      <w:pPr>
        <w:pStyle w:val="bpuSponsor"/>
      </w:pPr>
      <w:r>
        <w:t xml:space="preserve">CURRENT VERSION OF TEXT </w:t>
      </w:r>
    </w:p>
    <w:p w:rsidR="00B2785B" w:rsidRDefault="00B2785B" w:rsidP="00B2785B">
      <w:pPr>
        <w:pStyle w:val="bpuNormText"/>
      </w:pPr>
      <w:r>
        <w:tab/>
        <w:t>As introduced.</w:t>
      </w:r>
    </w:p>
    <w:p w:rsidR="00B2785B" w:rsidRDefault="00B2785B" w:rsidP="00B2785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2785B" w:rsidRDefault="00B2785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2785B" w:rsidSect="00B2785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D6854" w:rsidRPr="006D33CC" w:rsidRDefault="00CD6854" w:rsidP="00CD6854">
      <w:pPr>
        <w:pStyle w:val="HangingAnAct"/>
        <w:rPr>
          <w:rStyle w:val="HangingAnActChar"/>
        </w:rPr>
      </w:pPr>
      <w:r w:rsidRPr="00CD685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D33CC">
        <w:rPr>
          <w:rStyle w:val="HangingAnActChar"/>
        </w:rPr>
        <w:t>concerning child care services at institutions of higher education and supplementing chapter 3B of Title 18A of the New Jersey Statutes.</w:t>
      </w:r>
    </w:p>
    <w:p w:rsidR="00CD6854" w:rsidRPr="00D71D68" w:rsidRDefault="00CD6854" w:rsidP="00CD6854"/>
    <w:p w:rsidR="00CD6854" w:rsidRPr="00AA7880" w:rsidRDefault="00CD6854" w:rsidP="00CD685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d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CD6854" w:rsidRDefault="00CD6854" w:rsidP="00CD6854"/>
    <w:p w:rsidR="00CD6854" w:rsidRDefault="00CD6854" w:rsidP="00CD6854">
      <w:r>
        <w:tab/>
        <w:t>1.</w:t>
      </w:r>
      <w:r>
        <w:tab/>
        <w:t xml:space="preserve">An institution of higher education in the State which offers child care services to students enrolled in the institution shall not charge a student who receives a voucher under the “New Jersey Cares for Kids Program” established pursuant to N.J.A.C.10:15-5.1 an amount for the child care services that exceeds the amount of the program voucher. </w:t>
      </w:r>
    </w:p>
    <w:p w:rsidR="00CD6854" w:rsidRDefault="00CD6854" w:rsidP="00CD6854"/>
    <w:p w:rsidR="00CD6854" w:rsidRDefault="00CD6854" w:rsidP="00CD6854">
      <w:r>
        <w:tab/>
        <w:t>2.</w:t>
      </w:r>
      <w:r>
        <w:tab/>
        <w:t>This act shall take effect immediately.</w:t>
      </w:r>
    </w:p>
    <w:p w:rsidR="00CD6854" w:rsidRDefault="00CD6854" w:rsidP="00CD6854"/>
    <w:p w:rsidR="00CD6854" w:rsidRDefault="00CD6854" w:rsidP="00CD6854"/>
    <w:p w:rsidR="00CD6854" w:rsidRDefault="00CD6854" w:rsidP="00CD6854">
      <w:pPr>
        <w:jc w:val="center"/>
      </w:pPr>
      <w:r>
        <w:t>STATEMENT</w:t>
      </w:r>
    </w:p>
    <w:p w:rsidR="00CD6854" w:rsidRDefault="00CD6854" w:rsidP="00CD6854">
      <w:pPr>
        <w:jc w:val="center"/>
      </w:pPr>
    </w:p>
    <w:p w:rsidR="00CD6854" w:rsidRDefault="00CD6854" w:rsidP="00CD6854">
      <w:r>
        <w:tab/>
        <w:t xml:space="preserve">This bill provides that an institution of higher education in the State, which offers child care services to students enrolled in the institution, may not charge a student who receives a voucher under the New Jersey Cares for Kids (NJCK) Program an amount for the child care services that exceeds the amount of the program voucher. </w:t>
      </w:r>
    </w:p>
    <w:p w:rsidR="00CD6854" w:rsidRDefault="00CD6854" w:rsidP="00CD62C2">
      <w:r>
        <w:tab/>
        <w:t>The NJCK Program, under regulations promulgated by the Commissioner of Human Services at N.J.A.C.10:15-5.1 et seq., provides eligible families with necessary child care services through the Child Care Resource &amp; Referral Agency in the county where the family resides.  A family is eligible for the program if the family meets certain income guidelines.</w:t>
      </w:r>
      <w:bookmarkStart w:id="1" w:name="_GoBack"/>
      <w:bookmarkEnd w:id="1"/>
    </w:p>
    <w:sectPr w:rsidR="00CD6854" w:rsidSect="00B2785B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1B5" w:rsidRDefault="00AE01B5">
      <w:r>
        <w:separator/>
      </w:r>
    </w:p>
  </w:endnote>
  <w:endnote w:type="continuationSeparator" w:id="0">
    <w:p w:rsidR="00AE01B5" w:rsidRDefault="00AE0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AA9" w:rsidRDefault="00BF0AA9" w:rsidP="00BF0AA9">
    <w:pPr>
      <w:pStyle w:val="sponUdate"/>
    </w:pPr>
    <w:r>
      <w:t>(Sponsorship Updated As Of: 6/2/2021)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1B5" w:rsidRDefault="00AE01B5">
      <w:r>
        <w:separator/>
      </w:r>
    </w:p>
  </w:footnote>
  <w:footnote w:type="continuationSeparator" w:id="0">
    <w:p w:rsidR="00AE01B5" w:rsidRDefault="00AE0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A19D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2785B" w:rsidRDefault="00B2785B" w:rsidP="00B2785B">
    <w:pPr>
      <w:pStyle w:val="bpuHeadSpon"/>
    </w:pPr>
    <w:r w:rsidRPr="00B2785B">
      <w:rPr>
        <w:rStyle w:val="bpuHeadSponChar"/>
      </w:rPr>
      <w:t>A3010</w:t>
    </w:r>
    <w:r>
      <w:t xml:space="preserve"> LAMPITT</w:t>
    </w:r>
  </w:p>
  <w:p w:rsidR="00B2785B" w:rsidRDefault="00B2785B" w:rsidP="00B278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62C2">
      <w:rPr>
        <w:noProof/>
      </w:rPr>
      <w:t>3</w:t>
    </w:r>
    <w:r>
      <w:fldChar w:fldCharType="end"/>
    </w:r>
  </w:p>
  <w:p w:rsidR="00B2785B" w:rsidRDefault="00B2785B" w:rsidP="00B2785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2785B" w:rsidRDefault="00B2785B" w:rsidP="00B2785B">
    <w:pPr>
      <w:pStyle w:val="bpuHeadSpon"/>
    </w:pPr>
    <w:r w:rsidRPr="00B2785B">
      <w:rPr>
        <w:rStyle w:val="bpuHeadSponChar"/>
      </w:rPr>
      <w:t>A3010</w:t>
    </w:r>
    <w:r>
      <w:t xml:space="preserve"> LAMPITT</w:t>
    </w:r>
    <w:r w:rsidR="00BF0AA9">
      <w:t xml:space="preserve">, </w:t>
    </w:r>
    <w:r w:rsidR="00BF0AA9">
      <w:t>JASEY</w:t>
    </w:r>
  </w:p>
  <w:p w:rsidR="00B2785B" w:rsidRDefault="00B2785B" w:rsidP="00B278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7171">
      <w:rPr>
        <w:noProof/>
      </w:rPr>
      <w:t>2</w:t>
    </w:r>
    <w:r>
      <w:fldChar w:fldCharType="end"/>
    </w:r>
  </w:p>
  <w:p w:rsidR="00B2785B" w:rsidRDefault="00B2785B" w:rsidP="00B2785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1B5"/>
    <w:rsid w:val="000051BD"/>
    <w:rsid w:val="0001248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23F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94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877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67BF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6019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5B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D7FE7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41B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1B5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785B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0AA9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0769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B26"/>
    <w:rsid w:val="00CD0F93"/>
    <w:rsid w:val="00CD1BD1"/>
    <w:rsid w:val="00CD528D"/>
    <w:rsid w:val="00CD62C2"/>
    <w:rsid w:val="00CD6854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345D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7171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04BF23FF"/>
  <w15:docId w15:val="{5E0A94CF-870E-4372-ADEC-AAB277C7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C2B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2B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27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284</Words>
  <Characters>1517</Characters>
  <Application>Microsoft Office Word</Application>
  <DocSecurity>0</DocSecurity>
  <Lines>57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A3010</vt:lpstr>
    </vt:vector>
  </TitlesOfParts>
  <Manager>R56</Manager>
  <Company>NJ Office of Legislative Services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A3010</dc:title>
  <dc:subject>20-1492</dc:subject>
  <dc:creator>Assemblywoman  LAMPITT</dc:creator>
  <cp:keywords>A3010|2|ER |308|0|308|N|0|</cp:keywords>
  <dc:description>INTRODUCED FEBRUARY 20, 2020</dc:description>
  <cp:lastModifiedBy>Todaro, Vivian</cp:lastModifiedBy>
  <cp:revision>2</cp:revision>
  <cp:lastPrinted>2021-06-03T12:54:00Z</cp:lastPrinted>
  <dcterms:created xsi:type="dcterms:W3CDTF">2021-06-03T12:54:00Z</dcterms:created>
  <dcterms:modified xsi:type="dcterms:W3CDTF">2021-06-03T12:54:00Z</dcterms:modified>
  <cp:category>s.1: C18A:3B-85; s.2: Eff. date to 2019/370_x000d_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