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142A" w:rsidRDefault="00CC142A" w:rsidP="00CC142A">
      <w:pPr>
        <w:pStyle w:val="bpuBill"/>
      </w:pPr>
      <w:bookmarkStart w:id="0" w:name="bpuFrontPg"/>
      <w:bookmarkStart w:id="1" w:name="_GoBack"/>
      <w:bookmarkEnd w:id="0"/>
      <w:bookmarkEnd w:id="1"/>
      <w:r>
        <w:t xml:space="preserve">ASSEMBLY, No. 3057 </w:t>
      </w:r>
    </w:p>
    <w:p w:rsidR="00CC142A" w:rsidRPr="009D38FF" w:rsidRDefault="00CC142A" w:rsidP="00CC142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3782732" r:id="rId8"/>
        </w:object>
      </w:r>
    </w:p>
    <w:p w:rsidR="00CC142A" w:rsidRDefault="00CC142A" w:rsidP="00CC142A">
      <w:pPr>
        <w:pStyle w:val="bpuState"/>
      </w:pPr>
      <w:r>
        <w:t>STATE OF NEW JERSEY</w:t>
      </w:r>
    </w:p>
    <w:p w:rsidR="00CC142A" w:rsidRDefault="00CC142A" w:rsidP="00CC142A">
      <w:pPr>
        <w:pStyle w:val="bpuLegislature"/>
      </w:pPr>
      <w:proofErr w:type="gramStart"/>
      <w:r>
        <w:t>219th</w:t>
      </w:r>
      <w:proofErr w:type="gramEnd"/>
      <w:r>
        <w:t xml:space="preserve"> LEGISLATURE</w:t>
      </w:r>
    </w:p>
    <w:p w:rsidR="00CC142A" w:rsidRDefault="00CC142A" w:rsidP="00CC142A">
      <w:pPr>
        <w:pStyle w:val="bpuWpGraphic"/>
      </w:pPr>
      <w:r>
        <w:object w:dxaOrig="8985" w:dyaOrig="255">
          <v:shape id="_x0000_i1026" type="#_x0000_t75" style="width:6in;height:11.8pt" o:ole="">
            <v:imagedata r:id="rId7" o:title=""/>
          </v:shape>
          <o:OLEObject Type="Embed" ProgID="WPWin6.1" ShapeID="_x0000_i1026" DrawAspect="Content" ObjectID="_1643782733" r:id="rId9"/>
        </w:object>
      </w:r>
      <w:r>
        <w:t xml:space="preserve">  </w:t>
      </w:r>
    </w:p>
    <w:p w:rsidR="00CC142A" w:rsidRDefault="00CC142A" w:rsidP="00CC142A">
      <w:pPr>
        <w:pStyle w:val="bpuIntro"/>
      </w:pPr>
      <w:r>
        <w:t>INTRODUCED FEBRUARY 20, 2020</w:t>
      </w:r>
    </w:p>
    <w:p w:rsidR="00CC142A" w:rsidRDefault="00CC142A" w:rsidP="00CC142A">
      <w:pPr>
        <w:pStyle w:val="bpuIntro"/>
      </w:pPr>
    </w:p>
    <w:p w:rsidR="00CC142A" w:rsidRDefault="00CC142A" w:rsidP="00CC142A">
      <w:pPr>
        <w:pStyle w:val="bpuIntro"/>
        <w:sectPr w:rsidR="00CC142A" w:rsidSect="00CC142A">
          <w:headerReference w:type="even" r:id="rId10"/>
          <w:headerReference w:type="default" r:id="rId11"/>
          <w:pgSz w:w="12240" w:h="20160" w:code="5"/>
          <w:pgMar w:top="2160" w:right="1440" w:bottom="1440" w:left="1440" w:header="72" w:footer="720" w:gutter="0"/>
          <w:pgNumType w:start="1"/>
          <w:cols w:space="720"/>
          <w:docGrid w:linePitch="360"/>
        </w:sectPr>
      </w:pPr>
    </w:p>
    <w:p w:rsidR="00CC142A" w:rsidRDefault="00CC142A" w:rsidP="00CC142A">
      <w:pPr>
        <w:pStyle w:val="bpuIntro"/>
      </w:pPr>
    </w:p>
    <w:p w:rsidR="00CC142A" w:rsidRDefault="00CC142A" w:rsidP="00CC142A">
      <w:pPr>
        <w:pStyle w:val="bpuSponsor"/>
      </w:pPr>
      <w:r>
        <w:t>Sponsored by:</w:t>
      </w:r>
    </w:p>
    <w:p w:rsidR="00CC142A" w:rsidRDefault="00CC142A" w:rsidP="00CC142A">
      <w:pPr>
        <w:pStyle w:val="bpuSponsor"/>
      </w:pPr>
      <w:proofErr w:type="gramStart"/>
      <w:r>
        <w:t>Assemblyman  LOUIS</w:t>
      </w:r>
      <w:proofErr w:type="gramEnd"/>
      <w:r>
        <w:t xml:space="preserve"> D. GREENWALD</w:t>
      </w:r>
    </w:p>
    <w:p w:rsidR="00CC142A" w:rsidRDefault="00CC142A" w:rsidP="00CC142A">
      <w:pPr>
        <w:pStyle w:val="bpuSponsor"/>
      </w:pPr>
      <w:r>
        <w:t>District 6 (Burlington and Camden)</w:t>
      </w:r>
    </w:p>
    <w:p w:rsidR="00CC142A" w:rsidRDefault="00CC142A" w:rsidP="00CC142A">
      <w:pPr>
        <w:pStyle w:val="bpuSponsor"/>
      </w:pPr>
    </w:p>
    <w:p w:rsidR="00CC142A" w:rsidRDefault="00CC142A" w:rsidP="00CC142A">
      <w:pPr>
        <w:pStyle w:val="bpuSponsor"/>
      </w:pPr>
    </w:p>
    <w:p w:rsidR="00CC142A" w:rsidRDefault="00CC142A" w:rsidP="00CC142A">
      <w:pPr>
        <w:pStyle w:val="bpuSponsor"/>
      </w:pPr>
    </w:p>
    <w:p w:rsidR="00CC142A" w:rsidRDefault="00CC142A" w:rsidP="00CC142A">
      <w:pPr>
        <w:pStyle w:val="bpuSponsor"/>
      </w:pPr>
    </w:p>
    <w:p w:rsidR="00CC142A" w:rsidRDefault="00CC142A" w:rsidP="00CC142A">
      <w:pPr>
        <w:pStyle w:val="bpuSponsor"/>
      </w:pPr>
      <w:r>
        <w:t>SYNOPSIS</w:t>
      </w:r>
    </w:p>
    <w:p w:rsidR="00CC142A" w:rsidRDefault="00CC142A" w:rsidP="00CC142A">
      <w:pPr>
        <w:pStyle w:val="bpuNormText"/>
      </w:pPr>
      <w:r>
        <w:tab/>
        <w:t xml:space="preserve">Modifies requirements for preliminary site plans and subdivisions under Municipal Land Use Law. </w:t>
      </w:r>
    </w:p>
    <w:p w:rsidR="00CC142A" w:rsidRDefault="00CC142A" w:rsidP="00CC142A">
      <w:pPr>
        <w:pStyle w:val="bpuNormText"/>
      </w:pPr>
    </w:p>
    <w:p w:rsidR="00CC142A" w:rsidRDefault="00CC142A" w:rsidP="00CC142A">
      <w:pPr>
        <w:pStyle w:val="bpuSponsor"/>
      </w:pPr>
      <w:r>
        <w:t xml:space="preserve">CURRENT VERSION OF TEXT </w:t>
      </w:r>
    </w:p>
    <w:p w:rsidR="00CC142A" w:rsidRDefault="00CC142A" w:rsidP="00CC142A">
      <w:pPr>
        <w:pStyle w:val="bpuNormText"/>
      </w:pPr>
      <w:r>
        <w:tab/>
        <w:t>As introduced.</w:t>
      </w:r>
    </w:p>
    <w:p w:rsidR="00CC142A" w:rsidRDefault="00CC142A" w:rsidP="00CC142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C142A" w:rsidRDefault="00CC142A" w:rsidP="008916EC">
      <w:pPr>
        <w:pStyle w:val="FronterPage"/>
        <w:tabs>
          <w:tab w:val="clear" w:pos="720"/>
          <w:tab w:val="clear" w:pos="1440"/>
          <w:tab w:val="clear" w:pos="2160"/>
          <w:tab w:val="clear" w:pos="2880"/>
          <w:tab w:val="clear" w:pos="3600"/>
          <w:tab w:val="clear" w:pos="4320"/>
          <w:tab w:val="clear" w:pos="5040"/>
        </w:tabs>
        <w:sectPr w:rsidR="00CC142A" w:rsidSect="00CC142A">
          <w:type w:val="continuous"/>
          <w:pgSz w:w="12240" w:h="20160" w:code="5"/>
          <w:pgMar w:top="1440" w:right="2275" w:bottom="1440" w:left="2275" w:header="72" w:footer="720" w:gutter="0"/>
          <w:pgNumType w:start="1"/>
          <w:cols w:space="720"/>
          <w:docGrid w:linePitch="360"/>
        </w:sectPr>
      </w:pPr>
    </w:p>
    <w:p w:rsidR="00034343" w:rsidRPr="00677316" w:rsidRDefault="00034343" w:rsidP="00034343">
      <w:pPr>
        <w:pStyle w:val="HangingAnAct"/>
        <w:rPr>
          <w:rStyle w:val="HangingAnActChar"/>
        </w:rPr>
      </w:pPr>
      <w:r w:rsidRPr="00034343">
        <w:rPr>
          <w:rStyle w:val="BillHead"/>
        </w:rPr>
        <w:lastRenderedPageBreak/>
        <w:t>An Act</w:t>
      </w:r>
      <w:r w:rsidRPr="006B7FA7">
        <w:rPr>
          <w:rStyle w:val="HangingAnActChar"/>
        </w:rPr>
        <w:t xml:space="preserve"> </w:t>
      </w:r>
      <w:r w:rsidRPr="008505F1">
        <w:rPr>
          <w:rStyle w:val="HangingAnActChar"/>
        </w:rPr>
        <w:t>concerning site plans and subdivisions and amending P.L.1975, c.291.</w:t>
      </w:r>
    </w:p>
    <w:p w:rsidR="00034343" w:rsidRPr="00D71D68" w:rsidRDefault="00034343" w:rsidP="00034343"/>
    <w:p w:rsidR="00034343" w:rsidRPr="009165C1" w:rsidRDefault="00034343" w:rsidP="00034343">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034343" w:rsidRPr="00D71D68" w:rsidRDefault="00034343" w:rsidP="00034343"/>
    <w:p w:rsidR="00034343" w:rsidRDefault="00034343" w:rsidP="00034343">
      <w:pPr>
        <w:pStyle w:val="ListParagraph"/>
        <w:ind w:left="0"/>
      </w:pPr>
      <w:r>
        <w:tab/>
        <w:t>1.</w:t>
      </w:r>
      <w:r>
        <w:tab/>
        <w:t>Section 3.4 of P.</w:t>
      </w:r>
      <w:r w:rsidRPr="00484B19">
        <w:t>L.1975, c.291</w:t>
      </w:r>
      <w:r>
        <w:t xml:space="preserve"> (C.40:55D-7) is amended to read as follows:</w:t>
      </w:r>
    </w:p>
    <w:p w:rsidR="00034343" w:rsidRDefault="00CB5CB3" w:rsidP="00034343">
      <w:r>
        <w:tab/>
        <w:t>3.4</w:t>
      </w:r>
      <w:proofErr w:type="gramStart"/>
      <w:r>
        <w:t xml:space="preserve">.  </w:t>
      </w:r>
      <w:r w:rsidR="00034343">
        <w:t>"</w:t>
      </w:r>
      <w:proofErr w:type="gramEnd"/>
      <w:r w:rsidR="00034343">
        <w:t>Sedimentation" means the deposition of soil that has been transported from its site of origin by water, ice, wind, gravity or other natural means as a product of erosion.</w:t>
      </w:r>
    </w:p>
    <w:p w:rsidR="00034343" w:rsidRDefault="00034343" w:rsidP="00034343">
      <w:r>
        <w:tab/>
        <w:t>"Sending zone" means an area or areas designated in a master plan and zoning ordinance, adopted pursuant to P.L.1975, c.291 (C.40:55D-1 et seq.), within which development may be restricted and which is otherwise consistent with the provisions of section 8 of P.L.2004, c.2 (C.40:55D-144).</w:t>
      </w:r>
    </w:p>
    <w:p w:rsidR="00034343" w:rsidRDefault="00034343" w:rsidP="00034343">
      <w:r>
        <w:tab/>
      </w:r>
      <w:proofErr w:type="gramStart"/>
      <w:r>
        <w:t xml:space="preserve">"Site plan" means a development plan of one or more lots on which is shown (1) the existing and proposed conditions of the lot, including but not necessarily limited to topography, vegetation, drainage, flood plains, marshes and waterways, (2) the location of all existing and proposed buildings, drives, parking spaces, walkways, means of ingress and egress, drainage facilities, utility services, landscaping, structures and signs, lighting, screening devices, and (3) any other information that may be reasonably required in order to make an informed determination pursuant to an ordinance requiring review and approval of site plans by the planning board adopted pursuant to article 6 of </w:t>
      </w:r>
      <w:r w:rsidRPr="00484B19">
        <w:rPr>
          <w:rFonts w:ascii="Albertus Extra Bold" w:hAnsi="Albertus Extra Bold"/>
          <w:b/>
        </w:rPr>
        <w:t>[</w:t>
      </w:r>
      <w:r>
        <w:t>this act</w:t>
      </w:r>
      <w:r w:rsidRPr="00484B19">
        <w:rPr>
          <w:rFonts w:ascii="Albertus Extra Bold" w:hAnsi="Albertus Extra Bold"/>
          <w:b/>
        </w:rPr>
        <w:t>]</w:t>
      </w:r>
      <w:r>
        <w:t xml:space="preserve"> </w:t>
      </w:r>
      <w:r w:rsidRPr="00484B19">
        <w:rPr>
          <w:u w:val="single"/>
        </w:rPr>
        <w:t>P.L.1975, c.291</w:t>
      </w:r>
      <w:r>
        <w:rPr>
          <w:u w:val="single"/>
        </w:rPr>
        <w:t xml:space="preserve"> (C.40:55D-37 et seq.); provided, however, with respect to an application for development for preliminary approval of a site plan, the site plan shall be limited to the information specified in s</w:t>
      </w:r>
      <w:r w:rsidRPr="00626152">
        <w:rPr>
          <w:u w:val="single"/>
        </w:rPr>
        <w:t>ection 34 of P.L.1975, c.291 (C.40:55D-46)</w:t>
      </w:r>
      <w:r>
        <w:t>.</w:t>
      </w:r>
      <w:proofErr w:type="gramEnd"/>
    </w:p>
    <w:p w:rsidR="00034343" w:rsidRDefault="00034343" w:rsidP="00034343">
      <w:r>
        <w:tab/>
        <w:t>"Standards of performance" means standards (1) adopted by ordinance pursuant to subsection 52d. regulating noise levels, glare, earthborn or sonic vibrations, heat, electronic or atomic radiation, noxious odors, toxic matters, explosive and inflammable matters, smoke and airborne particles, waste discharge, screening of unsightly objects or conditions and such other similar matters as may be reasonably required by the municipality or (2) required by applicable federal or State laws or municipal ordinances.</w:t>
      </w:r>
    </w:p>
    <w:p w:rsidR="00034343" w:rsidRDefault="00034343" w:rsidP="00034343">
      <w:r>
        <w:tab/>
        <w:t>"State Transfer of Development Rights Bank," or "State TDR Bank," means the bank established pursuant to section 3 of P.L.1993, c.339 (C.4:1C-51).</w:t>
      </w:r>
    </w:p>
    <w:p w:rsidR="00CB5CB3" w:rsidRDefault="00034343" w:rsidP="00CB5CB3">
      <w:r>
        <w:tab/>
        <w:t xml:space="preserve">"Street" means any street, avenue, boulevard, road, parkway, viaduct, drive or other way (1) which is an existing State, county or municipal roadway, or (2) which </w:t>
      </w:r>
      <w:proofErr w:type="gramStart"/>
      <w:r>
        <w:t>is shown</w:t>
      </w:r>
      <w:proofErr w:type="gramEnd"/>
      <w:r>
        <w:t xml:space="preserve"> upon a plat heretofore </w:t>
      </w:r>
      <w:r w:rsidR="00CB5CB3">
        <w:br w:type="page"/>
      </w:r>
    </w:p>
    <w:p w:rsidR="00034343" w:rsidRDefault="00034343" w:rsidP="00034343">
      <w:proofErr w:type="gramStart"/>
      <w:r>
        <w:lastRenderedPageBreak/>
        <w:t>approved pursuant to law, or (3) which is approved by official action as provided by this act, or (4) which is shown on a plat duly filed and recorded in the office of the county recording officer prior to the appointment of a planning board and the grant to such board of the power to review plats; and includes the land between the street lines, whether improved or unimproved, and may comprise pavement, shoulders, gutters, curbs, sidewalks, parking areas and other areas within the street lines.</w:t>
      </w:r>
      <w:proofErr w:type="gramEnd"/>
    </w:p>
    <w:p w:rsidR="00034343" w:rsidRDefault="00034343" w:rsidP="00034343">
      <w:r>
        <w:tab/>
        <w:t>"Structure" means a combination of materials to form a construction for occupancy, use or ornamentation whether installed on, above, or below the surface of a parcel of land.</w:t>
      </w:r>
    </w:p>
    <w:p w:rsidR="00034343" w:rsidRDefault="00034343" w:rsidP="00034343">
      <w:r>
        <w:tab/>
        <w:t xml:space="preserve">"Subdivision" means the division of a lot, tract or parcel of land into two or more lots, tracts, parcels or other divisions of land for sale or development.  </w:t>
      </w:r>
      <w:proofErr w:type="gramStart"/>
      <w:r>
        <w:t>The following shall not be considered subdivisions within the meaning of this act, if no new streets are created: (1) divisions of land found by the planning board or subdivision committee thereof appointed by the chairman to be for agricultural purposes where all resulting parcels are 5 acres or larger in size, (2) divisions of property by testamentary or intestate provisions, (3) divisions of property upon court order, including but not limited to judgments of foreclosure, (4) consolidation of existing lots by deed or other recorded instrument and (5) the conveyance of one or more adjoining lots, tracts or parcels of land, owned by the same person or persons and all of which are found and certified by the administrative officer to conform to the requirements of the municipal development regulations and are shown and designated as separate lots, tracts or parcels on the tax map or atlas of the municipality.</w:t>
      </w:r>
      <w:proofErr w:type="gramEnd"/>
      <w:r>
        <w:t xml:space="preserve">  The term "subdivision" shall also include the term "</w:t>
      </w:r>
      <w:proofErr w:type="spellStart"/>
      <w:r>
        <w:t>resubdivision</w:t>
      </w:r>
      <w:proofErr w:type="spellEnd"/>
      <w:r>
        <w:t>."</w:t>
      </w:r>
    </w:p>
    <w:p w:rsidR="00034343" w:rsidRDefault="00034343" w:rsidP="00034343">
      <w:r>
        <w:tab/>
        <w:t>"Transcript" means a typed or printed verbatim record of the proceedings or reproduction thereof.</w:t>
      </w:r>
    </w:p>
    <w:p w:rsidR="00034343" w:rsidRDefault="00034343" w:rsidP="00034343">
      <w:r>
        <w:tab/>
        <w:t xml:space="preserve">"Variance" means permission to depart from the literal requirements of a zoning ordinance pursuant to sections 47 and subsections </w:t>
      </w:r>
      <w:proofErr w:type="gramStart"/>
      <w:r>
        <w:t>29.2b.,</w:t>
      </w:r>
      <w:proofErr w:type="gramEnd"/>
      <w:r>
        <w:t xml:space="preserve"> 57c. </w:t>
      </w:r>
      <w:proofErr w:type="gramStart"/>
      <w:r>
        <w:t>and</w:t>
      </w:r>
      <w:proofErr w:type="gramEnd"/>
      <w:r>
        <w:t xml:space="preserve"> 57d. </w:t>
      </w:r>
      <w:proofErr w:type="gramStart"/>
      <w:r>
        <w:t>of</w:t>
      </w:r>
      <w:proofErr w:type="gramEnd"/>
      <w:r>
        <w:t xml:space="preserve"> this act.</w:t>
      </w:r>
    </w:p>
    <w:p w:rsidR="00034343" w:rsidRDefault="00034343" w:rsidP="00034343">
      <w:r>
        <w:tab/>
        <w:t>"Wind, solar or photovoltaic energy facility or structure" means a facility or structure for the purpose of supplying electrical energy produced from wind, solar, or photovoltaic technologies, whether such facility or structure is a principal use, a part of the principal use, or an accessory use or structure.</w:t>
      </w:r>
    </w:p>
    <w:p w:rsidR="00034343" w:rsidRDefault="00034343" w:rsidP="00034343">
      <w:r>
        <w:tab/>
      </w:r>
      <w:proofErr w:type="gramStart"/>
      <w:r>
        <w:t>"Zoning permit" means a document signed by the administrative officer (1) which is required by ordinance as a condition precedent to the commencement of a use or the erection, construction, reconstruction, alteration, conversion or installation of a structure or building and (2) which acknowledges that such use, structure or building complies with the provisions of the municipal zoning ordinance or variance therefrom duly authorized by a municipal agency pursuant to sections 47 and 57 of this act.</w:t>
      </w:r>
      <w:proofErr w:type="gramEnd"/>
    </w:p>
    <w:p w:rsidR="004F1BC4" w:rsidRDefault="00034343" w:rsidP="00034343">
      <w:r>
        <w:t>(</w:t>
      </w:r>
      <w:proofErr w:type="spellStart"/>
      <w:r>
        <w:t>cf</w:t>
      </w:r>
      <w:proofErr w:type="spellEnd"/>
      <w:r>
        <w:t>: P.L.2009, c.146, s.2)</w:t>
      </w:r>
    </w:p>
    <w:p w:rsidR="00034343" w:rsidRDefault="00034343" w:rsidP="00034343">
      <w:r>
        <w:lastRenderedPageBreak/>
        <w:tab/>
        <w:t>2.</w:t>
      </w:r>
      <w:r>
        <w:tab/>
        <w:t>Section 34 of P.L.1975, c.291 (C.40:55D-46) is amended to read as follows:</w:t>
      </w:r>
    </w:p>
    <w:p w:rsidR="00034343" w:rsidRDefault="00CB5CB3" w:rsidP="00034343">
      <w:r>
        <w:tab/>
        <w:t>34.</w:t>
      </w:r>
      <w:r>
        <w:tab/>
      </w:r>
      <w:proofErr w:type="gramStart"/>
      <w:r>
        <w:t>a</w:t>
      </w:r>
      <w:proofErr w:type="gramEnd"/>
      <w:r>
        <w:t xml:space="preserve">.  </w:t>
      </w:r>
      <w:r w:rsidR="00034343" w:rsidRPr="00915EE2">
        <w:rPr>
          <w:u w:val="single"/>
        </w:rPr>
        <w:t>(1)</w:t>
      </w:r>
      <w:r>
        <w:tab/>
      </w:r>
      <w:r w:rsidR="00034343">
        <w:t xml:space="preserve">An ordinance requiring site plan review and approval shall require </w:t>
      </w:r>
      <w:r w:rsidR="00034343" w:rsidRPr="0029577B">
        <w:rPr>
          <w:rFonts w:ascii="Albertus Extra Bold" w:hAnsi="Albertus Extra Bold"/>
          <w:b/>
        </w:rPr>
        <w:t>[</w:t>
      </w:r>
      <w:r w:rsidR="00034343">
        <w:t>that</w:t>
      </w:r>
      <w:r w:rsidR="00034343" w:rsidRPr="00915EE2">
        <w:rPr>
          <w:rFonts w:ascii="Albertus Extra Bold" w:hAnsi="Albertus Extra Bold"/>
          <w:b/>
        </w:rPr>
        <w:t>]</w:t>
      </w:r>
      <w:r w:rsidR="00034343">
        <w:t xml:space="preserve"> the developer </w:t>
      </w:r>
      <w:r w:rsidR="00034343" w:rsidRPr="00915EE2">
        <w:rPr>
          <w:u w:val="single"/>
        </w:rPr>
        <w:t>to</w:t>
      </w:r>
      <w:r w:rsidR="00034343">
        <w:t xml:space="preserve"> submit to the administrative officer </w:t>
      </w:r>
      <w:r w:rsidR="00034343" w:rsidRPr="00915EE2">
        <w:rPr>
          <w:rFonts w:ascii="Albertus Extra Bold" w:hAnsi="Albertus Extra Bold"/>
          <w:b/>
        </w:rPr>
        <w:t>[</w:t>
      </w:r>
      <w:r w:rsidR="00034343">
        <w:t>a site plan and such other information as is reasonably necessary to make an informed decision as to whether the requirements necessary</w:t>
      </w:r>
      <w:r w:rsidR="00034343" w:rsidRPr="00915EE2">
        <w:rPr>
          <w:rFonts w:ascii="Albertus Extra Bold" w:hAnsi="Albertus Extra Bold"/>
          <w:b/>
        </w:rPr>
        <w:t>]</w:t>
      </w:r>
      <w:r w:rsidR="00034343">
        <w:t xml:space="preserve"> </w:t>
      </w:r>
      <w:r w:rsidR="00034343">
        <w:rPr>
          <w:u w:val="single"/>
        </w:rPr>
        <w:t>an application for development</w:t>
      </w:r>
      <w:r w:rsidR="00034343">
        <w:t xml:space="preserve"> for preliminary </w:t>
      </w:r>
      <w:r w:rsidR="00034343" w:rsidRPr="0029577B">
        <w:rPr>
          <w:u w:val="single"/>
        </w:rPr>
        <w:t>approval of the</w:t>
      </w:r>
      <w:r w:rsidR="00034343">
        <w:t xml:space="preserve"> site plan </w:t>
      </w:r>
      <w:r w:rsidR="00034343" w:rsidRPr="0029577B">
        <w:rPr>
          <w:rFonts w:ascii="Albertus Extra Bold" w:hAnsi="Albertus Extra Bold"/>
          <w:b/>
        </w:rPr>
        <w:t>[</w:t>
      </w:r>
      <w:r w:rsidR="00034343">
        <w:t>approval have been met.  The</w:t>
      </w:r>
      <w:proofErr w:type="gramStart"/>
      <w:r w:rsidR="00034343" w:rsidRPr="0006072C">
        <w:rPr>
          <w:rFonts w:ascii="Albertus Extra Bold" w:hAnsi="Albertus Extra Bold"/>
          <w:b/>
        </w:rPr>
        <w:t>]</w:t>
      </w:r>
      <w:r w:rsidR="00034343">
        <w:t xml:space="preserve"> </w:t>
      </w:r>
      <w:r w:rsidR="00034343">
        <w:rPr>
          <w:u w:val="single"/>
        </w:rPr>
        <w:t>,</w:t>
      </w:r>
      <w:proofErr w:type="gramEnd"/>
      <w:r w:rsidR="00034343">
        <w:rPr>
          <w:u w:val="single"/>
        </w:rPr>
        <w:t xml:space="preserve"> which</w:t>
      </w:r>
      <w:r w:rsidR="00034343" w:rsidRPr="0006072C">
        <w:rPr>
          <w:u w:val="single"/>
        </w:rPr>
        <w:t xml:space="preserve"> shall include a</w:t>
      </w:r>
      <w:r w:rsidR="00034343">
        <w:t xml:space="preserve"> site plan </w:t>
      </w:r>
      <w:r w:rsidR="00034343" w:rsidRPr="0006072C">
        <w:rPr>
          <w:rFonts w:ascii="Albertus Extra Bold" w:hAnsi="Albertus Extra Bold"/>
          <w:b/>
        </w:rPr>
        <w:t>[</w:t>
      </w:r>
      <w:r w:rsidR="00034343">
        <w:t>and any engineering documents to be submitted shall be required</w:t>
      </w:r>
      <w:r w:rsidR="00034343" w:rsidRPr="00915EE2">
        <w:rPr>
          <w:rFonts w:ascii="Albertus Extra Bold" w:hAnsi="Albertus Extra Bold"/>
          <w:b/>
        </w:rPr>
        <w:t>]</w:t>
      </w:r>
      <w:r w:rsidR="00034343">
        <w:t xml:space="preserve"> in tentative form</w:t>
      </w:r>
      <w:r w:rsidR="00034343" w:rsidRPr="0006072C">
        <w:t xml:space="preserve"> </w:t>
      </w:r>
      <w:r w:rsidR="00034343" w:rsidRPr="0006072C">
        <w:rPr>
          <w:u w:val="single"/>
        </w:rPr>
        <w:t>a</w:t>
      </w:r>
      <w:r w:rsidR="00034343">
        <w:rPr>
          <w:u w:val="single"/>
        </w:rPr>
        <w:t>nd supporting documents</w:t>
      </w:r>
      <w:r w:rsidR="00034343" w:rsidRPr="00D81F4F">
        <w:t xml:space="preserve"> </w:t>
      </w:r>
      <w:r w:rsidR="00034343" w:rsidRPr="0006072C">
        <w:t>for discussion purposes</w:t>
      </w:r>
      <w:r w:rsidR="00034343">
        <w:t xml:space="preserve"> for preliminary approval.  </w:t>
      </w:r>
      <w:r w:rsidR="00034343" w:rsidRPr="00915EE2">
        <w:rPr>
          <w:rFonts w:ascii="Albertus Extra Bold" w:hAnsi="Albertus Extra Bold"/>
          <w:b/>
        </w:rPr>
        <w:t>[</w:t>
      </w:r>
      <w:r w:rsidR="00034343">
        <w:t xml:space="preserve">If any architectural plans </w:t>
      </w:r>
      <w:proofErr w:type="gramStart"/>
      <w:r w:rsidR="00034343">
        <w:t>are required to be submitted</w:t>
      </w:r>
      <w:proofErr w:type="gramEnd"/>
      <w:r w:rsidR="00034343">
        <w:t xml:space="preserve"> for site plan approval, the preliminary plans and elevations shall be sufficient.</w:t>
      </w:r>
      <w:r w:rsidR="00034343" w:rsidRPr="00915EE2">
        <w:rPr>
          <w:rFonts w:ascii="Albertus Extra Bold" w:hAnsi="Albertus Extra Bold"/>
          <w:b/>
        </w:rPr>
        <w:t>]</w:t>
      </w:r>
      <w:r w:rsidR="00034343">
        <w:t xml:space="preserve">  </w:t>
      </w:r>
    </w:p>
    <w:p w:rsidR="00034343" w:rsidRDefault="00034343" w:rsidP="00034343">
      <w:pPr>
        <w:rPr>
          <w:u w:val="single"/>
        </w:rPr>
      </w:pPr>
      <w:r>
        <w:tab/>
      </w:r>
      <w:r w:rsidR="00CB5CB3">
        <w:rPr>
          <w:u w:val="single"/>
        </w:rPr>
        <w:t>(2)</w:t>
      </w:r>
      <w:r w:rsidR="00CB5CB3">
        <w:rPr>
          <w:u w:val="single"/>
        </w:rPr>
        <w:tab/>
        <w:t>(</w:t>
      </w:r>
      <w:proofErr w:type="gramStart"/>
      <w:r w:rsidR="00CB5CB3">
        <w:rPr>
          <w:u w:val="single"/>
        </w:rPr>
        <w:t>a</w:t>
      </w:r>
      <w:proofErr w:type="gramEnd"/>
      <w:r w:rsidR="00CB5CB3">
        <w:rPr>
          <w:u w:val="single"/>
        </w:rPr>
        <w:t xml:space="preserve">) </w:t>
      </w:r>
      <w:r>
        <w:rPr>
          <w:u w:val="single"/>
        </w:rPr>
        <w:t>R</w:t>
      </w:r>
      <w:r w:rsidRPr="00915EE2">
        <w:rPr>
          <w:u w:val="single"/>
        </w:rPr>
        <w:t xml:space="preserve">eview of </w:t>
      </w:r>
      <w:r>
        <w:rPr>
          <w:u w:val="single"/>
        </w:rPr>
        <w:t xml:space="preserve">an application for </w:t>
      </w:r>
      <w:r w:rsidRPr="00A70EEF">
        <w:rPr>
          <w:u w:val="single"/>
        </w:rPr>
        <w:t>development for</w:t>
      </w:r>
      <w:r>
        <w:rPr>
          <w:u w:val="single"/>
        </w:rPr>
        <w:t xml:space="preserve"> </w:t>
      </w:r>
      <w:r w:rsidRPr="00915EE2">
        <w:rPr>
          <w:u w:val="single"/>
        </w:rPr>
        <w:t>preliminary</w:t>
      </w:r>
      <w:r>
        <w:rPr>
          <w:u w:val="single"/>
        </w:rPr>
        <w:t xml:space="preserve"> approval of a</w:t>
      </w:r>
      <w:r w:rsidRPr="00915EE2">
        <w:rPr>
          <w:u w:val="single"/>
        </w:rPr>
        <w:t xml:space="preserve"> site plan shall be limited to the following</w:t>
      </w:r>
      <w:r>
        <w:t xml:space="preserve"> </w:t>
      </w:r>
      <w:r>
        <w:rPr>
          <w:u w:val="single"/>
        </w:rPr>
        <w:t xml:space="preserve">zoning ordinance and site </w:t>
      </w:r>
      <w:r w:rsidRPr="002B18FE">
        <w:rPr>
          <w:u w:val="single"/>
        </w:rPr>
        <w:t>plan ordinance</w:t>
      </w:r>
      <w:r w:rsidRPr="00915EE2">
        <w:rPr>
          <w:u w:val="single"/>
        </w:rPr>
        <w:t xml:space="preserve"> criteria only:</w:t>
      </w:r>
    </w:p>
    <w:p w:rsidR="00034343" w:rsidRDefault="00034343" w:rsidP="00034343">
      <w:pPr>
        <w:rPr>
          <w:u w:val="single"/>
        </w:rPr>
      </w:pPr>
      <w:r w:rsidRPr="00915EE2">
        <w:tab/>
      </w:r>
      <w:r w:rsidRPr="00915EE2">
        <w:rPr>
          <w:u w:val="single"/>
        </w:rPr>
        <w:t>(</w:t>
      </w:r>
      <w:proofErr w:type="spellStart"/>
      <w:r>
        <w:rPr>
          <w:u w:val="single"/>
        </w:rPr>
        <w:t>i</w:t>
      </w:r>
      <w:proofErr w:type="spellEnd"/>
      <w:r w:rsidRPr="00915EE2">
        <w:rPr>
          <w:u w:val="single"/>
        </w:rPr>
        <w:t>)</w:t>
      </w:r>
      <w:r>
        <w:rPr>
          <w:u w:val="single"/>
        </w:rPr>
        <w:tab/>
      </w:r>
      <w:proofErr w:type="gramStart"/>
      <w:r w:rsidRPr="00915EE2">
        <w:rPr>
          <w:u w:val="single"/>
        </w:rPr>
        <w:t>layout</w:t>
      </w:r>
      <w:proofErr w:type="gramEnd"/>
      <w:r w:rsidRPr="00915EE2">
        <w:rPr>
          <w:u w:val="single"/>
        </w:rPr>
        <w:t xml:space="preserve"> and arrangement of proposed buildings, streets, parking, and other proposed site improvements</w:t>
      </w:r>
      <w:r>
        <w:rPr>
          <w:u w:val="single"/>
        </w:rPr>
        <w:t xml:space="preserve">; </w:t>
      </w:r>
      <w:r w:rsidRPr="00915EE2">
        <w:rPr>
          <w:u w:val="single"/>
        </w:rPr>
        <w:t xml:space="preserve">and </w:t>
      </w:r>
    </w:p>
    <w:p w:rsidR="00034343" w:rsidRDefault="00034343" w:rsidP="00034343">
      <w:pPr>
        <w:rPr>
          <w:u w:val="single"/>
        </w:rPr>
      </w:pPr>
      <w:r w:rsidRPr="00915EE2">
        <w:tab/>
      </w:r>
      <w:r w:rsidRPr="00915EE2">
        <w:rPr>
          <w:u w:val="single"/>
        </w:rPr>
        <w:t>(</w:t>
      </w:r>
      <w:r>
        <w:rPr>
          <w:u w:val="single"/>
        </w:rPr>
        <w:t>ii</w:t>
      </w:r>
      <w:r w:rsidRPr="00915EE2">
        <w:rPr>
          <w:u w:val="single"/>
        </w:rPr>
        <w:t>)</w:t>
      </w:r>
      <w:r>
        <w:rPr>
          <w:u w:val="single"/>
        </w:rPr>
        <w:tab/>
      </w:r>
      <w:proofErr w:type="gramStart"/>
      <w:r w:rsidRPr="00915EE2">
        <w:rPr>
          <w:u w:val="single"/>
        </w:rPr>
        <w:t>compliance</w:t>
      </w:r>
      <w:proofErr w:type="gramEnd"/>
      <w:r w:rsidRPr="00915EE2">
        <w:rPr>
          <w:u w:val="single"/>
        </w:rPr>
        <w:t xml:space="preserve"> with the use, density, floor area ratio, height, and other</w:t>
      </w:r>
      <w:r w:rsidRPr="009B32D2">
        <w:rPr>
          <w:u w:val="single"/>
        </w:rPr>
        <w:t xml:space="preserve"> </w:t>
      </w:r>
      <w:r w:rsidRPr="00915EE2">
        <w:rPr>
          <w:u w:val="single"/>
        </w:rPr>
        <w:t>standards</w:t>
      </w:r>
      <w:r w:rsidRPr="009B32D2">
        <w:rPr>
          <w:u w:val="single"/>
        </w:rPr>
        <w:t xml:space="preserve"> </w:t>
      </w:r>
      <w:r>
        <w:rPr>
          <w:u w:val="single"/>
        </w:rPr>
        <w:t>in the zoning ordinance</w:t>
      </w:r>
      <w:r w:rsidRPr="009B32D2">
        <w:rPr>
          <w:u w:val="single"/>
        </w:rPr>
        <w:t xml:space="preserve"> </w:t>
      </w:r>
      <w:r w:rsidRPr="00915EE2">
        <w:rPr>
          <w:u w:val="single"/>
        </w:rPr>
        <w:t xml:space="preserve">applicable to the zoning district.  </w:t>
      </w:r>
    </w:p>
    <w:p w:rsidR="00034343" w:rsidRPr="00326955" w:rsidRDefault="00034343" w:rsidP="00034343">
      <w:pPr>
        <w:rPr>
          <w:u w:val="single"/>
        </w:rPr>
      </w:pPr>
      <w:r w:rsidRPr="00326955">
        <w:tab/>
      </w:r>
      <w:r w:rsidRPr="00326955">
        <w:rPr>
          <w:u w:val="single"/>
        </w:rPr>
        <w:t>(b)</w:t>
      </w:r>
      <w:r>
        <w:rPr>
          <w:u w:val="single"/>
        </w:rPr>
        <w:tab/>
      </w:r>
      <w:r w:rsidRPr="00326955">
        <w:rPr>
          <w:u w:val="single"/>
        </w:rPr>
        <w:t xml:space="preserve">Review of an application for development for preliminary approval of a site plan shall not include review </w:t>
      </w:r>
      <w:proofErr w:type="gramStart"/>
      <w:r w:rsidRPr="00326955">
        <w:rPr>
          <w:u w:val="single"/>
        </w:rPr>
        <w:t>of</w:t>
      </w:r>
      <w:r>
        <w:rPr>
          <w:u w:val="single"/>
        </w:rPr>
        <w:t>:</w:t>
      </w:r>
      <w:proofErr w:type="gramEnd"/>
      <w:r w:rsidRPr="00326955">
        <w:rPr>
          <w:u w:val="single"/>
        </w:rPr>
        <w:t xml:space="preserve"> </w:t>
      </w:r>
      <w:proofErr w:type="spellStart"/>
      <w:r w:rsidRPr="00326955">
        <w:rPr>
          <w:u w:val="single"/>
        </w:rPr>
        <w:t>stormwater</w:t>
      </w:r>
      <w:proofErr w:type="spellEnd"/>
      <w:r w:rsidRPr="00326955">
        <w:rPr>
          <w:u w:val="single"/>
        </w:rPr>
        <w:t xml:space="preserve"> design and drainage calculations</w:t>
      </w:r>
      <w:r>
        <w:rPr>
          <w:u w:val="single"/>
        </w:rPr>
        <w:t>;</w:t>
      </w:r>
      <w:r w:rsidRPr="00326955">
        <w:rPr>
          <w:u w:val="single"/>
        </w:rPr>
        <w:t xml:space="preserve"> grading</w:t>
      </w:r>
      <w:r>
        <w:rPr>
          <w:u w:val="single"/>
        </w:rPr>
        <w:t>;</w:t>
      </w:r>
      <w:r w:rsidRPr="00326955">
        <w:rPr>
          <w:u w:val="single"/>
        </w:rPr>
        <w:t xml:space="preserve"> utility</w:t>
      </w:r>
      <w:r>
        <w:rPr>
          <w:u w:val="single"/>
        </w:rPr>
        <w:t>;</w:t>
      </w:r>
      <w:r w:rsidRPr="00326955">
        <w:rPr>
          <w:u w:val="single"/>
        </w:rPr>
        <w:t xml:space="preserve"> soil erosion and sediment control</w:t>
      </w:r>
      <w:r>
        <w:rPr>
          <w:u w:val="single"/>
        </w:rPr>
        <w:t>;</w:t>
      </w:r>
      <w:r w:rsidRPr="00326955">
        <w:rPr>
          <w:u w:val="single"/>
        </w:rPr>
        <w:t xml:space="preserve"> architectural design</w:t>
      </w:r>
      <w:r>
        <w:rPr>
          <w:u w:val="single"/>
        </w:rPr>
        <w:t>;</w:t>
      </w:r>
      <w:r w:rsidRPr="00326955">
        <w:rPr>
          <w:u w:val="single"/>
        </w:rPr>
        <w:t xml:space="preserve"> lighting</w:t>
      </w:r>
      <w:r>
        <w:rPr>
          <w:u w:val="single"/>
        </w:rPr>
        <w:t>;</w:t>
      </w:r>
      <w:r w:rsidRPr="00326955">
        <w:rPr>
          <w:u w:val="single"/>
        </w:rPr>
        <w:t xml:space="preserve"> </w:t>
      </w:r>
      <w:r>
        <w:rPr>
          <w:u w:val="single"/>
        </w:rPr>
        <w:t>or</w:t>
      </w:r>
      <w:r w:rsidRPr="00326955">
        <w:rPr>
          <w:u w:val="single"/>
        </w:rPr>
        <w:t xml:space="preserve"> landscaping plans and specifications.  </w:t>
      </w:r>
    </w:p>
    <w:p w:rsidR="00034343" w:rsidRDefault="00034343" w:rsidP="00034343">
      <w:pPr>
        <w:rPr>
          <w:u w:val="single"/>
        </w:rPr>
      </w:pPr>
      <w:r w:rsidRPr="00915EE2">
        <w:tab/>
      </w:r>
      <w:r w:rsidR="00CB5CB3">
        <w:rPr>
          <w:u w:val="single"/>
        </w:rPr>
        <w:t>(c)</w:t>
      </w:r>
      <w:r w:rsidR="00CB5CB3">
        <w:rPr>
          <w:u w:val="single"/>
        </w:rPr>
        <w:tab/>
        <w:t>(</w:t>
      </w:r>
      <w:proofErr w:type="spellStart"/>
      <w:r w:rsidR="00CB5CB3">
        <w:rPr>
          <w:u w:val="single"/>
        </w:rPr>
        <w:t>i</w:t>
      </w:r>
      <w:proofErr w:type="spellEnd"/>
      <w:r w:rsidR="00CB5CB3">
        <w:rPr>
          <w:u w:val="single"/>
        </w:rPr>
        <w:t xml:space="preserve">) </w:t>
      </w:r>
      <w:r>
        <w:rPr>
          <w:u w:val="single"/>
        </w:rPr>
        <w:t>A developer shall include in an</w:t>
      </w:r>
      <w:r w:rsidRPr="00915EE2">
        <w:rPr>
          <w:u w:val="single"/>
        </w:rPr>
        <w:t xml:space="preserve"> application</w:t>
      </w:r>
      <w:r>
        <w:rPr>
          <w:u w:val="single"/>
        </w:rPr>
        <w:t xml:space="preserve"> </w:t>
      </w:r>
      <w:r w:rsidRPr="00B56AC3">
        <w:rPr>
          <w:u w:val="single"/>
        </w:rPr>
        <w:t>for development for preliminary approval of a site plan</w:t>
      </w:r>
      <w:r w:rsidRPr="00915EE2">
        <w:rPr>
          <w:u w:val="single"/>
        </w:rPr>
        <w:t xml:space="preserve"> </w:t>
      </w:r>
      <w:r>
        <w:rPr>
          <w:u w:val="single"/>
        </w:rPr>
        <w:t xml:space="preserve">any </w:t>
      </w:r>
      <w:r w:rsidRPr="00915EE2">
        <w:rPr>
          <w:u w:val="single"/>
        </w:rPr>
        <w:t xml:space="preserve">variances </w:t>
      </w:r>
      <w:r>
        <w:rPr>
          <w:u w:val="single"/>
        </w:rPr>
        <w:t>for which the developer seeks approval pursuant to</w:t>
      </w:r>
      <w:r w:rsidRPr="00915EE2">
        <w:rPr>
          <w:u w:val="single"/>
        </w:rPr>
        <w:t xml:space="preserve"> subsection c. of section 57 of P.L.1975, c.291 (C.40:55D-70)</w:t>
      </w:r>
      <w:r>
        <w:rPr>
          <w:u w:val="single"/>
        </w:rPr>
        <w:t xml:space="preserve"> from zoning ordinance provisions governing the criteria set forth in s</w:t>
      </w:r>
      <w:r w:rsidRPr="00750313">
        <w:rPr>
          <w:u w:val="single"/>
        </w:rPr>
        <w:t>ubparagraph</w:t>
      </w:r>
      <w:r>
        <w:rPr>
          <w:u w:val="single"/>
        </w:rPr>
        <w:t xml:space="preserve"> (a) of this paragraph.  </w:t>
      </w:r>
    </w:p>
    <w:p w:rsidR="00034343" w:rsidRDefault="00034343" w:rsidP="00034343">
      <w:pPr>
        <w:rPr>
          <w:u w:val="single"/>
        </w:rPr>
      </w:pPr>
      <w:r w:rsidRPr="00C35635">
        <w:tab/>
      </w:r>
      <w:r>
        <w:rPr>
          <w:u w:val="single"/>
        </w:rPr>
        <w:t>(ii)</w:t>
      </w:r>
      <w:r>
        <w:rPr>
          <w:u w:val="single"/>
        </w:rPr>
        <w:tab/>
        <w:t>A</w:t>
      </w:r>
      <w:r w:rsidRPr="00472EC0">
        <w:rPr>
          <w:u w:val="single"/>
        </w:rPr>
        <w:t xml:space="preserve"> developer may include in </w:t>
      </w:r>
      <w:r>
        <w:rPr>
          <w:u w:val="single"/>
        </w:rPr>
        <w:t>an</w:t>
      </w:r>
      <w:r w:rsidRPr="00472EC0">
        <w:rPr>
          <w:u w:val="single"/>
        </w:rPr>
        <w:t xml:space="preserve"> application for development for preliminary approval of a site plan any </w:t>
      </w:r>
      <w:r>
        <w:rPr>
          <w:u w:val="single"/>
        </w:rPr>
        <w:t xml:space="preserve">other </w:t>
      </w:r>
      <w:r w:rsidRPr="00472EC0">
        <w:rPr>
          <w:u w:val="single"/>
        </w:rPr>
        <w:t xml:space="preserve">variances </w:t>
      </w:r>
      <w:r w:rsidRPr="00062F44">
        <w:rPr>
          <w:u w:val="single"/>
        </w:rPr>
        <w:t xml:space="preserve">for which the developer seeks approval </w:t>
      </w:r>
      <w:r>
        <w:rPr>
          <w:u w:val="single"/>
        </w:rPr>
        <w:t>under</w:t>
      </w:r>
      <w:r w:rsidRPr="00472EC0">
        <w:rPr>
          <w:u w:val="single"/>
        </w:rPr>
        <w:t xml:space="preserve"> subsection c. of section 57 of P.L.1975, c.291 (C.40:55D-70) and</w:t>
      </w:r>
      <w:r>
        <w:rPr>
          <w:u w:val="single"/>
        </w:rPr>
        <w:t xml:space="preserve"> </w:t>
      </w:r>
      <w:r w:rsidRPr="00472EC0">
        <w:rPr>
          <w:u w:val="single"/>
        </w:rPr>
        <w:t>any exceptions for which t</w:t>
      </w:r>
      <w:r>
        <w:rPr>
          <w:u w:val="single"/>
        </w:rPr>
        <w:t>he developer</w:t>
      </w:r>
      <w:r w:rsidRPr="00472EC0">
        <w:rPr>
          <w:u w:val="single"/>
        </w:rPr>
        <w:t xml:space="preserve"> seeks approval pursuant to subsection b. of section 39 of P.L.1975, c.291 (C.40:55D-51)</w:t>
      </w:r>
      <w:r>
        <w:rPr>
          <w:u w:val="single"/>
        </w:rPr>
        <w:t xml:space="preserve">.  A developer may </w:t>
      </w:r>
      <w:r w:rsidRPr="00472EC0">
        <w:rPr>
          <w:u w:val="single"/>
        </w:rPr>
        <w:t xml:space="preserve">defer requests for </w:t>
      </w:r>
      <w:r>
        <w:rPr>
          <w:u w:val="single"/>
        </w:rPr>
        <w:t xml:space="preserve">other </w:t>
      </w:r>
      <w:r w:rsidRPr="00472EC0">
        <w:rPr>
          <w:u w:val="single"/>
        </w:rPr>
        <w:t>variances or exceptions until final approval</w:t>
      </w:r>
      <w:r>
        <w:rPr>
          <w:u w:val="single"/>
        </w:rPr>
        <w:t xml:space="preserve">. </w:t>
      </w:r>
    </w:p>
    <w:p w:rsidR="00034343" w:rsidRDefault="00034343" w:rsidP="00034343">
      <w:pPr>
        <w:rPr>
          <w:u w:val="single"/>
        </w:rPr>
      </w:pPr>
      <w:r w:rsidRPr="00C35635">
        <w:tab/>
      </w:r>
      <w:proofErr w:type="gramStart"/>
      <w:r w:rsidR="00CB5CB3">
        <w:rPr>
          <w:u w:val="single"/>
        </w:rPr>
        <w:t xml:space="preserve">(iii)  </w:t>
      </w:r>
      <w:r>
        <w:rPr>
          <w:u w:val="single"/>
        </w:rPr>
        <w:t xml:space="preserve">If an application </w:t>
      </w:r>
      <w:r w:rsidRPr="00472EC0">
        <w:rPr>
          <w:u w:val="single"/>
        </w:rPr>
        <w:t xml:space="preserve">for development for preliminary approval of a site plan </w:t>
      </w:r>
      <w:r>
        <w:rPr>
          <w:u w:val="single"/>
        </w:rPr>
        <w:t xml:space="preserve">requests a variance or variances </w:t>
      </w:r>
      <w:r w:rsidRPr="002E2685">
        <w:rPr>
          <w:u w:val="single"/>
        </w:rPr>
        <w:t>under subsection c. of section 57 of P.L.1975, c.291 (C.40:55D-70)</w:t>
      </w:r>
      <w:r>
        <w:rPr>
          <w:u w:val="single"/>
        </w:rPr>
        <w:t>, the planning board may request and consider additional information as is reasonably necessary for the board to render a decision on the requested variance or variances in accordance with the</w:t>
      </w:r>
      <w:r w:rsidRPr="00D15204">
        <w:rPr>
          <w:u w:val="single"/>
        </w:rPr>
        <w:t xml:space="preserve"> </w:t>
      </w:r>
      <w:r>
        <w:rPr>
          <w:u w:val="single"/>
        </w:rPr>
        <w:t xml:space="preserve">criteria for approval of </w:t>
      </w:r>
      <w:r>
        <w:rPr>
          <w:u w:val="single"/>
        </w:rPr>
        <w:lastRenderedPageBreak/>
        <w:t>the variance or variances</w:t>
      </w:r>
      <w:r w:rsidRPr="007137A6">
        <w:rPr>
          <w:u w:val="single"/>
        </w:rPr>
        <w:t xml:space="preserve"> </w:t>
      </w:r>
      <w:r>
        <w:rPr>
          <w:u w:val="single"/>
        </w:rPr>
        <w:t>under subsection c. of section 57 of P.L.1975, c.291 (C.40:55D-70).</w:t>
      </w:r>
      <w:proofErr w:type="gramEnd"/>
    </w:p>
    <w:p w:rsidR="00034343" w:rsidRDefault="00034343" w:rsidP="00034343">
      <w:pPr>
        <w:rPr>
          <w:u w:val="single"/>
        </w:rPr>
      </w:pPr>
      <w:r w:rsidRPr="00D734BB">
        <w:tab/>
      </w:r>
      <w:r>
        <w:rPr>
          <w:u w:val="single"/>
        </w:rPr>
        <w:t>(d)</w:t>
      </w:r>
      <w:r>
        <w:rPr>
          <w:u w:val="single"/>
        </w:rPr>
        <w:tab/>
      </w:r>
      <w:r w:rsidRPr="00915EE2">
        <w:rPr>
          <w:u w:val="single"/>
        </w:rPr>
        <w:t>Review relative to assessment of contributions for off-tract imp</w:t>
      </w:r>
      <w:r>
        <w:rPr>
          <w:u w:val="single"/>
        </w:rPr>
        <w:t>r</w:t>
      </w:r>
      <w:r w:rsidRPr="00915EE2">
        <w:rPr>
          <w:u w:val="single"/>
        </w:rPr>
        <w:t xml:space="preserve">ovements pursuant to </w:t>
      </w:r>
      <w:r w:rsidRPr="00D734BB">
        <w:rPr>
          <w:u w:val="single"/>
        </w:rPr>
        <w:t>section 30 of P.L.1975, c.291 (C.40:55D-42)</w:t>
      </w:r>
      <w:r w:rsidRPr="00915EE2">
        <w:rPr>
          <w:u w:val="single"/>
        </w:rPr>
        <w:t xml:space="preserve"> shall occur at the time of final approval.</w:t>
      </w:r>
    </w:p>
    <w:p w:rsidR="00034343" w:rsidRDefault="00034343" w:rsidP="00034343">
      <w:pPr>
        <w:rPr>
          <w:u w:val="single"/>
        </w:rPr>
      </w:pPr>
      <w:r w:rsidRPr="00D734BB">
        <w:tab/>
      </w:r>
      <w:r>
        <w:rPr>
          <w:u w:val="single"/>
        </w:rPr>
        <w:t>(3)</w:t>
      </w:r>
      <w:r>
        <w:rPr>
          <w:u w:val="single"/>
        </w:rPr>
        <w:tab/>
        <w:t>Except as provided in paragraph (3) of subsection b. of this section, a</w:t>
      </w:r>
      <w:r w:rsidRPr="00FB3894">
        <w:rPr>
          <w:u w:val="single"/>
        </w:rPr>
        <w:t>n ordinance providing for the review of an application for development for preliminary approval of a site plan</w:t>
      </w:r>
      <w:r w:rsidRPr="001A7985">
        <w:rPr>
          <w:u w:val="single"/>
        </w:rPr>
        <w:t xml:space="preserve"> </w:t>
      </w:r>
      <w:r w:rsidRPr="00453136">
        <w:rPr>
          <w:u w:val="single"/>
        </w:rPr>
        <w:t>shall</w:t>
      </w:r>
      <w:r w:rsidRPr="001A7985">
        <w:rPr>
          <w:u w:val="single"/>
        </w:rPr>
        <w:t xml:space="preserve"> </w:t>
      </w:r>
      <w:r w:rsidRPr="00453136">
        <w:rPr>
          <w:u w:val="single"/>
        </w:rPr>
        <w:t>require</w:t>
      </w:r>
      <w:r>
        <w:rPr>
          <w:u w:val="single"/>
        </w:rPr>
        <w:t xml:space="preserve"> an applicant</w:t>
      </w:r>
      <w:r w:rsidRPr="00D734BB">
        <w:rPr>
          <w:u w:val="single"/>
        </w:rPr>
        <w:t xml:space="preserve"> to submit only the following documents </w:t>
      </w:r>
      <w:r>
        <w:rPr>
          <w:u w:val="single"/>
        </w:rPr>
        <w:t xml:space="preserve">and information </w:t>
      </w:r>
      <w:r w:rsidRPr="00D734BB">
        <w:rPr>
          <w:u w:val="single"/>
        </w:rPr>
        <w:t xml:space="preserve">in order for </w:t>
      </w:r>
      <w:r>
        <w:rPr>
          <w:u w:val="single"/>
        </w:rPr>
        <w:t>the</w:t>
      </w:r>
      <w:r w:rsidRPr="00D734BB">
        <w:rPr>
          <w:u w:val="single"/>
        </w:rPr>
        <w:t xml:space="preserve"> application for </w:t>
      </w:r>
      <w:r>
        <w:rPr>
          <w:u w:val="single"/>
        </w:rPr>
        <w:t>development</w:t>
      </w:r>
      <w:r w:rsidRPr="00D734BB">
        <w:rPr>
          <w:u w:val="single"/>
        </w:rPr>
        <w:t xml:space="preserve">, with or without variances or exceptions, to </w:t>
      </w:r>
      <w:proofErr w:type="gramStart"/>
      <w:r w:rsidRPr="00D734BB">
        <w:rPr>
          <w:u w:val="single"/>
        </w:rPr>
        <w:t>be deemed</w:t>
      </w:r>
      <w:proofErr w:type="gramEnd"/>
      <w:r w:rsidRPr="00D734BB">
        <w:rPr>
          <w:u w:val="single"/>
        </w:rPr>
        <w:t xml:space="preserve"> complete:  </w:t>
      </w:r>
    </w:p>
    <w:p w:rsidR="00034343" w:rsidRDefault="00034343" w:rsidP="00034343">
      <w:pPr>
        <w:rPr>
          <w:u w:val="single"/>
        </w:rPr>
      </w:pPr>
      <w:r w:rsidRPr="00D734BB">
        <w:tab/>
      </w:r>
      <w:r w:rsidRPr="00D734BB">
        <w:rPr>
          <w:u w:val="single"/>
        </w:rPr>
        <w:t>(</w:t>
      </w:r>
      <w:r>
        <w:rPr>
          <w:u w:val="single"/>
        </w:rPr>
        <w:t>a</w:t>
      </w:r>
      <w:r w:rsidRPr="00D734BB">
        <w:rPr>
          <w:u w:val="single"/>
        </w:rPr>
        <w:t>)</w:t>
      </w:r>
      <w:r>
        <w:rPr>
          <w:u w:val="single"/>
        </w:rPr>
        <w:tab/>
        <w:t xml:space="preserve">A </w:t>
      </w:r>
      <w:r w:rsidRPr="00D734BB">
        <w:rPr>
          <w:u w:val="single"/>
        </w:rPr>
        <w:t>location map of the subject property showing land within 200 feet</w:t>
      </w:r>
      <w:r>
        <w:rPr>
          <w:u w:val="single"/>
        </w:rPr>
        <w:t>.</w:t>
      </w:r>
      <w:r w:rsidRPr="00D734BB">
        <w:rPr>
          <w:u w:val="single"/>
        </w:rPr>
        <w:t xml:space="preserve"> </w:t>
      </w:r>
    </w:p>
    <w:p w:rsidR="00034343" w:rsidRDefault="00034343" w:rsidP="00034343">
      <w:pPr>
        <w:rPr>
          <w:u w:val="single"/>
        </w:rPr>
      </w:pPr>
      <w:r w:rsidRPr="00D734BB">
        <w:tab/>
      </w:r>
      <w:r w:rsidRPr="00D734BB">
        <w:rPr>
          <w:u w:val="single"/>
        </w:rPr>
        <w:t>(</w:t>
      </w:r>
      <w:r>
        <w:rPr>
          <w:u w:val="single"/>
        </w:rPr>
        <w:t>b</w:t>
      </w:r>
      <w:r w:rsidRPr="00D734BB">
        <w:rPr>
          <w:u w:val="single"/>
        </w:rPr>
        <w:t>)</w:t>
      </w:r>
      <w:r>
        <w:rPr>
          <w:u w:val="single"/>
        </w:rPr>
        <w:tab/>
        <w:t>A site</w:t>
      </w:r>
      <w:r w:rsidRPr="00D734BB">
        <w:rPr>
          <w:u w:val="single"/>
        </w:rPr>
        <w:t xml:space="preserve"> plan, at a </w:t>
      </w:r>
      <w:r>
        <w:rPr>
          <w:u w:val="single"/>
        </w:rPr>
        <w:t xml:space="preserve">minimum </w:t>
      </w:r>
      <w:r w:rsidRPr="00D734BB">
        <w:rPr>
          <w:u w:val="single"/>
        </w:rPr>
        <w:t xml:space="preserve">scale of one inch per </w:t>
      </w:r>
      <w:r>
        <w:rPr>
          <w:u w:val="single"/>
        </w:rPr>
        <w:t>5</w:t>
      </w:r>
      <w:r w:rsidRPr="00D734BB">
        <w:rPr>
          <w:u w:val="single"/>
        </w:rPr>
        <w:t xml:space="preserve">0 feet, </w:t>
      </w:r>
      <w:r w:rsidRPr="00576829">
        <w:rPr>
          <w:u w:val="single"/>
        </w:rPr>
        <w:t xml:space="preserve">except </w:t>
      </w:r>
      <w:r>
        <w:rPr>
          <w:u w:val="single"/>
        </w:rPr>
        <w:t xml:space="preserve">that </w:t>
      </w:r>
      <w:r w:rsidRPr="00576829">
        <w:rPr>
          <w:u w:val="single"/>
        </w:rPr>
        <w:t xml:space="preserve">for sites less than </w:t>
      </w:r>
      <w:r>
        <w:rPr>
          <w:u w:val="single"/>
        </w:rPr>
        <w:t>three</w:t>
      </w:r>
      <w:r w:rsidRPr="00576829">
        <w:rPr>
          <w:u w:val="single"/>
        </w:rPr>
        <w:t xml:space="preserve"> acres, a </w:t>
      </w:r>
      <w:proofErr w:type="gramStart"/>
      <w:r w:rsidRPr="00576829">
        <w:rPr>
          <w:u w:val="single"/>
        </w:rPr>
        <w:t>30 foot</w:t>
      </w:r>
      <w:proofErr w:type="gramEnd"/>
      <w:r w:rsidRPr="00576829">
        <w:rPr>
          <w:u w:val="single"/>
        </w:rPr>
        <w:t xml:space="preserve"> scale and </w:t>
      </w:r>
      <w:r>
        <w:rPr>
          <w:u w:val="single"/>
        </w:rPr>
        <w:t xml:space="preserve">for </w:t>
      </w:r>
      <w:r w:rsidRPr="00576829">
        <w:rPr>
          <w:u w:val="single"/>
        </w:rPr>
        <w:t xml:space="preserve">sites less than </w:t>
      </w:r>
      <w:r>
        <w:rPr>
          <w:u w:val="single"/>
        </w:rPr>
        <w:t>two</w:t>
      </w:r>
      <w:r w:rsidRPr="00576829">
        <w:rPr>
          <w:u w:val="single"/>
        </w:rPr>
        <w:t xml:space="preserve"> acres, a 20 foot scale</w:t>
      </w:r>
      <w:r>
        <w:rPr>
          <w:u w:val="single"/>
        </w:rPr>
        <w:t>,</w:t>
      </w:r>
      <w:r w:rsidRPr="00576829">
        <w:rPr>
          <w:u w:val="single"/>
        </w:rPr>
        <w:t xml:space="preserve"> </w:t>
      </w:r>
      <w:r w:rsidRPr="00D734BB">
        <w:rPr>
          <w:u w:val="single"/>
        </w:rPr>
        <w:t>showing</w:t>
      </w:r>
      <w:r>
        <w:rPr>
          <w:u w:val="single"/>
        </w:rPr>
        <w:t>:</w:t>
      </w:r>
      <w:r w:rsidRPr="00D734BB">
        <w:rPr>
          <w:u w:val="single"/>
        </w:rPr>
        <w:t xml:space="preserve"> </w:t>
      </w:r>
    </w:p>
    <w:p w:rsidR="00034343" w:rsidRDefault="00034343" w:rsidP="00034343">
      <w:pPr>
        <w:rPr>
          <w:u w:val="single"/>
        </w:rPr>
      </w:pPr>
      <w:r w:rsidRPr="00D734BB">
        <w:tab/>
      </w:r>
      <w:r w:rsidRPr="00D734BB">
        <w:rPr>
          <w:u w:val="single"/>
        </w:rPr>
        <w:t>(</w:t>
      </w:r>
      <w:proofErr w:type="spellStart"/>
      <w:r>
        <w:rPr>
          <w:u w:val="single"/>
        </w:rPr>
        <w:t>i</w:t>
      </w:r>
      <w:proofErr w:type="spellEnd"/>
      <w:r w:rsidRPr="00D734BB">
        <w:rPr>
          <w:u w:val="single"/>
        </w:rPr>
        <w:t>)</w:t>
      </w:r>
      <w:r>
        <w:rPr>
          <w:u w:val="single"/>
        </w:rPr>
        <w:tab/>
      </w:r>
      <w:r w:rsidRPr="00D734BB">
        <w:rPr>
          <w:u w:val="single"/>
        </w:rPr>
        <w:t xml:space="preserve">topography with </w:t>
      </w:r>
      <w:r w:rsidRPr="00576829">
        <w:rPr>
          <w:u w:val="single"/>
        </w:rPr>
        <w:t>two-foot contours</w:t>
      </w:r>
      <w:r>
        <w:rPr>
          <w:u w:val="single"/>
        </w:rPr>
        <w:t>;</w:t>
      </w:r>
      <w:r w:rsidRPr="00576829">
        <w:rPr>
          <w:u w:val="single"/>
        </w:rPr>
        <w:t xml:space="preserve"> provided, however, that for sites less than </w:t>
      </w:r>
      <w:r>
        <w:rPr>
          <w:u w:val="single"/>
        </w:rPr>
        <w:t>three</w:t>
      </w:r>
      <w:r w:rsidRPr="00576829">
        <w:rPr>
          <w:u w:val="single"/>
        </w:rPr>
        <w:t xml:space="preserve"> acres the planning </w:t>
      </w:r>
      <w:r w:rsidRPr="001A1C15">
        <w:rPr>
          <w:u w:val="single"/>
        </w:rPr>
        <w:t>board may require topography with one-foot contours or spot grades reasonably necessary to determine the elevations of the existing condition</w:t>
      </w:r>
      <w:r>
        <w:rPr>
          <w:u w:val="single"/>
        </w:rPr>
        <w:t>s</w:t>
      </w:r>
      <w:r w:rsidRPr="001A1C15">
        <w:rPr>
          <w:u w:val="single"/>
        </w:rPr>
        <w:t xml:space="preserve"> on the s</w:t>
      </w:r>
      <w:r>
        <w:rPr>
          <w:u w:val="single"/>
        </w:rPr>
        <w:t>ite;</w:t>
      </w:r>
      <w:r w:rsidRPr="00D734BB">
        <w:rPr>
          <w:u w:val="single"/>
        </w:rPr>
        <w:t xml:space="preserve"> </w:t>
      </w:r>
    </w:p>
    <w:p w:rsidR="00034343" w:rsidRDefault="00034343" w:rsidP="00034343">
      <w:pPr>
        <w:rPr>
          <w:u w:val="single"/>
        </w:rPr>
      </w:pPr>
      <w:r w:rsidRPr="006A3901">
        <w:tab/>
      </w:r>
      <w:r w:rsidRPr="00D734BB">
        <w:rPr>
          <w:u w:val="single"/>
        </w:rPr>
        <w:t>(</w:t>
      </w:r>
      <w:r>
        <w:rPr>
          <w:u w:val="single"/>
        </w:rPr>
        <w:t>ii</w:t>
      </w:r>
      <w:r w:rsidRPr="00D734BB">
        <w:rPr>
          <w:u w:val="single"/>
        </w:rPr>
        <w:t>)</w:t>
      </w:r>
      <w:r>
        <w:rPr>
          <w:u w:val="single"/>
        </w:rPr>
        <w:tab/>
      </w:r>
      <w:proofErr w:type="gramStart"/>
      <w:r w:rsidRPr="00D734BB">
        <w:rPr>
          <w:u w:val="single"/>
        </w:rPr>
        <w:t>the</w:t>
      </w:r>
      <w:proofErr w:type="gramEnd"/>
      <w:r w:rsidRPr="00D734BB">
        <w:rPr>
          <w:u w:val="single"/>
        </w:rPr>
        <w:t xml:space="preserve"> location, square footage</w:t>
      </w:r>
      <w:r>
        <w:rPr>
          <w:u w:val="single"/>
        </w:rPr>
        <w:t>,</w:t>
      </w:r>
      <w:r w:rsidRPr="00D734BB">
        <w:rPr>
          <w:u w:val="single"/>
        </w:rPr>
        <w:t xml:space="preserve"> and floor area of proposed residential buildings and the number of proposed dwelling units</w:t>
      </w:r>
      <w:r>
        <w:rPr>
          <w:u w:val="single"/>
        </w:rPr>
        <w:t>;</w:t>
      </w:r>
    </w:p>
    <w:p w:rsidR="00034343" w:rsidRDefault="00034343" w:rsidP="00034343">
      <w:pPr>
        <w:rPr>
          <w:u w:val="single"/>
        </w:rPr>
      </w:pPr>
      <w:r w:rsidRPr="006A3901">
        <w:tab/>
      </w:r>
      <w:r w:rsidRPr="00D734BB">
        <w:rPr>
          <w:u w:val="single"/>
        </w:rPr>
        <w:t>(</w:t>
      </w:r>
      <w:r>
        <w:rPr>
          <w:u w:val="single"/>
        </w:rPr>
        <w:t>iii</w:t>
      </w:r>
      <w:r w:rsidRPr="00D734BB">
        <w:rPr>
          <w:u w:val="single"/>
        </w:rPr>
        <w:t>)</w:t>
      </w:r>
      <w:r w:rsidR="00CB5CB3">
        <w:rPr>
          <w:u w:val="single"/>
        </w:rPr>
        <w:t xml:space="preserve">  </w:t>
      </w:r>
      <w:proofErr w:type="gramStart"/>
      <w:r w:rsidRPr="00D734BB">
        <w:rPr>
          <w:u w:val="single"/>
        </w:rPr>
        <w:t>the</w:t>
      </w:r>
      <w:proofErr w:type="gramEnd"/>
      <w:r w:rsidRPr="00D734BB">
        <w:rPr>
          <w:u w:val="single"/>
        </w:rPr>
        <w:t xml:space="preserve"> location, square footage</w:t>
      </w:r>
      <w:r>
        <w:rPr>
          <w:u w:val="single"/>
        </w:rPr>
        <w:t>,</w:t>
      </w:r>
      <w:r w:rsidRPr="00D734BB">
        <w:rPr>
          <w:u w:val="single"/>
        </w:rPr>
        <w:t xml:space="preserve"> floor area</w:t>
      </w:r>
      <w:r>
        <w:rPr>
          <w:u w:val="single"/>
        </w:rPr>
        <w:t>, and conceptual elevations</w:t>
      </w:r>
      <w:r w:rsidRPr="00D734BB">
        <w:rPr>
          <w:u w:val="single"/>
        </w:rPr>
        <w:t xml:space="preserve"> of proposed </w:t>
      </w:r>
      <w:r w:rsidRPr="001A1C15">
        <w:rPr>
          <w:u w:val="single"/>
        </w:rPr>
        <w:t xml:space="preserve">multi-family and </w:t>
      </w:r>
      <w:r w:rsidRPr="00D734BB">
        <w:rPr>
          <w:u w:val="single"/>
        </w:rPr>
        <w:t>non-residential buildings</w:t>
      </w:r>
      <w:r>
        <w:rPr>
          <w:u w:val="single"/>
        </w:rPr>
        <w:t>;</w:t>
      </w:r>
      <w:r w:rsidRPr="00D734BB">
        <w:rPr>
          <w:u w:val="single"/>
        </w:rPr>
        <w:t xml:space="preserve"> </w:t>
      </w:r>
    </w:p>
    <w:p w:rsidR="00034343" w:rsidRDefault="00034343" w:rsidP="00034343">
      <w:pPr>
        <w:rPr>
          <w:u w:val="single"/>
        </w:rPr>
      </w:pPr>
      <w:r w:rsidRPr="00CA5B94">
        <w:tab/>
      </w:r>
      <w:r w:rsidRPr="00D734BB">
        <w:rPr>
          <w:u w:val="single"/>
        </w:rPr>
        <w:t>(</w:t>
      </w:r>
      <w:r>
        <w:rPr>
          <w:u w:val="single"/>
        </w:rPr>
        <w:t>iv</w:t>
      </w:r>
      <w:r w:rsidRPr="00D734BB">
        <w:rPr>
          <w:u w:val="single"/>
        </w:rPr>
        <w:t>)</w:t>
      </w:r>
      <w:r w:rsidR="00CB5CB3">
        <w:rPr>
          <w:u w:val="single"/>
        </w:rPr>
        <w:t xml:space="preserve">  </w:t>
      </w:r>
      <w:proofErr w:type="gramStart"/>
      <w:r w:rsidRPr="00D734BB">
        <w:rPr>
          <w:u w:val="single"/>
        </w:rPr>
        <w:t>conformance</w:t>
      </w:r>
      <w:proofErr w:type="gramEnd"/>
      <w:r w:rsidRPr="00D734BB">
        <w:rPr>
          <w:u w:val="single"/>
        </w:rPr>
        <w:t xml:space="preserve"> with applicable use, density, floor area ratio, height</w:t>
      </w:r>
      <w:r>
        <w:rPr>
          <w:u w:val="single"/>
        </w:rPr>
        <w:t>,</w:t>
      </w:r>
      <w:r w:rsidRPr="00D734BB">
        <w:rPr>
          <w:u w:val="single"/>
        </w:rPr>
        <w:t xml:space="preserve"> and other </w:t>
      </w:r>
      <w:r w:rsidRPr="005E014C">
        <w:rPr>
          <w:u w:val="single"/>
        </w:rPr>
        <w:t>bulk</w:t>
      </w:r>
      <w:r w:rsidRPr="001A7985">
        <w:rPr>
          <w:u w:val="single"/>
        </w:rPr>
        <w:t xml:space="preserve"> </w:t>
      </w:r>
      <w:r w:rsidRPr="00D734BB">
        <w:rPr>
          <w:u w:val="single"/>
        </w:rPr>
        <w:t>standards</w:t>
      </w:r>
      <w:r w:rsidRPr="001A7985">
        <w:rPr>
          <w:u w:val="single"/>
        </w:rPr>
        <w:t xml:space="preserve"> </w:t>
      </w:r>
      <w:r>
        <w:rPr>
          <w:u w:val="single"/>
        </w:rPr>
        <w:t>in the zoning ordinance;</w:t>
      </w:r>
      <w:r w:rsidRPr="00D734BB">
        <w:rPr>
          <w:u w:val="single"/>
        </w:rPr>
        <w:t xml:space="preserve"> </w:t>
      </w:r>
    </w:p>
    <w:p w:rsidR="00034343" w:rsidRDefault="00034343" w:rsidP="00034343">
      <w:pPr>
        <w:rPr>
          <w:u w:val="single"/>
        </w:rPr>
      </w:pPr>
      <w:r w:rsidRPr="00CA5B94">
        <w:tab/>
      </w:r>
      <w:r w:rsidRPr="00D734BB">
        <w:rPr>
          <w:u w:val="single"/>
        </w:rPr>
        <w:t>(</w:t>
      </w:r>
      <w:r>
        <w:rPr>
          <w:u w:val="single"/>
        </w:rPr>
        <w:t>v</w:t>
      </w:r>
      <w:r w:rsidRPr="00D734BB">
        <w:rPr>
          <w:u w:val="single"/>
        </w:rPr>
        <w:t>)</w:t>
      </w:r>
      <w:r>
        <w:rPr>
          <w:u w:val="single"/>
        </w:rPr>
        <w:tab/>
      </w:r>
      <w:proofErr w:type="gramStart"/>
      <w:r w:rsidRPr="00D734BB">
        <w:rPr>
          <w:u w:val="single"/>
        </w:rPr>
        <w:t>location</w:t>
      </w:r>
      <w:proofErr w:type="gramEnd"/>
      <w:r w:rsidRPr="00D734BB">
        <w:rPr>
          <w:u w:val="single"/>
        </w:rPr>
        <w:t xml:space="preserve"> </w:t>
      </w:r>
      <w:r w:rsidRPr="001A1C15">
        <w:rPr>
          <w:u w:val="single"/>
        </w:rPr>
        <w:t>and classification of streets, parking areas, and circulation layout, as applicable, along with a statement from the design engineer addressing the safety and sufficiency of onsite vehicular and pedestrian circulation and ingress and egress t</w:t>
      </w:r>
      <w:r>
        <w:rPr>
          <w:u w:val="single"/>
        </w:rPr>
        <w:t>o and from the subject property;</w:t>
      </w:r>
    </w:p>
    <w:p w:rsidR="00034343" w:rsidRDefault="00034343" w:rsidP="00034343">
      <w:pPr>
        <w:rPr>
          <w:u w:val="single"/>
        </w:rPr>
      </w:pPr>
      <w:r w:rsidRPr="00CA5B94">
        <w:tab/>
      </w:r>
      <w:r>
        <w:rPr>
          <w:u w:val="single"/>
        </w:rPr>
        <w:t>(vi</w:t>
      </w:r>
      <w:r w:rsidRPr="00D734BB">
        <w:rPr>
          <w:u w:val="single"/>
        </w:rPr>
        <w:t>)</w:t>
      </w:r>
      <w:r w:rsidR="00CB5CB3">
        <w:rPr>
          <w:u w:val="single"/>
        </w:rPr>
        <w:t xml:space="preserve">  </w:t>
      </w:r>
      <w:proofErr w:type="gramStart"/>
      <w:r w:rsidRPr="001A1C15">
        <w:rPr>
          <w:u w:val="single"/>
        </w:rPr>
        <w:t>location</w:t>
      </w:r>
      <w:proofErr w:type="gramEnd"/>
      <w:r w:rsidRPr="001A1C15">
        <w:rPr>
          <w:u w:val="single"/>
        </w:rPr>
        <w:t xml:space="preserve"> and type of any </w:t>
      </w:r>
      <w:proofErr w:type="spellStart"/>
      <w:r w:rsidRPr="001A1C15">
        <w:rPr>
          <w:u w:val="single"/>
        </w:rPr>
        <w:t>stormwater</w:t>
      </w:r>
      <w:proofErr w:type="spellEnd"/>
      <w:r w:rsidRPr="001A1C15">
        <w:rPr>
          <w:u w:val="single"/>
        </w:rPr>
        <w:t xml:space="preserve"> detention or retention facilities, with a statement from the design engineer setting forth the basis for the estimated size of these facilities.</w:t>
      </w:r>
      <w:r w:rsidRPr="00576829">
        <w:rPr>
          <w:u w:val="single"/>
        </w:rPr>
        <w:t xml:space="preserve">  No other engineering design of proposed grading or </w:t>
      </w:r>
      <w:proofErr w:type="spellStart"/>
      <w:r w:rsidRPr="00576829">
        <w:rPr>
          <w:u w:val="single"/>
        </w:rPr>
        <w:t>stormwater</w:t>
      </w:r>
      <w:proofErr w:type="spellEnd"/>
      <w:r w:rsidRPr="00576829">
        <w:rPr>
          <w:u w:val="single"/>
        </w:rPr>
        <w:t xml:space="preserve"> management structures, detailed </w:t>
      </w:r>
      <w:proofErr w:type="spellStart"/>
      <w:r w:rsidRPr="00576829">
        <w:rPr>
          <w:u w:val="single"/>
        </w:rPr>
        <w:t>stormwater</w:t>
      </w:r>
      <w:proofErr w:type="spellEnd"/>
      <w:r w:rsidRPr="00576829">
        <w:rPr>
          <w:u w:val="single"/>
        </w:rPr>
        <w:t xml:space="preserve"> management plans</w:t>
      </w:r>
      <w:r>
        <w:rPr>
          <w:u w:val="single"/>
        </w:rPr>
        <w:t>,</w:t>
      </w:r>
      <w:r w:rsidRPr="00576829">
        <w:rPr>
          <w:u w:val="single"/>
        </w:rPr>
        <w:t xml:space="preserve"> or drainage calculations </w:t>
      </w:r>
      <w:r>
        <w:rPr>
          <w:u w:val="single"/>
        </w:rPr>
        <w:t>shall be</w:t>
      </w:r>
      <w:r w:rsidRPr="00576829">
        <w:rPr>
          <w:u w:val="single"/>
        </w:rPr>
        <w:t xml:space="preserve"> required</w:t>
      </w:r>
      <w:proofErr w:type="gramStart"/>
      <w:r>
        <w:rPr>
          <w:u w:val="single"/>
        </w:rPr>
        <w:t>;</w:t>
      </w:r>
      <w:proofErr w:type="gramEnd"/>
    </w:p>
    <w:p w:rsidR="00034343" w:rsidRDefault="00034343" w:rsidP="00034343">
      <w:pPr>
        <w:rPr>
          <w:u w:val="single"/>
        </w:rPr>
      </w:pPr>
      <w:r w:rsidRPr="00CA5B94">
        <w:tab/>
      </w:r>
      <w:r w:rsidRPr="00D734BB">
        <w:rPr>
          <w:u w:val="single"/>
        </w:rPr>
        <w:t>(</w:t>
      </w:r>
      <w:r>
        <w:rPr>
          <w:u w:val="single"/>
        </w:rPr>
        <w:t>vii</w:t>
      </w:r>
      <w:r w:rsidRPr="00D734BB">
        <w:rPr>
          <w:u w:val="single"/>
        </w:rPr>
        <w:t>)</w:t>
      </w:r>
      <w:r>
        <w:rPr>
          <w:u w:val="single"/>
        </w:rPr>
        <w:t xml:space="preserve">  </w:t>
      </w:r>
      <w:proofErr w:type="gramStart"/>
      <w:r w:rsidRPr="00576829">
        <w:rPr>
          <w:u w:val="single"/>
        </w:rPr>
        <w:t>the</w:t>
      </w:r>
      <w:proofErr w:type="gramEnd"/>
      <w:r w:rsidRPr="00576829">
        <w:rPr>
          <w:u w:val="single"/>
        </w:rPr>
        <w:t xml:space="preserve"> approximate location of onsite streams, lakes, ponds, wetlands, wetlands transition areas, flood hazard areas, and riparian zones, identifying the source </w:t>
      </w:r>
      <w:r>
        <w:rPr>
          <w:u w:val="single"/>
        </w:rPr>
        <w:t>for this information</w:t>
      </w:r>
      <w:r w:rsidRPr="00576829">
        <w:rPr>
          <w:u w:val="single"/>
        </w:rPr>
        <w:t>, a</w:t>
      </w:r>
      <w:r>
        <w:rPr>
          <w:u w:val="single"/>
        </w:rPr>
        <w:t xml:space="preserve">nd </w:t>
      </w:r>
      <w:r w:rsidRPr="00576829">
        <w:rPr>
          <w:u w:val="single"/>
        </w:rPr>
        <w:t xml:space="preserve">a statement setting forth the anticipated impacts the proposed development may have on these </w:t>
      </w:r>
      <w:r>
        <w:rPr>
          <w:u w:val="single"/>
        </w:rPr>
        <w:t xml:space="preserve">environmental </w:t>
      </w:r>
      <w:r w:rsidRPr="00A6264C">
        <w:rPr>
          <w:u w:val="single"/>
        </w:rPr>
        <w:t>resources</w:t>
      </w:r>
      <w:r>
        <w:rPr>
          <w:u w:val="single"/>
        </w:rPr>
        <w:t>.  Any</w:t>
      </w:r>
      <w:r w:rsidRPr="00A6264C">
        <w:rPr>
          <w:u w:val="single"/>
        </w:rPr>
        <w:t xml:space="preserve"> survey </w:t>
      </w:r>
      <w:r>
        <w:rPr>
          <w:u w:val="single"/>
        </w:rPr>
        <w:t xml:space="preserve">submitted to satisfy this requirement shall be </w:t>
      </w:r>
      <w:r w:rsidRPr="00576829">
        <w:rPr>
          <w:u w:val="single"/>
        </w:rPr>
        <w:t xml:space="preserve">prepared and signed by a licensed </w:t>
      </w:r>
      <w:r>
        <w:rPr>
          <w:u w:val="single"/>
        </w:rPr>
        <w:t xml:space="preserve">land </w:t>
      </w:r>
      <w:r w:rsidRPr="00576829">
        <w:rPr>
          <w:u w:val="single"/>
        </w:rPr>
        <w:t xml:space="preserve">surveyor, </w:t>
      </w:r>
      <w:r>
        <w:rPr>
          <w:u w:val="single"/>
        </w:rPr>
        <w:t xml:space="preserve">however, a copy of the </w:t>
      </w:r>
      <w:r w:rsidRPr="00576829">
        <w:rPr>
          <w:u w:val="single"/>
        </w:rPr>
        <w:t xml:space="preserve">survey </w:t>
      </w:r>
      <w:r>
        <w:rPr>
          <w:u w:val="single"/>
        </w:rPr>
        <w:t xml:space="preserve">with a </w:t>
      </w:r>
      <w:r w:rsidRPr="00576829">
        <w:rPr>
          <w:u w:val="single"/>
        </w:rPr>
        <w:t>copy of the original signature shall be accepted if the source of the survey is clearly identified</w:t>
      </w:r>
      <w:r>
        <w:rPr>
          <w:u w:val="single"/>
        </w:rPr>
        <w:t>;</w:t>
      </w:r>
      <w:r w:rsidRPr="00D734BB">
        <w:rPr>
          <w:u w:val="single"/>
        </w:rPr>
        <w:t xml:space="preserve"> </w:t>
      </w:r>
    </w:p>
    <w:p w:rsidR="00034343" w:rsidRDefault="00034343" w:rsidP="00034343">
      <w:pPr>
        <w:rPr>
          <w:u w:val="single"/>
        </w:rPr>
      </w:pPr>
      <w:r w:rsidRPr="00CA5B94">
        <w:lastRenderedPageBreak/>
        <w:tab/>
      </w:r>
      <w:r w:rsidRPr="00D734BB">
        <w:rPr>
          <w:u w:val="single"/>
        </w:rPr>
        <w:t>(</w:t>
      </w:r>
      <w:r>
        <w:rPr>
          <w:u w:val="single"/>
        </w:rPr>
        <w:t>viii</w:t>
      </w:r>
      <w:r w:rsidRPr="00D734BB">
        <w:rPr>
          <w:u w:val="single"/>
        </w:rPr>
        <w:t xml:space="preserve">) </w:t>
      </w:r>
      <w:r>
        <w:rPr>
          <w:u w:val="single"/>
        </w:rPr>
        <w:t xml:space="preserve"> </w:t>
      </w:r>
      <w:proofErr w:type="gramStart"/>
      <w:r w:rsidRPr="00576829">
        <w:rPr>
          <w:u w:val="single"/>
        </w:rPr>
        <w:t>property</w:t>
      </w:r>
      <w:proofErr w:type="gramEnd"/>
      <w:r w:rsidRPr="00576829">
        <w:rPr>
          <w:u w:val="single"/>
        </w:rPr>
        <w:t xml:space="preserve"> boundaries based on deed information or a survey, at the developer’s option</w:t>
      </w:r>
      <w:r>
        <w:rPr>
          <w:u w:val="single"/>
        </w:rPr>
        <w:t>.  Any</w:t>
      </w:r>
      <w:r w:rsidRPr="00A6264C">
        <w:rPr>
          <w:u w:val="single"/>
        </w:rPr>
        <w:t xml:space="preserve"> survey </w:t>
      </w:r>
      <w:r>
        <w:rPr>
          <w:u w:val="single"/>
        </w:rPr>
        <w:t xml:space="preserve">submitted to satisfy this requirement shall be </w:t>
      </w:r>
      <w:r w:rsidRPr="00576829">
        <w:rPr>
          <w:u w:val="single"/>
        </w:rPr>
        <w:t xml:space="preserve">prepared and signed by a licensed </w:t>
      </w:r>
      <w:r>
        <w:rPr>
          <w:u w:val="single"/>
        </w:rPr>
        <w:t xml:space="preserve">land </w:t>
      </w:r>
      <w:r w:rsidRPr="00576829">
        <w:rPr>
          <w:u w:val="single"/>
        </w:rPr>
        <w:t xml:space="preserve">surveyor, </w:t>
      </w:r>
      <w:r>
        <w:rPr>
          <w:u w:val="single"/>
        </w:rPr>
        <w:t>however,</w:t>
      </w:r>
      <w:r w:rsidRPr="00576829">
        <w:rPr>
          <w:u w:val="single"/>
        </w:rPr>
        <w:t xml:space="preserve"> </w:t>
      </w:r>
      <w:r>
        <w:rPr>
          <w:u w:val="single"/>
        </w:rPr>
        <w:t xml:space="preserve">a copy of the </w:t>
      </w:r>
      <w:r w:rsidRPr="00576829">
        <w:rPr>
          <w:u w:val="single"/>
        </w:rPr>
        <w:t>survey with a copy of the original signature shall be accepted if the source of the survey is clearly identified</w:t>
      </w:r>
      <w:r>
        <w:rPr>
          <w:u w:val="single"/>
        </w:rPr>
        <w:t>;</w:t>
      </w:r>
    </w:p>
    <w:p w:rsidR="00034343" w:rsidRPr="002610CA" w:rsidRDefault="00034343" w:rsidP="00034343">
      <w:pPr>
        <w:rPr>
          <w:u w:val="single"/>
        </w:rPr>
      </w:pPr>
      <w:r w:rsidRPr="002610CA">
        <w:tab/>
      </w:r>
      <w:r w:rsidRPr="002610CA">
        <w:rPr>
          <w:u w:val="single"/>
        </w:rPr>
        <w:t xml:space="preserve">(ix)  If a current survey </w:t>
      </w:r>
      <w:proofErr w:type="gramStart"/>
      <w:r w:rsidRPr="002610CA">
        <w:rPr>
          <w:u w:val="single"/>
        </w:rPr>
        <w:t xml:space="preserve">is not </w:t>
      </w:r>
      <w:r>
        <w:rPr>
          <w:u w:val="single"/>
        </w:rPr>
        <w:t>submitt</w:t>
      </w:r>
      <w:r w:rsidRPr="002610CA">
        <w:rPr>
          <w:u w:val="single"/>
        </w:rPr>
        <w:t>ed</w:t>
      </w:r>
      <w:proofErr w:type="gramEnd"/>
      <w:r w:rsidRPr="002610CA">
        <w:rPr>
          <w:u w:val="single"/>
        </w:rPr>
        <w:t xml:space="preserve">, </w:t>
      </w:r>
      <w:r>
        <w:rPr>
          <w:u w:val="single"/>
        </w:rPr>
        <w:t xml:space="preserve">the application shall include </w:t>
      </w:r>
      <w:r w:rsidRPr="002610CA">
        <w:rPr>
          <w:u w:val="single"/>
        </w:rPr>
        <w:t xml:space="preserve">a certification </w:t>
      </w:r>
      <w:r>
        <w:rPr>
          <w:u w:val="single"/>
        </w:rPr>
        <w:t>signed</w:t>
      </w:r>
      <w:r w:rsidRPr="002610CA">
        <w:rPr>
          <w:u w:val="single"/>
        </w:rPr>
        <w:t xml:space="preserve"> by a licensed professional engineer or </w:t>
      </w:r>
      <w:r>
        <w:rPr>
          <w:u w:val="single"/>
        </w:rPr>
        <w:t>licensed l</w:t>
      </w:r>
      <w:r w:rsidRPr="002610CA">
        <w:rPr>
          <w:u w:val="single"/>
        </w:rPr>
        <w:t xml:space="preserve">and </w:t>
      </w:r>
      <w:r>
        <w:rPr>
          <w:u w:val="single"/>
        </w:rPr>
        <w:t>s</w:t>
      </w:r>
      <w:r w:rsidRPr="002610CA">
        <w:rPr>
          <w:u w:val="single"/>
        </w:rPr>
        <w:t xml:space="preserve">urveyor </w:t>
      </w:r>
      <w:r>
        <w:rPr>
          <w:u w:val="single"/>
        </w:rPr>
        <w:t xml:space="preserve">indicating </w:t>
      </w:r>
      <w:r w:rsidRPr="002610CA">
        <w:rPr>
          <w:u w:val="single"/>
        </w:rPr>
        <w:t xml:space="preserve">that </w:t>
      </w:r>
      <w:r>
        <w:rPr>
          <w:u w:val="single"/>
        </w:rPr>
        <w:t>the</w:t>
      </w:r>
      <w:r w:rsidRPr="002610CA">
        <w:rPr>
          <w:u w:val="single"/>
        </w:rPr>
        <w:t xml:space="preserve"> submitted </w:t>
      </w:r>
      <w:r>
        <w:rPr>
          <w:u w:val="single"/>
        </w:rPr>
        <w:t xml:space="preserve">survey truly </w:t>
      </w:r>
      <w:r w:rsidRPr="002610CA">
        <w:rPr>
          <w:u w:val="single"/>
        </w:rPr>
        <w:t>represents current conditions of the site.</w:t>
      </w:r>
    </w:p>
    <w:p w:rsidR="00034343" w:rsidRDefault="00034343" w:rsidP="00034343">
      <w:pPr>
        <w:rPr>
          <w:u w:val="single"/>
        </w:rPr>
      </w:pPr>
      <w:r w:rsidRPr="00CA5B94">
        <w:tab/>
      </w:r>
      <w:r w:rsidRPr="00D734BB">
        <w:rPr>
          <w:u w:val="single"/>
        </w:rPr>
        <w:t>(</w:t>
      </w:r>
      <w:r>
        <w:rPr>
          <w:u w:val="single"/>
        </w:rPr>
        <w:t>c</w:t>
      </w:r>
      <w:r w:rsidRPr="00D734BB">
        <w:rPr>
          <w:u w:val="single"/>
        </w:rPr>
        <w:t>)</w:t>
      </w:r>
      <w:r>
        <w:rPr>
          <w:u w:val="single"/>
        </w:rPr>
        <w:tab/>
        <w:t xml:space="preserve">An </w:t>
      </w:r>
      <w:r w:rsidRPr="00D734BB">
        <w:rPr>
          <w:u w:val="single"/>
        </w:rPr>
        <w:t>identification of proposed sources of potable water and wastewater treatment facilities</w:t>
      </w:r>
      <w:r>
        <w:rPr>
          <w:u w:val="single"/>
        </w:rPr>
        <w:t>.</w:t>
      </w:r>
      <w:r w:rsidRPr="00D734BB">
        <w:rPr>
          <w:u w:val="single"/>
        </w:rPr>
        <w:t xml:space="preserve"> </w:t>
      </w:r>
    </w:p>
    <w:p w:rsidR="00034343" w:rsidRDefault="00034343" w:rsidP="00034343">
      <w:pPr>
        <w:rPr>
          <w:u w:val="single"/>
        </w:rPr>
      </w:pPr>
      <w:r w:rsidRPr="00CA5B94">
        <w:tab/>
      </w:r>
      <w:r w:rsidRPr="00D734BB">
        <w:rPr>
          <w:u w:val="single"/>
        </w:rPr>
        <w:t>(</w:t>
      </w:r>
      <w:r>
        <w:rPr>
          <w:u w:val="single"/>
        </w:rPr>
        <w:t>d</w:t>
      </w:r>
      <w:r w:rsidRPr="00D734BB">
        <w:rPr>
          <w:u w:val="single"/>
        </w:rPr>
        <w:t>)</w:t>
      </w:r>
      <w:r>
        <w:rPr>
          <w:u w:val="single"/>
        </w:rPr>
        <w:tab/>
        <w:t>A</w:t>
      </w:r>
      <w:r w:rsidRPr="00D734BB">
        <w:rPr>
          <w:u w:val="single"/>
        </w:rPr>
        <w:t xml:space="preserve">ny variances or exceptions </w:t>
      </w:r>
      <w:proofErr w:type="gramStart"/>
      <w:r>
        <w:rPr>
          <w:u w:val="single"/>
        </w:rPr>
        <w:t xml:space="preserve">being </w:t>
      </w:r>
      <w:r w:rsidRPr="00D734BB">
        <w:rPr>
          <w:u w:val="single"/>
        </w:rPr>
        <w:t>requested</w:t>
      </w:r>
      <w:proofErr w:type="gramEnd"/>
      <w:r w:rsidRPr="00D734BB">
        <w:rPr>
          <w:u w:val="single"/>
        </w:rPr>
        <w:t xml:space="preserve"> by the developer for the proposed development.  </w:t>
      </w:r>
    </w:p>
    <w:p w:rsidR="00034343" w:rsidRPr="00453136" w:rsidRDefault="00034343" w:rsidP="00034343">
      <w:r w:rsidRPr="00CA5B94">
        <w:tab/>
      </w:r>
      <w:r w:rsidRPr="00D734BB">
        <w:rPr>
          <w:u w:val="single"/>
        </w:rPr>
        <w:t xml:space="preserve">With regard to any application </w:t>
      </w:r>
      <w:r>
        <w:rPr>
          <w:u w:val="single"/>
        </w:rPr>
        <w:t xml:space="preserve">for </w:t>
      </w:r>
      <w:r w:rsidRPr="00FB3894">
        <w:rPr>
          <w:u w:val="single"/>
        </w:rPr>
        <w:t xml:space="preserve">development for preliminary approval of a site plan </w:t>
      </w:r>
      <w:r w:rsidRPr="00D734BB">
        <w:rPr>
          <w:u w:val="single"/>
        </w:rPr>
        <w:t xml:space="preserve">or other relief </w:t>
      </w:r>
      <w:r>
        <w:rPr>
          <w:u w:val="single"/>
        </w:rPr>
        <w:t xml:space="preserve">submitted </w:t>
      </w:r>
      <w:r w:rsidRPr="00D734BB">
        <w:rPr>
          <w:u w:val="single"/>
        </w:rPr>
        <w:t>under this section</w:t>
      </w:r>
      <w:r>
        <w:rPr>
          <w:u w:val="single"/>
        </w:rPr>
        <w:t xml:space="preserve"> after the effective date of P.L.    , c.    </w:t>
      </w:r>
      <w:r w:rsidRPr="00D734BB">
        <w:rPr>
          <w:u w:val="single"/>
        </w:rPr>
        <w:t xml:space="preserve">, the list of documents </w:t>
      </w:r>
      <w:r>
        <w:rPr>
          <w:u w:val="single"/>
        </w:rPr>
        <w:t xml:space="preserve">and information </w:t>
      </w:r>
      <w:r w:rsidRPr="00D734BB">
        <w:rPr>
          <w:u w:val="single"/>
        </w:rPr>
        <w:t xml:space="preserve">in this </w:t>
      </w:r>
      <w:r>
        <w:rPr>
          <w:u w:val="single"/>
        </w:rPr>
        <w:t>paragraph</w:t>
      </w:r>
      <w:r w:rsidRPr="00D734BB">
        <w:rPr>
          <w:u w:val="single"/>
        </w:rPr>
        <w:t xml:space="preserve"> shall supersede the requirements of any checklist adopted by ordinance pursuant to section 5 of P.L.1984, c.20 (C.40:55D-10.3).</w:t>
      </w:r>
      <w:r w:rsidRPr="00991334">
        <w:rPr>
          <w:u w:val="single"/>
        </w:rPr>
        <w:t xml:space="preserve">  </w:t>
      </w:r>
      <w:r>
        <w:rPr>
          <w:u w:val="single"/>
        </w:rPr>
        <w:t xml:space="preserve">This paragraph shall not supersede the requirements of any checklist adopted by ordinance pursuant </w:t>
      </w:r>
      <w:r w:rsidRPr="00D734BB">
        <w:rPr>
          <w:u w:val="single"/>
        </w:rPr>
        <w:t>section 5 of P.L.1984, c.20 (C.40:55D-10.3)</w:t>
      </w:r>
      <w:r>
        <w:rPr>
          <w:u w:val="single"/>
        </w:rPr>
        <w:t xml:space="preserve"> for an application for development for final approval of a site plan.</w:t>
      </w:r>
    </w:p>
    <w:p w:rsidR="00034343" w:rsidRDefault="00034343" w:rsidP="00034343">
      <w:r>
        <w:tab/>
        <w:t>b.</w:t>
      </w:r>
      <w:r>
        <w:tab/>
      </w:r>
      <w:r w:rsidRPr="006A3901">
        <w:rPr>
          <w:rFonts w:ascii="Albertus Extra Bold" w:hAnsi="Albertus Extra Bold"/>
          <w:b/>
        </w:rPr>
        <w:t>[</w:t>
      </w:r>
      <w:r>
        <w:t>If the planning board required any substantial amendment in the layout of improvements proposed by the developer that have been the subject of a hearing, an amended application for development shall be submitted and proceeded upon, as in the case of the original application for development.</w:t>
      </w:r>
      <w:r w:rsidRPr="006A3901">
        <w:rPr>
          <w:rFonts w:ascii="Albertus Extra Bold" w:hAnsi="Albertus Extra Bold"/>
          <w:b/>
        </w:rPr>
        <w:t>]</w:t>
      </w:r>
      <w:r>
        <w:t xml:space="preserve">  </w:t>
      </w:r>
      <w:r w:rsidRPr="00535605">
        <w:rPr>
          <w:u w:val="single"/>
        </w:rPr>
        <w:t>(1)</w:t>
      </w:r>
      <w:r>
        <w:t xml:space="preserve">  The planning board shall </w:t>
      </w:r>
      <w:r w:rsidRPr="006A3901">
        <w:rPr>
          <w:rFonts w:ascii="Albertus Extra Bold" w:hAnsi="Albertus Extra Bold"/>
          <w:b/>
        </w:rPr>
        <w:t>[</w:t>
      </w:r>
      <w:r>
        <w:t>, if the proposed development complies with the ordinance and this act,</w:t>
      </w:r>
      <w:r w:rsidRPr="006A3901">
        <w:rPr>
          <w:rFonts w:ascii="Albertus Extra Bold" w:hAnsi="Albertus Extra Bold"/>
          <w:b/>
        </w:rPr>
        <w:t>]</w:t>
      </w:r>
      <w:r>
        <w:t xml:space="preserve"> grant preliminary </w:t>
      </w:r>
      <w:r w:rsidRPr="00914F47">
        <w:rPr>
          <w:u w:val="single"/>
        </w:rPr>
        <w:t>approval of a</w:t>
      </w:r>
      <w:r>
        <w:t xml:space="preserve"> site plan </w:t>
      </w:r>
      <w:r w:rsidRPr="00914F47">
        <w:rPr>
          <w:rFonts w:ascii="Albertus Extra Bold" w:hAnsi="Albertus Extra Bold"/>
          <w:b/>
        </w:rPr>
        <w:t>[</w:t>
      </w:r>
      <w:r>
        <w:t>approval</w:t>
      </w:r>
      <w:r w:rsidRPr="00914F47">
        <w:rPr>
          <w:rFonts w:ascii="Albertus Extra Bold" w:hAnsi="Albertus Extra Bold"/>
          <w:b/>
        </w:rPr>
        <w:t>]</w:t>
      </w:r>
      <w:r>
        <w:t xml:space="preserve"> </w:t>
      </w:r>
      <w:r w:rsidRPr="006A3901">
        <w:rPr>
          <w:u w:val="single"/>
        </w:rPr>
        <w:t xml:space="preserve">if the proposed development complies with ordinance provisions governing the criteria subject to review in connection with an application for </w:t>
      </w:r>
      <w:r>
        <w:rPr>
          <w:u w:val="single"/>
        </w:rPr>
        <w:t xml:space="preserve">development for </w:t>
      </w:r>
      <w:r w:rsidRPr="006A3901">
        <w:rPr>
          <w:u w:val="single"/>
        </w:rPr>
        <w:t xml:space="preserve">preliminary </w:t>
      </w:r>
      <w:r>
        <w:rPr>
          <w:u w:val="single"/>
        </w:rPr>
        <w:t xml:space="preserve">approval of a </w:t>
      </w:r>
      <w:r w:rsidRPr="006A3901">
        <w:rPr>
          <w:u w:val="single"/>
        </w:rPr>
        <w:t>site plan under subsection a. of this section</w:t>
      </w:r>
      <w:r>
        <w:t>.</w:t>
      </w:r>
    </w:p>
    <w:p w:rsidR="00034343" w:rsidRPr="00535605" w:rsidRDefault="00034343" w:rsidP="00034343">
      <w:pPr>
        <w:rPr>
          <w:u w:val="single"/>
        </w:rPr>
      </w:pPr>
      <w:r w:rsidRPr="00535605">
        <w:tab/>
      </w:r>
      <w:r w:rsidRPr="00535605">
        <w:rPr>
          <w:u w:val="single"/>
        </w:rPr>
        <w:t>(2)</w:t>
      </w:r>
      <w:r>
        <w:rPr>
          <w:u w:val="single"/>
        </w:rPr>
        <w:tab/>
      </w:r>
      <w:r w:rsidRPr="00535605">
        <w:rPr>
          <w:u w:val="single"/>
        </w:rPr>
        <w:t xml:space="preserve">A developer granted preliminary approval of a site plan based on an application for development limited to the documents and information set forth in paragraph (3) of subsection a. of this section shall not construct site infrastructure improvements prior to </w:t>
      </w:r>
      <w:r>
        <w:rPr>
          <w:u w:val="single"/>
        </w:rPr>
        <w:t>the grant of</w:t>
      </w:r>
      <w:r w:rsidRPr="00535605">
        <w:rPr>
          <w:u w:val="single"/>
        </w:rPr>
        <w:t xml:space="preserve"> final</w:t>
      </w:r>
      <w:r>
        <w:rPr>
          <w:u w:val="single"/>
        </w:rPr>
        <w:t xml:space="preserve"> site plan</w:t>
      </w:r>
      <w:r w:rsidRPr="00535605">
        <w:rPr>
          <w:u w:val="single"/>
        </w:rPr>
        <w:t xml:space="preserve"> approval.  </w:t>
      </w:r>
    </w:p>
    <w:p w:rsidR="00034343" w:rsidRDefault="00034343" w:rsidP="00034343">
      <w:pPr>
        <w:rPr>
          <w:u w:val="single"/>
        </w:rPr>
      </w:pPr>
      <w:r>
        <w:tab/>
      </w:r>
      <w:r w:rsidRPr="00535605">
        <w:rPr>
          <w:u w:val="single"/>
        </w:rPr>
        <w:t>(3)</w:t>
      </w:r>
      <w:r w:rsidR="00CB5CB3">
        <w:rPr>
          <w:u w:val="single"/>
        </w:rPr>
        <w:tab/>
        <w:t>(</w:t>
      </w:r>
      <w:proofErr w:type="gramStart"/>
      <w:r w:rsidR="00CB5CB3">
        <w:rPr>
          <w:u w:val="single"/>
        </w:rPr>
        <w:t>a</w:t>
      </w:r>
      <w:proofErr w:type="gramEnd"/>
      <w:r w:rsidR="00CB5CB3">
        <w:rPr>
          <w:u w:val="single"/>
        </w:rPr>
        <w:t xml:space="preserve">)  </w:t>
      </w:r>
      <w:r w:rsidRPr="00535605">
        <w:rPr>
          <w:u w:val="single"/>
        </w:rPr>
        <w:t xml:space="preserve">A developer seeking </w:t>
      </w:r>
      <w:r>
        <w:rPr>
          <w:u w:val="single"/>
        </w:rPr>
        <w:t xml:space="preserve">authorization </w:t>
      </w:r>
      <w:r w:rsidRPr="00535605">
        <w:rPr>
          <w:u w:val="single"/>
        </w:rPr>
        <w:t xml:space="preserve">to construct site infrastructure improvements prior to </w:t>
      </w:r>
      <w:r>
        <w:rPr>
          <w:u w:val="single"/>
        </w:rPr>
        <w:t xml:space="preserve">the </w:t>
      </w:r>
      <w:r w:rsidRPr="00535605">
        <w:rPr>
          <w:u w:val="single"/>
        </w:rPr>
        <w:t>g</w:t>
      </w:r>
      <w:r>
        <w:rPr>
          <w:u w:val="single"/>
        </w:rPr>
        <w:t>rant of</w:t>
      </w:r>
      <w:r w:rsidRPr="00535605">
        <w:rPr>
          <w:u w:val="single"/>
        </w:rPr>
        <w:t xml:space="preserve"> final </w:t>
      </w:r>
      <w:r>
        <w:rPr>
          <w:u w:val="single"/>
        </w:rPr>
        <w:t xml:space="preserve">site plan </w:t>
      </w:r>
      <w:r w:rsidRPr="00535605">
        <w:rPr>
          <w:u w:val="single"/>
        </w:rPr>
        <w:t>approval shall</w:t>
      </w:r>
      <w:r>
        <w:rPr>
          <w:u w:val="single"/>
        </w:rPr>
        <w:t>:</w:t>
      </w:r>
    </w:p>
    <w:p w:rsidR="00034343" w:rsidRDefault="00034343" w:rsidP="00034343">
      <w:pPr>
        <w:rPr>
          <w:u w:val="single"/>
        </w:rPr>
      </w:pPr>
      <w:r w:rsidRPr="00EB649B">
        <w:tab/>
      </w:r>
      <w:r>
        <w:rPr>
          <w:u w:val="single"/>
        </w:rPr>
        <w:t>(</w:t>
      </w:r>
      <w:proofErr w:type="spellStart"/>
      <w:r>
        <w:rPr>
          <w:u w:val="single"/>
        </w:rPr>
        <w:t>i</w:t>
      </w:r>
      <w:proofErr w:type="spellEnd"/>
      <w:r>
        <w:rPr>
          <w:u w:val="single"/>
        </w:rPr>
        <w:t>)</w:t>
      </w:r>
      <w:r>
        <w:rPr>
          <w:u w:val="single"/>
        </w:rPr>
        <w:tab/>
      </w:r>
      <w:proofErr w:type="gramStart"/>
      <w:r w:rsidRPr="00535605">
        <w:rPr>
          <w:u w:val="single"/>
        </w:rPr>
        <w:t>specif</w:t>
      </w:r>
      <w:r>
        <w:rPr>
          <w:u w:val="single"/>
        </w:rPr>
        <w:t>icall</w:t>
      </w:r>
      <w:r w:rsidRPr="00535605">
        <w:rPr>
          <w:u w:val="single"/>
        </w:rPr>
        <w:t>y</w:t>
      </w:r>
      <w:proofErr w:type="gramEnd"/>
      <w:r w:rsidRPr="00535605">
        <w:rPr>
          <w:u w:val="single"/>
        </w:rPr>
        <w:t xml:space="preserve"> </w:t>
      </w:r>
      <w:r>
        <w:rPr>
          <w:u w:val="single"/>
        </w:rPr>
        <w:t xml:space="preserve">request </w:t>
      </w:r>
      <w:r w:rsidRPr="00497DC9">
        <w:rPr>
          <w:u w:val="single"/>
        </w:rPr>
        <w:t xml:space="preserve">authorization to construct site infrastructure improvements prior to the grant of final site plan approval </w:t>
      </w:r>
      <w:r w:rsidRPr="00535605">
        <w:rPr>
          <w:u w:val="single"/>
        </w:rPr>
        <w:t xml:space="preserve">in the application for development for preliminary approval of </w:t>
      </w:r>
      <w:r>
        <w:rPr>
          <w:u w:val="single"/>
        </w:rPr>
        <w:t>the</w:t>
      </w:r>
      <w:r w:rsidRPr="00535605">
        <w:rPr>
          <w:u w:val="single"/>
        </w:rPr>
        <w:t xml:space="preserve"> site plan</w:t>
      </w:r>
      <w:r>
        <w:rPr>
          <w:u w:val="single"/>
        </w:rPr>
        <w:t>, and</w:t>
      </w:r>
    </w:p>
    <w:p w:rsidR="00034343" w:rsidRDefault="00034343" w:rsidP="00034343">
      <w:pPr>
        <w:rPr>
          <w:u w:val="single"/>
        </w:rPr>
      </w:pPr>
      <w:r w:rsidRPr="00EB649B">
        <w:lastRenderedPageBreak/>
        <w:tab/>
      </w:r>
      <w:r>
        <w:rPr>
          <w:u w:val="single"/>
        </w:rPr>
        <w:t>(ii)</w:t>
      </w:r>
      <w:r>
        <w:rPr>
          <w:u w:val="single"/>
        </w:rPr>
        <w:tab/>
      </w:r>
      <w:proofErr w:type="gramStart"/>
      <w:r>
        <w:rPr>
          <w:u w:val="single"/>
        </w:rPr>
        <w:t>submit</w:t>
      </w:r>
      <w:proofErr w:type="gramEnd"/>
      <w:r>
        <w:rPr>
          <w:u w:val="single"/>
        </w:rPr>
        <w:t xml:space="preserve"> as part of</w:t>
      </w:r>
      <w:r w:rsidRPr="00535605">
        <w:rPr>
          <w:u w:val="single"/>
        </w:rPr>
        <w:t xml:space="preserve"> </w:t>
      </w:r>
      <w:r>
        <w:rPr>
          <w:u w:val="single"/>
        </w:rPr>
        <w:t>the</w:t>
      </w:r>
      <w:r w:rsidRPr="00535605">
        <w:rPr>
          <w:u w:val="single"/>
        </w:rPr>
        <w:t xml:space="preserve"> application for development for preliminary approval of </w:t>
      </w:r>
      <w:r>
        <w:rPr>
          <w:u w:val="single"/>
        </w:rPr>
        <w:t>the</w:t>
      </w:r>
      <w:r w:rsidRPr="00535605">
        <w:rPr>
          <w:u w:val="single"/>
        </w:rPr>
        <w:t xml:space="preserve"> site plan all </w:t>
      </w:r>
      <w:r>
        <w:rPr>
          <w:u w:val="single"/>
        </w:rPr>
        <w:t>of the required</w:t>
      </w:r>
      <w:r w:rsidRPr="00535605">
        <w:rPr>
          <w:u w:val="single"/>
        </w:rPr>
        <w:t xml:space="preserve"> plans and specifications </w:t>
      </w:r>
      <w:r>
        <w:rPr>
          <w:u w:val="single"/>
        </w:rPr>
        <w:t xml:space="preserve">for the proposed site </w:t>
      </w:r>
      <w:r w:rsidRPr="00535605">
        <w:rPr>
          <w:u w:val="single"/>
        </w:rPr>
        <w:t xml:space="preserve">infrastructure improvements.  </w:t>
      </w:r>
    </w:p>
    <w:p w:rsidR="00034343" w:rsidRDefault="00034343" w:rsidP="00034343">
      <w:pPr>
        <w:rPr>
          <w:u w:val="single"/>
        </w:rPr>
      </w:pPr>
      <w:r w:rsidRPr="00497DC9">
        <w:tab/>
      </w:r>
      <w:proofErr w:type="gramStart"/>
      <w:r>
        <w:rPr>
          <w:u w:val="single"/>
        </w:rPr>
        <w:t>(b)</w:t>
      </w:r>
      <w:r>
        <w:rPr>
          <w:u w:val="single"/>
        </w:rPr>
        <w:tab/>
        <w:t>T</w:t>
      </w:r>
      <w:r w:rsidRPr="00535605">
        <w:rPr>
          <w:u w:val="single"/>
        </w:rPr>
        <w:t xml:space="preserve">he planning board </w:t>
      </w:r>
      <w:r>
        <w:rPr>
          <w:u w:val="single"/>
        </w:rPr>
        <w:t>may</w:t>
      </w:r>
      <w:r w:rsidRPr="00535605">
        <w:rPr>
          <w:u w:val="single"/>
        </w:rPr>
        <w:t xml:space="preserve"> require </w:t>
      </w:r>
      <w:r>
        <w:rPr>
          <w:u w:val="single"/>
        </w:rPr>
        <w:t xml:space="preserve">a </w:t>
      </w:r>
      <w:r w:rsidRPr="005B13DF">
        <w:rPr>
          <w:u w:val="single"/>
        </w:rPr>
        <w:t xml:space="preserve">developer seeking to construct site infrastructure improvements prior to </w:t>
      </w:r>
      <w:r>
        <w:rPr>
          <w:u w:val="single"/>
        </w:rPr>
        <w:t>the grant of</w:t>
      </w:r>
      <w:r w:rsidRPr="005B13DF">
        <w:rPr>
          <w:u w:val="single"/>
        </w:rPr>
        <w:t xml:space="preserve"> final site plan approval </w:t>
      </w:r>
      <w:r>
        <w:rPr>
          <w:u w:val="single"/>
        </w:rPr>
        <w:t>to submit</w:t>
      </w:r>
      <w:r w:rsidRPr="00535605">
        <w:rPr>
          <w:u w:val="single"/>
        </w:rPr>
        <w:t xml:space="preserve"> information as is reasonably </w:t>
      </w:r>
      <w:r>
        <w:rPr>
          <w:u w:val="single"/>
        </w:rPr>
        <w:t xml:space="preserve">necessary for the board </w:t>
      </w:r>
      <w:r w:rsidRPr="00535605">
        <w:rPr>
          <w:u w:val="single"/>
        </w:rPr>
        <w:t xml:space="preserve">to review the plans </w:t>
      </w:r>
      <w:r>
        <w:rPr>
          <w:u w:val="single"/>
        </w:rPr>
        <w:t xml:space="preserve">and specifications </w:t>
      </w:r>
      <w:r w:rsidRPr="00535605">
        <w:rPr>
          <w:u w:val="single"/>
        </w:rPr>
        <w:t xml:space="preserve">with a sufficient level of scrutiny to determine </w:t>
      </w:r>
      <w:r>
        <w:rPr>
          <w:u w:val="single"/>
        </w:rPr>
        <w:t>whether</w:t>
      </w:r>
      <w:r w:rsidRPr="00535605">
        <w:rPr>
          <w:u w:val="single"/>
        </w:rPr>
        <w:t xml:space="preserve"> the proposed </w:t>
      </w:r>
      <w:r w:rsidRPr="005B13DF">
        <w:rPr>
          <w:u w:val="single"/>
        </w:rPr>
        <w:t xml:space="preserve">site infrastructure </w:t>
      </w:r>
      <w:r w:rsidRPr="00535605">
        <w:rPr>
          <w:u w:val="single"/>
        </w:rPr>
        <w:t xml:space="preserve">improvements have been adequately designed to accommodate </w:t>
      </w:r>
      <w:r>
        <w:rPr>
          <w:u w:val="single"/>
        </w:rPr>
        <w:t xml:space="preserve">and support </w:t>
      </w:r>
      <w:r w:rsidRPr="00535605">
        <w:rPr>
          <w:u w:val="single"/>
        </w:rPr>
        <w:t xml:space="preserve">the </w:t>
      </w:r>
      <w:r>
        <w:rPr>
          <w:u w:val="single"/>
        </w:rPr>
        <w:t>proposed</w:t>
      </w:r>
      <w:r w:rsidRPr="00535605">
        <w:rPr>
          <w:u w:val="single"/>
        </w:rPr>
        <w:t xml:space="preserve"> development.</w:t>
      </w:r>
      <w:proofErr w:type="gramEnd"/>
      <w:r w:rsidRPr="00535605">
        <w:rPr>
          <w:u w:val="single"/>
        </w:rPr>
        <w:t xml:space="preserve">  </w:t>
      </w:r>
    </w:p>
    <w:p w:rsidR="00034343" w:rsidRPr="00535605" w:rsidRDefault="00034343" w:rsidP="00034343">
      <w:pPr>
        <w:rPr>
          <w:u w:val="single"/>
        </w:rPr>
      </w:pPr>
      <w:r w:rsidRPr="00497DC9">
        <w:tab/>
      </w:r>
      <w:r>
        <w:rPr>
          <w:u w:val="single"/>
        </w:rPr>
        <w:t>(c)</w:t>
      </w:r>
      <w:r>
        <w:rPr>
          <w:u w:val="single"/>
        </w:rPr>
        <w:tab/>
        <w:t>P</w:t>
      </w:r>
      <w:r w:rsidRPr="00535605">
        <w:rPr>
          <w:u w:val="single"/>
        </w:rPr>
        <w:t xml:space="preserve">reliminary approval </w:t>
      </w:r>
      <w:r>
        <w:rPr>
          <w:u w:val="single"/>
        </w:rPr>
        <w:t xml:space="preserve">of a site plan authorizing </w:t>
      </w:r>
      <w:r w:rsidRPr="00606582">
        <w:rPr>
          <w:u w:val="single"/>
        </w:rPr>
        <w:t xml:space="preserve">a developer to construct site infrastructure improvements prior to </w:t>
      </w:r>
      <w:r>
        <w:rPr>
          <w:u w:val="single"/>
        </w:rPr>
        <w:t xml:space="preserve">the grant of </w:t>
      </w:r>
      <w:r w:rsidRPr="00606582">
        <w:rPr>
          <w:u w:val="single"/>
        </w:rPr>
        <w:t xml:space="preserve">final site plan approval </w:t>
      </w:r>
      <w:r w:rsidRPr="00535605">
        <w:rPr>
          <w:u w:val="single"/>
        </w:rPr>
        <w:t>shall specifically so provide in the resolution of approval.</w:t>
      </w:r>
      <w:r>
        <w:rPr>
          <w:u w:val="single"/>
        </w:rPr>
        <w:t xml:space="preserve"> </w:t>
      </w:r>
    </w:p>
    <w:p w:rsidR="00034343" w:rsidRDefault="00034343" w:rsidP="00034343">
      <w:pPr>
        <w:rPr>
          <w:u w:val="single"/>
        </w:rPr>
      </w:pPr>
      <w:r w:rsidRPr="00B5513A">
        <w:tab/>
      </w:r>
      <w:r>
        <w:rPr>
          <w:u w:val="single"/>
        </w:rPr>
        <w:t>(4)</w:t>
      </w:r>
      <w:r>
        <w:rPr>
          <w:u w:val="single"/>
        </w:rPr>
        <w:tab/>
        <w:t xml:space="preserve">As used in this section, “site infrastructure improvements” </w:t>
      </w:r>
      <w:r w:rsidRPr="00535605">
        <w:rPr>
          <w:u w:val="single"/>
        </w:rPr>
        <w:t>shall include, but not be limited to</w:t>
      </w:r>
      <w:r>
        <w:rPr>
          <w:u w:val="single"/>
        </w:rPr>
        <w:t>:</w:t>
      </w:r>
      <w:r w:rsidRPr="00535605">
        <w:rPr>
          <w:u w:val="single"/>
        </w:rPr>
        <w:t xml:space="preserve"> roadways, grading, sidewalks, street lighting, storm drainage,</w:t>
      </w:r>
      <w:r w:rsidRPr="002A0A76">
        <w:rPr>
          <w:u w:val="single"/>
        </w:rPr>
        <w:t xml:space="preserve"> </w:t>
      </w:r>
      <w:r w:rsidRPr="00535605">
        <w:rPr>
          <w:u w:val="single"/>
        </w:rPr>
        <w:t>underground utilit</w:t>
      </w:r>
      <w:r>
        <w:rPr>
          <w:u w:val="single"/>
        </w:rPr>
        <w:t xml:space="preserve">y systems </w:t>
      </w:r>
      <w:proofErr w:type="gramStart"/>
      <w:r>
        <w:rPr>
          <w:u w:val="single"/>
        </w:rPr>
        <w:t xml:space="preserve">for </w:t>
      </w:r>
      <w:r w:rsidRPr="00535605">
        <w:rPr>
          <w:u w:val="single"/>
        </w:rPr>
        <w:t xml:space="preserve"> </w:t>
      </w:r>
      <w:r>
        <w:rPr>
          <w:u w:val="single"/>
        </w:rPr>
        <w:t>sewage</w:t>
      </w:r>
      <w:proofErr w:type="gramEnd"/>
      <w:r>
        <w:rPr>
          <w:u w:val="single"/>
        </w:rPr>
        <w:t>,</w:t>
      </w:r>
      <w:r w:rsidRPr="00535605">
        <w:rPr>
          <w:u w:val="single"/>
        </w:rPr>
        <w:t xml:space="preserve"> water</w:t>
      </w:r>
      <w:r>
        <w:rPr>
          <w:u w:val="single"/>
        </w:rPr>
        <w:t>,</w:t>
      </w:r>
      <w:r w:rsidRPr="00535605">
        <w:rPr>
          <w:u w:val="single"/>
        </w:rPr>
        <w:t xml:space="preserve"> and natural gas</w:t>
      </w:r>
      <w:r w:rsidRPr="002A0A76">
        <w:rPr>
          <w:u w:val="single"/>
        </w:rPr>
        <w:t xml:space="preserve"> </w:t>
      </w:r>
      <w:r>
        <w:rPr>
          <w:u w:val="single"/>
        </w:rPr>
        <w:t>and clearing, and grubbing</w:t>
      </w:r>
      <w:r w:rsidRPr="00535605">
        <w:rPr>
          <w:u w:val="single"/>
        </w:rPr>
        <w:t xml:space="preserve">.  </w:t>
      </w:r>
    </w:p>
    <w:p w:rsidR="00034343" w:rsidRDefault="00034343" w:rsidP="00034343">
      <w:r>
        <w:tab/>
      </w:r>
      <w:proofErr w:type="gramStart"/>
      <w:r>
        <w:t>c.</w:t>
      </w:r>
      <w:r>
        <w:tab/>
      </w:r>
      <w:r w:rsidRPr="0073071B">
        <w:rPr>
          <w:rFonts w:ascii="Albertus Extra Bold" w:hAnsi="Albertus Extra Bold"/>
          <w:b/>
        </w:rPr>
        <w:t>[</w:t>
      </w:r>
      <w:r>
        <w:t xml:space="preserve">Upon </w:t>
      </w:r>
      <w:r w:rsidRPr="0073071B">
        <w:t>the submission to the administrative officer of a complete application for a</w:t>
      </w:r>
      <w:r>
        <w:t xml:space="preserve"> </w:t>
      </w:r>
      <w:r w:rsidRPr="0073071B">
        <w:rPr>
          <w:rFonts w:ascii="Albertus Extra Bold" w:hAnsi="Albertus Extra Bold"/>
          <w:b/>
        </w:rPr>
        <w:t>]</w:t>
      </w:r>
      <w:r>
        <w:t xml:space="preserve">  </w:t>
      </w:r>
      <w:r w:rsidRPr="0073071B">
        <w:rPr>
          <w:u w:val="single"/>
        </w:rPr>
        <w:t>(1)  A planning board shall grant or deny preliminary approval of a</w:t>
      </w:r>
      <w:r w:rsidRPr="0073071B">
        <w:t xml:space="preserve"> </w:t>
      </w:r>
      <w:r>
        <w:t xml:space="preserve">site plan which involves 10 acres of land or less, and 10 dwelling units or less, </w:t>
      </w:r>
      <w:r w:rsidRPr="0073071B">
        <w:rPr>
          <w:rFonts w:ascii="Albertus Extra Bold" w:hAnsi="Albertus Extra Bold"/>
          <w:b/>
        </w:rPr>
        <w:t>[</w:t>
      </w:r>
      <w:r>
        <w:t>the planning board shall grant or deny preliminary approval</w:t>
      </w:r>
      <w:r w:rsidRPr="0073071B">
        <w:rPr>
          <w:rFonts w:ascii="Albertus Extra Bold" w:hAnsi="Albertus Extra Bold"/>
          <w:b/>
        </w:rPr>
        <w:t>]</w:t>
      </w:r>
      <w:r>
        <w:t xml:space="preserve"> within 45 days of the date </w:t>
      </w:r>
      <w:r w:rsidRPr="0073071B">
        <w:rPr>
          <w:rFonts w:ascii="Albertus Extra Bold" w:hAnsi="Albertus Extra Bold"/>
          <w:b/>
        </w:rPr>
        <w:t>[</w:t>
      </w:r>
      <w:r>
        <w:t>of such submission</w:t>
      </w:r>
      <w:r w:rsidRPr="0073071B">
        <w:rPr>
          <w:rFonts w:ascii="Albertus Extra Bold" w:hAnsi="Albertus Extra Bold"/>
          <w:b/>
        </w:rPr>
        <w:t>]</w:t>
      </w:r>
      <w:r>
        <w:t xml:space="preserve"> </w:t>
      </w:r>
      <w:r w:rsidRPr="0073071B">
        <w:rPr>
          <w:u w:val="single"/>
        </w:rPr>
        <w:t xml:space="preserve">a complete application for </w:t>
      </w:r>
      <w:r w:rsidRPr="00472EC0">
        <w:rPr>
          <w:u w:val="single"/>
        </w:rPr>
        <w:t xml:space="preserve">development for preliminary approval of </w:t>
      </w:r>
      <w:r>
        <w:rPr>
          <w:u w:val="single"/>
        </w:rPr>
        <w:t>the</w:t>
      </w:r>
      <w:r w:rsidRPr="00472EC0">
        <w:rPr>
          <w:u w:val="single"/>
        </w:rPr>
        <w:t xml:space="preserve"> site plan</w:t>
      </w:r>
      <w:r>
        <w:rPr>
          <w:u w:val="single"/>
        </w:rPr>
        <w:t xml:space="preserve"> is submitted to the administrative officer</w:t>
      </w:r>
      <w:r w:rsidRPr="0073071B">
        <w:t xml:space="preserve"> </w:t>
      </w:r>
      <w:r>
        <w:t>or within such further time as may be consented to by the developer.</w:t>
      </w:r>
      <w:proofErr w:type="gramEnd"/>
      <w:r>
        <w:t xml:space="preserve">  </w:t>
      </w:r>
      <w:r w:rsidRPr="0073071B">
        <w:rPr>
          <w:rFonts w:ascii="Albertus Extra Bold" w:hAnsi="Albertus Extra Bold"/>
          <w:b/>
        </w:rPr>
        <w:t>[</w:t>
      </w:r>
      <w:r>
        <w:t>Upon the submission of a complete application for a</w:t>
      </w:r>
      <w:r w:rsidRPr="0073071B">
        <w:rPr>
          <w:rFonts w:ascii="Albertus Extra Bold" w:hAnsi="Albertus Extra Bold"/>
          <w:b/>
        </w:rPr>
        <w:t>]</w:t>
      </w:r>
    </w:p>
    <w:p w:rsidR="00034343" w:rsidRDefault="00034343" w:rsidP="00034343">
      <w:r>
        <w:tab/>
      </w:r>
      <w:proofErr w:type="gramStart"/>
      <w:r>
        <w:rPr>
          <w:u w:val="single"/>
        </w:rPr>
        <w:t>(2</w:t>
      </w:r>
      <w:r w:rsidRPr="0073071B">
        <w:rPr>
          <w:u w:val="single"/>
        </w:rPr>
        <w:t>)</w:t>
      </w:r>
      <w:r>
        <w:rPr>
          <w:u w:val="single"/>
        </w:rPr>
        <w:tab/>
      </w:r>
      <w:r w:rsidRPr="0073071B">
        <w:rPr>
          <w:u w:val="single"/>
        </w:rPr>
        <w:t>A planning board shall grant or deny preliminary approval of a</w:t>
      </w:r>
      <w:r w:rsidRPr="0073071B">
        <w:t xml:space="preserve"> </w:t>
      </w:r>
      <w:r>
        <w:t xml:space="preserve">site plan which involves more than 10 acres, or more than 10 dwelling units, </w:t>
      </w:r>
      <w:r w:rsidRPr="0073071B">
        <w:rPr>
          <w:rFonts w:ascii="Albertus Extra Bold" w:hAnsi="Albertus Extra Bold"/>
          <w:b/>
        </w:rPr>
        <w:t>[</w:t>
      </w:r>
      <w:r>
        <w:t>the planning board shall grant or deny preliminary  approval</w:t>
      </w:r>
      <w:r w:rsidRPr="0073071B">
        <w:rPr>
          <w:rFonts w:ascii="Albertus Extra Bold" w:hAnsi="Albertus Extra Bold"/>
          <w:b/>
        </w:rPr>
        <w:t>]</w:t>
      </w:r>
      <w:r>
        <w:t xml:space="preserve"> within </w:t>
      </w:r>
      <w:r w:rsidRPr="00B5513A">
        <w:rPr>
          <w:rFonts w:ascii="Albertus Extra Bold" w:hAnsi="Albertus Extra Bold"/>
          <w:b/>
        </w:rPr>
        <w:t>[</w:t>
      </w:r>
      <w:r>
        <w:t>95</w:t>
      </w:r>
      <w:r w:rsidRPr="00B5513A">
        <w:rPr>
          <w:rFonts w:ascii="Albertus Extra Bold" w:hAnsi="Albertus Extra Bold"/>
          <w:b/>
        </w:rPr>
        <w:t>]</w:t>
      </w:r>
      <w:r>
        <w:t xml:space="preserve"> </w:t>
      </w:r>
      <w:r>
        <w:rPr>
          <w:u w:val="single"/>
        </w:rPr>
        <w:t>75</w:t>
      </w:r>
      <w:r>
        <w:t xml:space="preserve"> days of the date </w:t>
      </w:r>
      <w:r w:rsidRPr="0073071B">
        <w:rPr>
          <w:rFonts w:ascii="Albertus Extra Bold" w:hAnsi="Albertus Extra Bold"/>
          <w:b/>
        </w:rPr>
        <w:t>[</w:t>
      </w:r>
      <w:r>
        <w:t>of such submission</w:t>
      </w:r>
      <w:r w:rsidRPr="0073071B">
        <w:rPr>
          <w:rFonts w:ascii="Albertus Extra Bold" w:hAnsi="Albertus Extra Bold"/>
          <w:b/>
        </w:rPr>
        <w:t>]</w:t>
      </w:r>
      <w:r>
        <w:t xml:space="preserve"> </w:t>
      </w:r>
      <w:r w:rsidRPr="0073071B">
        <w:rPr>
          <w:u w:val="single"/>
        </w:rPr>
        <w:t xml:space="preserve">a complete application for </w:t>
      </w:r>
      <w:r w:rsidRPr="00472EC0">
        <w:rPr>
          <w:u w:val="single"/>
        </w:rPr>
        <w:t xml:space="preserve">development for preliminary approval of </w:t>
      </w:r>
      <w:r>
        <w:rPr>
          <w:u w:val="single"/>
        </w:rPr>
        <w:t>the</w:t>
      </w:r>
      <w:r w:rsidRPr="00472EC0">
        <w:rPr>
          <w:u w:val="single"/>
        </w:rPr>
        <w:t xml:space="preserve"> site plan</w:t>
      </w:r>
      <w:r>
        <w:rPr>
          <w:u w:val="single"/>
        </w:rPr>
        <w:t xml:space="preserve"> is submitted to the administrative officer</w:t>
      </w:r>
      <w:r w:rsidRPr="0073071B">
        <w:t xml:space="preserve"> </w:t>
      </w:r>
      <w:r>
        <w:t>or within such further  time as may be consented to by the developer.</w:t>
      </w:r>
      <w:proofErr w:type="gramEnd"/>
      <w:r>
        <w:t xml:space="preserve"> </w:t>
      </w:r>
      <w:r w:rsidRPr="003F01F2">
        <w:rPr>
          <w:rFonts w:ascii="Albertus Extra Bold" w:hAnsi="Albertus Extra Bold"/>
          <w:b/>
        </w:rPr>
        <w:t>[</w:t>
      </w:r>
      <w:r w:rsidRPr="003F01F2">
        <w:t>Otherwise</w:t>
      </w:r>
      <w:r w:rsidRPr="003F01F2">
        <w:rPr>
          <w:rFonts w:ascii="Albertus Extra Bold" w:hAnsi="Albertus Extra Bold"/>
          <w:b/>
        </w:rPr>
        <w:t>]</w:t>
      </w:r>
    </w:p>
    <w:p w:rsidR="00034343" w:rsidRDefault="00034343" w:rsidP="00034343">
      <w:r>
        <w:tab/>
      </w:r>
      <w:r w:rsidRPr="00F419BD">
        <w:rPr>
          <w:u w:val="single"/>
        </w:rPr>
        <w:t>(3)</w:t>
      </w:r>
      <w:r>
        <w:rPr>
          <w:u w:val="single"/>
        </w:rPr>
        <w:tab/>
        <w:t>If a planning board does not grant or deny preliminary approval of a site plan within the timeframe specified in paragraph (1) or (2) of this subsection</w:t>
      </w:r>
      <w:r>
        <w:t xml:space="preserve">, the planning board </w:t>
      </w:r>
      <w:proofErr w:type="gramStart"/>
      <w:r>
        <w:t>shall be deemed</w:t>
      </w:r>
      <w:proofErr w:type="gramEnd"/>
      <w:r>
        <w:t xml:space="preserve"> to have granted preliminary approval of the site plan.  </w:t>
      </w:r>
    </w:p>
    <w:p w:rsidR="00034343" w:rsidRDefault="00034343" w:rsidP="00034343">
      <w:pPr>
        <w:rPr>
          <w:u w:val="single"/>
        </w:rPr>
      </w:pPr>
      <w:r>
        <w:tab/>
      </w:r>
      <w:r w:rsidRPr="00624A9D">
        <w:rPr>
          <w:u w:val="single"/>
        </w:rPr>
        <w:t>d.</w:t>
      </w:r>
      <w:r>
        <w:rPr>
          <w:u w:val="single"/>
        </w:rPr>
        <w:tab/>
        <w:t xml:space="preserve">A developer shall submit an </w:t>
      </w:r>
      <w:r w:rsidRPr="00F419BD">
        <w:rPr>
          <w:u w:val="single"/>
        </w:rPr>
        <w:t xml:space="preserve">application for development for </w:t>
      </w:r>
      <w:r>
        <w:rPr>
          <w:u w:val="single"/>
        </w:rPr>
        <w:t xml:space="preserve">amended </w:t>
      </w:r>
      <w:r w:rsidRPr="00F419BD">
        <w:rPr>
          <w:u w:val="single"/>
        </w:rPr>
        <w:t xml:space="preserve">preliminary approval of a site plan </w:t>
      </w:r>
      <w:r>
        <w:rPr>
          <w:u w:val="single"/>
        </w:rPr>
        <w:t>i</w:t>
      </w:r>
      <w:r w:rsidRPr="00F419BD">
        <w:rPr>
          <w:u w:val="single"/>
        </w:rPr>
        <w:t xml:space="preserve">f, after </w:t>
      </w:r>
      <w:r>
        <w:rPr>
          <w:u w:val="single"/>
        </w:rPr>
        <w:t xml:space="preserve">the grant of </w:t>
      </w:r>
      <w:r w:rsidRPr="00F419BD">
        <w:rPr>
          <w:u w:val="single"/>
        </w:rPr>
        <w:t xml:space="preserve">preliminary </w:t>
      </w:r>
      <w:r>
        <w:rPr>
          <w:u w:val="single"/>
        </w:rPr>
        <w:t xml:space="preserve">site plan </w:t>
      </w:r>
      <w:r w:rsidRPr="00F419BD">
        <w:rPr>
          <w:u w:val="single"/>
        </w:rPr>
        <w:t>approval, the developer</w:t>
      </w:r>
      <w:r>
        <w:rPr>
          <w:u w:val="single"/>
        </w:rPr>
        <w:t>:</w:t>
      </w:r>
    </w:p>
    <w:p w:rsidR="00034343" w:rsidRDefault="00034343" w:rsidP="00034343">
      <w:pPr>
        <w:rPr>
          <w:u w:val="single"/>
        </w:rPr>
      </w:pPr>
      <w:r w:rsidRPr="00917B11">
        <w:tab/>
      </w:r>
      <w:r>
        <w:rPr>
          <w:u w:val="single"/>
        </w:rPr>
        <w:t>(1)</w:t>
      </w:r>
      <w:r>
        <w:rPr>
          <w:u w:val="single"/>
        </w:rPr>
        <w:tab/>
        <w:t>seek</w:t>
      </w:r>
      <w:r w:rsidRPr="00F419BD">
        <w:rPr>
          <w:u w:val="single"/>
        </w:rPr>
        <w:t>s to make any substantial revisions to the layout of improvements</w:t>
      </w:r>
      <w:proofErr w:type="gramStart"/>
      <w:r>
        <w:rPr>
          <w:u w:val="single"/>
        </w:rPr>
        <w:t>;</w:t>
      </w:r>
      <w:proofErr w:type="gramEnd"/>
    </w:p>
    <w:p w:rsidR="00034343" w:rsidRDefault="00034343" w:rsidP="00034343">
      <w:pPr>
        <w:rPr>
          <w:u w:val="single"/>
        </w:rPr>
      </w:pPr>
      <w:r w:rsidRPr="00917B11">
        <w:tab/>
      </w:r>
      <w:r>
        <w:rPr>
          <w:u w:val="single"/>
        </w:rPr>
        <w:t>(2)</w:t>
      </w:r>
      <w:r>
        <w:rPr>
          <w:u w:val="single"/>
        </w:rPr>
        <w:tab/>
      </w:r>
      <w:proofErr w:type="gramStart"/>
      <w:r w:rsidRPr="003F01F2">
        <w:rPr>
          <w:u w:val="single"/>
        </w:rPr>
        <w:t>seeks</w:t>
      </w:r>
      <w:proofErr w:type="gramEnd"/>
      <w:r w:rsidRPr="00F419BD">
        <w:rPr>
          <w:u w:val="single"/>
        </w:rPr>
        <w:t xml:space="preserve"> to increase the density for residential development by more than 10 percent or the floor area ratio for nonresidential development by more than 10 percent</w:t>
      </w:r>
      <w:r>
        <w:rPr>
          <w:u w:val="single"/>
        </w:rPr>
        <w:t>;</w:t>
      </w:r>
    </w:p>
    <w:p w:rsidR="00034343" w:rsidRDefault="00034343" w:rsidP="00034343">
      <w:pPr>
        <w:rPr>
          <w:u w:val="single"/>
        </w:rPr>
      </w:pPr>
      <w:r w:rsidRPr="00917B11">
        <w:lastRenderedPageBreak/>
        <w:tab/>
      </w:r>
      <w:r>
        <w:rPr>
          <w:u w:val="single"/>
        </w:rPr>
        <w:t>(3)</w:t>
      </w:r>
      <w:r>
        <w:rPr>
          <w:u w:val="single"/>
        </w:rPr>
        <w:tab/>
      </w:r>
      <w:r w:rsidRPr="003F01F2">
        <w:rPr>
          <w:u w:val="single"/>
        </w:rPr>
        <w:t>seeks</w:t>
      </w:r>
      <w:r w:rsidRPr="00F419BD">
        <w:rPr>
          <w:u w:val="single"/>
        </w:rPr>
        <w:t xml:space="preserve"> to make any change to the site plan that requires a variance from </w:t>
      </w:r>
      <w:r>
        <w:rPr>
          <w:u w:val="single"/>
        </w:rPr>
        <w:t>a zoning ordinance governing</w:t>
      </w:r>
      <w:r w:rsidRPr="00F419BD">
        <w:rPr>
          <w:u w:val="single"/>
        </w:rPr>
        <w:t xml:space="preserve"> criteria subject to review </w:t>
      </w:r>
      <w:r>
        <w:rPr>
          <w:u w:val="single"/>
        </w:rPr>
        <w:t xml:space="preserve">in connection with an application for development </w:t>
      </w:r>
      <w:r w:rsidRPr="00F419BD">
        <w:rPr>
          <w:u w:val="single"/>
        </w:rPr>
        <w:t xml:space="preserve">for preliminary approval of a site plan pursuant to </w:t>
      </w:r>
      <w:r>
        <w:rPr>
          <w:u w:val="single"/>
        </w:rPr>
        <w:t>subparagraph (a) of paragraph (2) of subsection a. of this section; or</w:t>
      </w:r>
    </w:p>
    <w:p w:rsidR="00034343" w:rsidRDefault="00034343" w:rsidP="00034343">
      <w:pPr>
        <w:rPr>
          <w:u w:val="single"/>
        </w:rPr>
      </w:pPr>
      <w:r w:rsidRPr="00917B11">
        <w:tab/>
      </w:r>
      <w:r>
        <w:rPr>
          <w:u w:val="single"/>
        </w:rPr>
        <w:t>(4)</w:t>
      </w:r>
      <w:r>
        <w:rPr>
          <w:u w:val="single"/>
        </w:rPr>
        <w:tab/>
      </w:r>
      <w:proofErr w:type="gramStart"/>
      <w:r w:rsidRPr="003F01F2">
        <w:rPr>
          <w:u w:val="single"/>
        </w:rPr>
        <w:t>seeks</w:t>
      </w:r>
      <w:proofErr w:type="gramEnd"/>
      <w:r w:rsidRPr="00F419BD">
        <w:rPr>
          <w:u w:val="single"/>
        </w:rPr>
        <w:t xml:space="preserve"> to make any change to the site plan that affects the basis upon which any variance had been granted</w:t>
      </w:r>
      <w:r>
        <w:rPr>
          <w:u w:val="single"/>
        </w:rPr>
        <w:t>.</w:t>
      </w:r>
    </w:p>
    <w:p w:rsidR="00034343" w:rsidRPr="00624A9D" w:rsidRDefault="00034343" w:rsidP="00034343">
      <w:pPr>
        <w:rPr>
          <w:u w:val="single"/>
        </w:rPr>
      </w:pPr>
      <w:r>
        <w:tab/>
      </w:r>
      <w:proofErr w:type="gramStart"/>
      <w:r w:rsidRPr="00624A9D">
        <w:rPr>
          <w:u w:val="single"/>
        </w:rPr>
        <w:t>e.</w:t>
      </w:r>
      <w:r>
        <w:rPr>
          <w:u w:val="single"/>
        </w:rPr>
        <w:tab/>
      </w:r>
      <w:r w:rsidRPr="00624A9D">
        <w:rPr>
          <w:u w:val="single"/>
        </w:rPr>
        <w:t xml:space="preserve">A developer may, at its option, submit an application for </w:t>
      </w:r>
      <w:r>
        <w:rPr>
          <w:u w:val="single"/>
        </w:rPr>
        <w:t xml:space="preserve">development for </w:t>
      </w:r>
      <w:r w:rsidRPr="00624A9D">
        <w:rPr>
          <w:u w:val="single"/>
        </w:rPr>
        <w:t xml:space="preserve">preliminary </w:t>
      </w:r>
      <w:r>
        <w:rPr>
          <w:u w:val="single"/>
        </w:rPr>
        <w:t xml:space="preserve">approval of a </w:t>
      </w:r>
      <w:r w:rsidRPr="00624A9D">
        <w:rPr>
          <w:u w:val="single"/>
        </w:rPr>
        <w:t xml:space="preserve">site plan, or an application for </w:t>
      </w:r>
      <w:r>
        <w:rPr>
          <w:u w:val="single"/>
        </w:rPr>
        <w:t xml:space="preserve">development for amended </w:t>
      </w:r>
      <w:r w:rsidRPr="00624A9D">
        <w:rPr>
          <w:u w:val="single"/>
        </w:rPr>
        <w:t xml:space="preserve">preliminary </w:t>
      </w:r>
      <w:r>
        <w:rPr>
          <w:u w:val="single"/>
        </w:rPr>
        <w:t xml:space="preserve">approval of a </w:t>
      </w:r>
      <w:r w:rsidRPr="00624A9D">
        <w:rPr>
          <w:u w:val="single"/>
        </w:rPr>
        <w:t xml:space="preserve">site plan, simultaneous with an application for </w:t>
      </w:r>
      <w:r>
        <w:rPr>
          <w:u w:val="single"/>
        </w:rPr>
        <w:t xml:space="preserve">development for </w:t>
      </w:r>
      <w:r w:rsidRPr="00624A9D">
        <w:rPr>
          <w:u w:val="single"/>
        </w:rPr>
        <w:t xml:space="preserve">final </w:t>
      </w:r>
      <w:r>
        <w:rPr>
          <w:u w:val="single"/>
        </w:rPr>
        <w:t xml:space="preserve">approval of a </w:t>
      </w:r>
      <w:r w:rsidRPr="00624A9D">
        <w:rPr>
          <w:u w:val="single"/>
        </w:rPr>
        <w:t xml:space="preserve">site plan, in which case the planning board shall simultaneously review and act upon the applications for preliminary </w:t>
      </w:r>
      <w:r>
        <w:rPr>
          <w:u w:val="single"/>
        </w:rPr>
        <w:t xml:space="preserve">approval </w:t>
      </w:r>
      <w:r w:rsidRPr="00624A9D">
        <w:rPr>
          <w:u w:val="single"/>
        </w:rPr>
        <w:t>and final approval.</w:t>
      </w:r>
      <w:proofErr w:type="gramEnd"/>
    </w:p>
    <w:p w:rsidR="00034343" w:rsidRDefault="00034343" w:rsidP="00034343">
      <w:r>
        <w:t>(</w:t>
      </w:r>
      <w:proofErr w:type="spellStart"/>
      <w:r>
        <w:t>cf</w:t>
      </w:r>
      <w:proofErr w:type="spellEnd"/>
      <w:r>
        <w:t>: P.L.1984, c.20, s.8)</w:t>
      </w:r>
    </w:p>
    <w:p w:rsidR="00034343" w:rsidRDefault="00034343" w:rsidP="00034343"/>
    <w:p w:rsidR="00034343" w:rsidRPr="006D5EE0" w:rsidRDefault="00034343" w:rsidP="00034343">
      <w:r w:rsidRPr="006D5EE0">
        <w:tab/>
        <w:t>3.</w:t>
      </w:r>
      <w:r w:rsidRPr="006D5EE0">
        <w:tab/>
        <w:t>Section 36 of P.L.1975, c.291 (C.40:55D-48) is amended to read as follows:</w:t>
      </w:r>
    </w:p>
    <w:p w:rsidR="00034343" w:rsidRPr="006D5EE0" w:rsidRDefault="00034343" w:rsidP="00034343">
      <w:pPr>
        <w:rPr>
          <w:u w:val="single"/>
        </w:rPr>
      </w:pPr>
      <w:r w:rsidRPr="006D5EE0">
        <w:tab/>
      </w:r>
      <w:r w:rsidR="00CB5CB3">
        <w:t>36.</w:t>
      </w:r>
      <w:r w:rsidR="00CB5CB3">
        <w:tab/>
      </w:r>
      <w:proofErr w:type="gramStart"/>
      <w:r w:rsidRPr="006D5EE0">
        <w:t>a</w:t>
      </w:r>
      <w:proofErr w:type="gramEnd"/>
      <w:r w:rsidRPr="006D5EE0">
        <w:t>.</w:t>
      </w:r>
      <w:r>
        <w:t xml:space="preserve">  </w:t>
      </w:r>
      <w:proofErr w:type="gramStart"/>
      <w:r w:rsidRPr="006D5EE0">
        <w:rPr>
          <w:u w:val="single"/>
        </w:rPr>
        <w:t>(1)</w:t>
      </w:r>
      <w:r w:rsidR="00CB5CB3">
        <w:tab/>
      </w:r>
      <w:r w:rsidRPr="006D5EE0">
        <w:t xml:space="preserve">An ordinance requiring subdivision approval by the planning board shall require </w:t>
      </w:r>
      <w:r w:rsidRPr="00006DBB">
        <w:rPr>
          <w:rFonts w:ascii="Albertus Extra Bold" w:hAnsi="Albertus Extra Bold"/>
          <w:b/>
        </w:rPr>
        <w:t>[</w:t>
      </w:r>
      <w:r w:rsidRPr="006D5EE0">
        <w:t>that</w:t>
      </w:r>
      <w:r w:rsidRPr="00006DBB">
        <w:rPr>
          <w:rFonts w:ascii="Albertus Extra Bold" w:hAnsi="Albertus Extra Bold"/>
          <w:b/>
        </w:rPr>
        <w:t>]</w:t>
      </w:r>
      <w:r w:rsidRPr="006D5EE0">
        <w:t xml:space="preserve"> the developer </w:t>
      </w:r>
      <w:r w:rsidRPr="006D5EE0">
        <w:rPr>
          <w:u w:val="single"/>
        </w:rPr>
        <w:t>to</w:t>
      </w:r>
      <w:r w:rsidRPr="006D5EE0">
        <w:t xml:space="preserve"> submit to the administrative officer </w:t>
      </w:r>
      <w:r w:rsidRPr="00006DBB">
        <w:rPr>
          <w:rFonts w:ascii="Albertus Extra Bold" w:hAnsi="Albertus Extra Bold"/>
          <w:b/>
        </w:rPr>
        <w:t>[</w:t>
      </w:r>
      <w:r w:rsidRPr="006D5EE0">
        <w:t>a plat and such  other information as is reasonably necessary to make an informed decision as to  whether the requirements necessary</w:t>
      </w:r>
      <w:r w:rsidRPr="00006DBB">
        <w:rPr>
          <w:rFonts w:ascii="Albertus Extra Bold" w:hAnsi="Albertus Extra Bold"/>
          <w:b/>
        </w:rPr>
        <w:t>]</w:t>
      </w:r>
      <w:r w:rsidRPr="006D5EE0">
        <w:t xml:space="preserve"> </w:t>
      </w:r>
      <w:r w:rsidRPr="006D5EE0">
        <w:rPr>
          <w:u w:val="single"/>
        </w:rPr>
        <w:t>an application for development</w:t>
      </w:r>
      <w:r w:rsidRPr="006D5EE0">
        <w:t xml:space="preserve"> for preliminary approval </w:t>
      </w:r>
      <w:r w:rsidRPr="00006DBB">
        <w:rPr>
          <w:rFonts w:ascii="Albertus Extra Bold" w:hAnsi="Albertus Extra Bold"/>
          <w:b/>
        </w:rPr>
        <w:t>[</w:t>
      </w:r>
      <w:r w:rsidRPr="006D5EE0">
        <w:t>have been met; provided that minor subdivisions pursuant to section 35 of this act shall not be subject to this section.</w:t>
      </w:r>
      <w:proofErr w:type="gramEnd"/>
      <w:r w:rsidRPr="006D5EE0">
        <w:t xml:space="preserve">  The</w:t>
      </w:r>
      <w:r w:rsidRPr="00006DBB">
        <w:rPr>
          <w:rFonts w:ascii="Albertus Extra Bold" w:hAnsi="Albertus Extra Bold"/>
          <w:b/>
        </w:rPr>
        <w:t>]</w:t>
      </w:r>
      <w:r w:rsidRPr="006D5EE0">
        <w:t xml:space="preserve"> </w:t>
      </w:r>
      <w:r w:rsidRPr="006D5EE0">
        <w:rPr>
          <w:u w:val="single"/>
        </w:rPr>
        <w:t>of the subdivision, which shall include a</w:t>
      </w:r>
      <w:r w:rsidRPr="006D5EE0">
        <w:t xml:space="preserve"> plat </w:t>
      </w:r>
      <w:r w:rsidRPr="00006DBB">
        <w:rPr>
          <w:rFonts w:ascii="Albertus Extra Bold" w:hAnsi="Albertus Extra Bold"/>
          <w:b/>
        </w:rPr>
        <w:t>[</w:t>
      </w:r>
      <w:r w:rsidRPr="006D5EE0">
        <w:t>and any other engineering documents to be submitted shall be required</w:t>
      </w:r>
      <w:r w:rsidRPr="00006DBB">
        <w:rPr>
          <w:rFonts w:ascii="Albertus Extra Bold" w:hAnsi="Albertus Extra Bold"/>
          <w:b/>
        </w:rPr>
        <w:t>]</w:t>
      </w:r>
      <w:r w:rsidRPr="006D5EE0">
        <w:t xml:space="preserve"> in tentative form </w:t>
      </w:r>
      <w:r w:rsidRPr="006D5EE0">
        <w:rPr>
          <w:u w:val="single"/>
        </w:rPr>
        <w:t>and supporting documents</w:t>
      </w:r>
      <w:r w:rsidRPr="006D5EE0">
        <w:t xml:space="preserve"> for discussion purposes for preliminary approval.  </w:t>
      </w:r>
      <w:r w:rsidRPr="006D5EE0">
        <w:rPr>
          <w:u w:val="single"/>
        </w:rPr>
        <w:t>Minor subdivisions pursuant to section 35 of P.L.1975, c.291 (C.40:55D-47) shall not be subject to this section.</w:t>
      </w:r>
    </w:p>
    <w:p w:rsidR="00034343" w:rsidRPr="006D5EE0" w:rsidRDefault="00034343" w:rsidP="00034343">
      <w:r w:rsidRPr="006D5EE0">
        <w:tab/>
      </w:r>
      <w:r w:rsidRPr="006D5EE0">
        <w:rPr>
          <w:u w:val="single"/>
        </w:rPr>
        <w:t>(2)</w:t>
      </w:r>
      <w:r w:rsidR="00CB5CB3">
        <w:rPr>
          <w:u w:val="single"/>
        </w:rPr>
        <w:tab/>
        <w:t>(</w:t>
      </w:r>
      <w:proofErr w:type="gramStart"/>
      <w:r w:rsidR="00CB5CB3">
        <w:rPr>
          <w:u w:val="single"/>
        </w:rPr>
        <w:t>a</w:t>
      </w:r>
      <w:proofErr w:type="gramEnd"/>
      <w:r w:rsidR="00CB5CB3">
        <w:rPr>
          <w:u w:val="single"/>
        </w:rPr>
        <w:t xml:space="preserve">) </w:t>
      </w:r>
      <w:r w:rsidRPr="006D5EE0">
        <w:rPr>
          <w:u w:val="single"/>
        </w:rPr>
        <w:t>Review of an application for development for preliminary approval of a subdivision shall be limited to the following</w:t>
      </w:r>
      <w:r w:rsidRPr="00CB4DFF">
        <w:rPr>
          <w:u w:val="single"/>
        </w:rPr>
        <w:t xml:space="preserve"> </w:t>
      </w:r>
      <w:r w:rsidRPr="006D5EE0">
        <w:rPr>
          <w:u w:val="single"/>
        </w:rPr>
        <w:t>zoning ordinance and site plan</w:t>
      </w:r>
      <w:r w:rsidRPr="00CB4DFF">
        <w:rPr>
          <w:u w:val="single"/>
        </w:rPr>
        <w:t xml:space="preserve"> </w:t>
      </w:r>
      <w:r w:rsidRPr="006D5EE0">
        <w:rPr>
          <w:u w:val="single"/>
        </w:rPr>
        <w:t>ordinance criteria only:</w:t>
      </w:r>
    </w:p>
    <w:p w:rsidR="00034343" w:rsidRPr="006D5EE0" w:rsidRDefault="00034343" w:rsidP="00034343">
      <w:pPr>
        <w:rPr>
          <w:u w:val="single"/>
        </w:rPr>
      </w:pPr>
      <w:r w:rsidRPr="006D5EE0">
        <w:tab/>
      </w:r>
      <w:r w:rsidRPr="006D5EE0">
        <w:rPr>
          <w:u w:val="single"/>
        </w:rPr>
        <w:t>(</w:t>
      </w:r>
      <w:proofErr w:type="spellStart"/>
      <w:r w:rsidRPr="006D5EE0">
        <w:rPr>
          <w:u w:val="single"/>
        </w:rPr>
        <w:t>i</w:t>
      </w:r>
      <w:proofErr w:type="spellEnd"/>
      <w:r w:rsidRPr="006D5EE0">
        <w:rPr>
          <w:u w:val="single"/>
        </w:rPr>
        <w:t>)</w:t>
      </w:r>
      <w:r w:rsidRPr="006D5EE0">
        <w:rPr>
          <w:u w:val="single"/>
        </w:rPr>
        <w:tab/>
        <w:t xml:space="preserve">layout and arrangement of proposed lots, as well as any proposed streets, parking, known easements, and other proposed site improvements; and </w:t>
      </w:r>
    </w:p>
    <w:p w:rsidR="00034343" w:rsidRPr="006D5EE0" w:rsidRDefault="00034343" w:rsidP="00034343">
      <w:pPr>
        <w:rPr>
          <w:u w:val="single"/>
        </w:rPr>
      </w:pPr>
      <w:r w:rsidRPr="006D5EE0">
        <w:tab/>
      </w:r>
      <w:r w:rsidRPr="006D5EE0">
        <w:rPr>
          <w:u w:val="single"/>
        </w:rPr>
        <w:t>(ii)</w:t>
      </w:r>
      <w:r w:rsidRPr="006D5EE0">
        <w:rPr>
          <w:u w:val="single"/>
        </w:rPr>
        <w:tab/>
      </w:r>
      <w:proofErr w:type="gramStart"/>
      <w:r w:rsidRPr="006D5EE0">
        <w:rPr>
          <w:u w:val="single"/>
        </w:rPr>
        <w:t>compliance</w:t>
      </w:r>
      <w:proofErr w:type="gramEnd"/>
      <w:r w:rsidRPr="006D5EE0">
        <w:rPr>
          <w:u w:val="single"/>
        </w:rPr>
        <w:t xml:space="preserve"> with the use, density, and other</w:t>
      </w:r>
      <w:r w:rsidRPr="00ED4FFE">
        <w:rPr>
          <w:u w:val="single"/>
        </w:rPr>
        <w:t xml:space="preserve"> </w:t>
      </w:r>
      <w:r>
        <w:rPr>
          <w:u w:val="single"/>
        </w:rPr>
        <w:t>standards</w:t>
      </w:r>
      <w:r w:rsidRPr="00ED4FFE">
        <w:rPr>
          <w:u w:val="single"/>
        </w:rPr>
        <w:t xml:space="preserve"> </w:t>
      </w:r>
      <w:r>
        <w:rPr>
          <w:u w:val="single"/>
        </w:rPr>
        <w:t>in the zoning ordinance</w:t>
      </w:r>
      <w:r w:rsidRPr="00ED4FFE">
        <w:rPr>
          <w:u w:val="single"/>
        </w:rPr>
        <w:t xml:space="preserve"> </w:t>
      </w:r>
      <w:r w:rsidRPr="006D5EE0">
        <w:rPr>
          <w:u w:val="single"/>
        </w:rPr>
        <w:t xml:space="preserve">applicable to the zoning district.  </w:t>
      </w:r>
    </w:p>
    <w:p w:rsidR="00034343" w:rsidRPr="006D5EE0" w:rsidRDefault="00034343" w:rsidP="00034343">
      <w:pPr>
        <w:rPr>
          <w:u w:val="single"/>
        </w:rPr>
      </w:pPr>
      <w:r w:rsidRPr="006D5EE0">
        <w:tab/>
      </w:r>
      <w:r w:rsidRPr="006D5EE0">
        <w:rPr>
          <w:u w:val="single"/>
        </w:rPr>
        <w:t>(b)</w:t>
      </w:r>
      <w:r w:rsidRPr="006D5EE0">
        <w:rPr>
          <w:u w:val="single"/>
        </w:rPr>
        <w:tab/>
        <w:t xml:space="preserve">Review of an application for development for preliminary approval of a subdivision shall not include review </w:t>
      </w:r>
      <w:proofErr w:type="gramStart"/>
      <w:r w:rsidRPr="006D5EE0">
        <w:rPr>
          <w:u w:val="single"/>
        </w:rPr>
        <w:t>of:</w:t>
      </w:r>
      <w:proofErr w:type="gramEnd"/>
      <w:r w:rsidRPr="006D5EE0">
        <w:rPr>
          <w:u w:val="single"/>
        </w:rPr>
        <w:t xml:space="preserve"> </w:t>
      </w:r>
      <w:proofErr w:type="spellStart"/>
      <w:r w:rsidRPr="006D5EE0">
        <w:rPr>
          <w:u w:val="single"/>
        </w:rPr>
        <w:t>stormwater</w:t>
      </w:r>
      <w:proofErr w:type="spellEnd"/>
      <w:r w:rsidRPr="006D5EE0">
        <w:rPr>
          <w:u w:val="single"/>
        </w:rPr>
        <w:t xml:space="preserve"> design and drainage calculations; grading; utility; soil erosion and sediment control; architectural design; lighting; or landscaping plans and specifications.  </w:t>
      </w:r>
    </w:p>
    <w:p w:rsidR="00034343" w:rsidRPr="006D5EE0" w:rsidRDefault="00034343" w:rsidP="00034343">
      <w:pPr>
        <w:rPr>
          <w:u w:val="single"/>
        </w:rPr>
      </w:pPr>
      <w:r w:rsidRPr="006D5EE0">
        <w:tab/>
      </w:r>
      <w:r w:rsidR="00CB5CB3">
        <w:rPr>
          <w:u w:val="single"/>
        </w:rPr>
        <w:t>(c)</w:t>
      </w:r>
      <w:r w:rsidR="00CB5CB3">
        <w:rPr>
          <w:u w:val="single"/>
        </w:rPr>
        <w:tab/>
        <w:t>(</w:t>
      </w:r>
      <w:proofErr w:type="spellStart"/>
      <w:r w:rsidR="00CB5CB3">
        <w:rPr>
          <w:u w:val="single"/>
        </w:rPr>
        <w:t>i</w:t>
      </w:r>
      <w:proofErr w:type="spellEnd"/>
      <w:r w:rsidR="00CB5CB3">
        <w:rPr>
          <w:u w:val="single"/>
        </w:rPr>
        <w:t xml:space="preserve">) </w:t>
      </w:r>
      <w:r w:rsidRPr="006D5EE0">
        <w:rPr>
          <w:u w:val="single"/>
        </w:rPr>
        <w:t xml:space="preserve">A developer shall include in an application for development for preliminary approval of a subdivision any variances for which the developer seeks approval pursuant to </w:t>
      </w:r>
      <w:r w:rsidRPr="006D5EE0">
        <w:rPr>
          <w:u w:val="single"/>
        </w:rPr>
        <w:lastRenderedPageBreak/>
        <w:t xml:space="preserve">subsection c. of section 57 of P.L.1975, c.291 (C.40:55D-70) from zoning ordinance provisions governing the criteria set forth in subparagraph (a) of this paragraph.  </w:t>
      </w:r>
    </w:p>
    <w:p w:rsidR="00034343" w:rsidRPr="006D5EE0" w:rsidRDefault="00034343" w:rsidP="00034343">
      <w:pPr>
        <w:rPr>
          <w:u w:val="single"/>
        </w:rPr>
      </w:pPr>
      <w:r w:rsidRPr="006D5EE0">
        <w:tab/>
      </w:r>
      <w:r w:rsidRPr="006D5EE0">
        <w:rPr>
          <w:u w:val="single"/>
        </w:rPr>
        <w:t>(ii)</w:t>
      </w:r>
      <w:r w:rsidRPr="006D5EE0">
        <w:rPr>
          <w:u w:val="single"/>
        </w:rPr>
        <w:tab/>
        <w:t xml:space="preserve">A developer may include in an application for development for preliminary approval of a subdivision any other variances for which the developer seeks approval under subsection c. of section 57 of P.L.1975, c.291 (C.40:55D-70) and any exceptions for which the developer seeks approval pursuant to subsection b. of section 39 of P.L.1975, c.291 (C.40:55D-51).  A developer may defer requests for other variances or exceptions until final approval. </w:t>
      </w:r>
    </w:p>
    <w:p w:rsidR="00034343" w:rsidRPr="006D5EE0" w:rsidRDefault="00034343" w:rsidP="00034343">
      <w:pPr>
        <w:rPr>
          <w:u w:val="single"/>
        </w:rPr>
      </w:pPr>
      <w:r w:rsidRPr="006D5EE0">
        <w:tab/>
      </w:r>
      <w:proofErr w:type="gramStart"/>
      <w:r w:rsidRPr="006D5EE0">
        <w:rPr>
          <w:u w:val="single"/>
        </w:rPr>
        <w:t>(iii)</w:t>
      </w:r>
      <w:r w:rsidRPr="006D5EE0">
        <w:rPr>
          <w:u w:val="single"/>
        </w:rPr>
        <w:tab/>
        <w:t>If an application for development for preliminary approval of a subdivision requests a variance or variances under subsection c. of section 57 of P.L.1975, c.291 (C.40:55D-70), the planning board may request and consider additional information as is reasonably necessary for the board to render a decision on the requested variance or variances in accordance with the</w:t>
      </w:r>
      <w:r w:rsidRPr="00620EFC">
        <w:rPr>
          <w:u w:val="single"/>
        </w:rPr>
        <w:t xml:space="preserve"> </w:t>
      </w:r>
      <w:r w:rsidRPr="006D5EE0">
        <w:rPr>
          <w:u w:val="single"/>
        </w:rPr>
        <w:t>criteria for approval of the variance or variances</w:t>
      </w:r>
      <w:r w:rsidRPr="00620EFC">
        <w:rPr>
          <w:u w:val="single"/>
        </w:rPr>
        <w:t xml:space="preserve"> </w:t>
      </w:r>
      <w:r>
        <w:rPr>
          <w:u w:val="single"/>
        </w:rPr>
        <w:t xml:space="preserve">under </w:t>
      </w:r>
      <w:r w:rsidRPr="006D5EE0">
        <w:rPr>
          <w:u w:val="single"/>
        </w:rPr>
        <w:t>subsection c. of section 57 of P.L.1975, c.291 (C.40:55D-70).</w:t>
      </w:r>
      <w:proofErr w:type="gramEnd"/>
    </w:p>
    <w:p w:rsidR="00034343" w:rsidRPr="006D5EE0" w:rsidRDefault="00034343" w:rsidP="00034343">
      <w:pPr>
        <w:rPr>
          <w:u w:val="single"/>
        </w:rPr>
      </w:pPr>
      <w:r w:rsidRPr="006D5EE0">
        <w:tab/>
      </w:r>
      <w:r w:rsidRPr="006D5EE0">
        <w:rPr>
          <w:u w:val="single"/>
        </w:rPr>
        <w:t>(d)</w:t>
      </w:r>
      <w:r w:rsidRPr="006D5EE0">
        <w:rPr>
          <w:u w:val="single"/>
        </w:rPr>
        <w:tab/>
        <w:t>Review relative to assessment of contributions for off-tract improvements pursuant to section 30 of P.L.1975, c.291 (C.40:55D-42) shall occur at the time of final approval.</w:t>
      </w:r>
    </w:p>
    <w:p w:rsidR="00034343" w:rsidRPr="006D5EE0" w:rsidRDefault="00034343" w:rsidP="00034343">
      <w:pPr>
        <w:rPr>
          <w:u w:val="single"/>
        </w:rPr>
      </w:pPr>
      <w:r w:rsidRPr="006D5EE0">
        <w:tab/>
      </w:r>
      <w:r w:rsidRPr="006D5EE0">
        <w:rPr>
          <w:u w:val="single"/>
        </w:rPr>
        <w:t>(3)</w:t>
      </w:r>
      <w:r w:rsidRPr="006D5EE0">
        <w:rPr>
          <w:u w:val="single"/>
        </w:rPr>
        <w:tab/>
        <w:t>Except as provided in paragraph (3) of subsection b. of this section, an ordinance providing for the review of an application for development for preliminary approval of a subdivision</w:t>
      </w:r>
      <w:r w:rsidRPr="00B81506">
        <w:rPr>
          <w:u w:val="single"/>
        </w:rPr>
        <w:t xml:space="preserve"> </w:t>
      </w:r>
      <w:r>
        <w:rPr>
          <w:u w:val="single"/>
        </w:rPr>
        <w:t>shall</w:t>
      </w:r>
      <w:r w:rsidRPr="006D5EE0">
        <w:rPr>
          <w:u w:val="single"/>
        </w:rPr>
        <w:t xml:space="preserve"> require an applicant to submit only the following documents and information in order for the application for development, with or without variances or exceptions, to </w:t>
      </w:r>
      <w:proofErr w:type="gramStart"/>
      <w:r w:rsidRPr="006D5EE0">
        <w:rPr>
          <w:u w:val="single"/>
        </w:rPr>
        <w:t>be deemed</w:t>
      </w:r>
      <w:proofErr w:type="gramEnd"/>
      <w:r w:rsidRPr="006D5EE0">
        <w:rPr>
          <w:u w:val="single"/>
        </w:rPr>
        <w:t xml:space="preserve"> complete:  </w:t>
      </w:r>
    </w:p>
    <w:p w:rsidR="00034343" w:rsidRPr="006D5EE0" w:rsidRDefault="00034343" w:rsidP="00034343">
      <w:pPr>
        <w:rPr>
          <w:u w:val="single"/>
        </w:rPr>
      </w:pPr>
      <w:r w:rsidRPr="006D5EE0">
        <w:tab/>
      </w:r>
      <w:r w:rsidRPr="006D5EE0">
        <w:rPr>
          <w:u w:val="single"/>
        </w:rPr>
        <w:t>(a)</w:t>
      </w:r>
      <w:r>
        <w:rPr>
          <w:u w:val="single"/>
        </w:rPr>
        <w:tab/>
      </w:r>
      <w:r w:rsidRPr="006D5EE0">
        <w:rPr>
          <w:u w:val="single"/>
        </w:rPr>
        <w:t xml:space="preserve">A location map of the subject property showing land within 200 feet. </w:t>
      </w:r>
    </w:p>
    <w:p w:rsidR="00034343" w:rsidRPr="006D5EE0" w:rsidRDefault="00034343" w:rsidP="00034343">
      <w:pPr>
        <w:rPr>
          <w:u w:val="single"/>
        </w:rPr>
      </w:pPr>
      <w:r w:rsidRPr="006D5EE0">
        <w:tab/>
      </w:r>
      <w:r w:rsidRPr="006D5EE0">
        <w:rPr>
          <w:u w:val="single"/>
        </w:rPr>
        <w:t>(b)</w:t>
      </w:r>
      <w:r>
        <w:rPr>
          <w:u w:val="single"/>
        </w:rPr>
        <w:tab/>
      </w:r>
      <w:r w:rsidRPr="006D5EE0">
        <w:rPr>
          <w:u w:val="single"/>
        </w:rPr>
        <w:t xml:space="preserve">A subdivision, at a minimum scale of one inch per 50 feet, except that for sites less than three acres, a </w:t>
      </w:r>
      <w:proofErr w:type="gramStart"/>
      <w:r w:rsidRPr="006D5EE0">
        <w:rPr>
          <w:u w:val="single"/>
        </w:rPr>
        <w:t>30 foot</w:t>
      </w:r>
      <w:proofErr w:type="gramEnd"/>
      <w:r w:rsidRPr="006D5EE0">
        <w:rPr>
          <w:u w:val="single"/>
        </w:rPr>
        <w:t xml:space="preserve"> scale and for sites less than two acres, a 20 foot scale, showing: </w:t>
      </w:r>
    </w:p>
    <w:p w:rsidR="00034343" w:rsidRPr="006D5EE0" w:rsidRDefault="00034343" w:rsidP="00034343">
      <w:pPr>
        <w:rPr>
          <w:u w:val="single"/>
        </w:rPr>
      </w:pPr>
      <w:r w:rsidRPr="006D5EE0">
        <w:tab/>
      </w:r>
      <w:r w:rsidRPr="006D5EE0">
        <w:rPr>
          <w:u w:val="single"/>
        </w:rPr>
        <w:t>(</w:t>
      </w:r>
      <w:proofErr w:type="spellStart"/>
      <w:r w:rsidRPr="006D5EE0">
        <w:rPr>
          <w:u w:val="single"/>
        </w:rPr>
        <w:t>i</w:t>
      </w:r>
      <w:proofErr w:type="spellEnd"/>
      <w:r w:rsidRPr="006D5EE0">
        <w:rPr>
          <w:u w:val="single"/>
        </w:rPr>
        <w:t>)</w:t>
      </w:r>
      <w:r>
        <w:rPr>
          <w:u w:val="single"/>
        </w:rPr>
        <w:tab/>
      </w:r>
      <w:r w:rsidRPr="006D5EE0">
        <w:rPr>
          <w:u w:val="single"/>
        </w:rPr>
        <w:t xml:space="preserve">topography with two-foot contours; ; provided, however, that for sites less than three acres the planning board may require topography with one-foot contours or spot grades reasonably necessary to determine the elevations of the existing conditions on the site; </w:t>
      </w:r>
    </w:p>
    <w:p w:rsidR="00034343" w:rsidRPr="006D5EE0" w:rsidRDefault="00034343" w:rsidP="00034343">
      <w:pPr>
        <w:rPr>
          <w:u w:val="single"/>
        </w:rPr>
      </w:pPr>
      <w:r w:rsidRPr="006D5EE0">
        <w:tab/>
      </w:r>
      <w:r w:rsidRPr="006D5EE0">
        <w:rPr>
          <w:u w:val="single"/>
        </w:rPr>
        <w:t>(ii)</w:t>
      </w:r>
      <w:r>
        <w:rPr>
          <w:u w:val="single"/>
        </w:rPr>
        <w:tab/>
      </w:r>
      <w:proofErr w:type="gramStart"/>
      <w:r w:rsidRPr="006D5EE0">
        <w:rPr>
          <w:u w:val="single"/>
        </w:rPr>
        <w:t>the</w:t>
      </w:r>
      <w:proofErr w:type="gramEnd"/>
      <w:r w:rsidRPr="006D5EE0">
        <w:rPr>
          <w:u w:val="single"/>
        </w:rPr>
        <w:t xml:space="preserve"> location and layout of proposed lots;</w:t>
      </w:r>
    </w:p>
    <w:p w:rsidR="00034343" w:rsidRPr="006D5EE0" w:rsidRDefault="00034343" w:rsidP="00034343">
      <w:pPr>
        <w:rPr>
          <w:u w:val="single"/>
        </w:rPr>
      </w:pPr>
      <w:r w:rsidRPr="006D5EE0">
        <w:tab/>
      </w:r>
      <w:r w:rsidRPr="006D5EE0">
        <w:rPr>
          <w:u w:val="single"/>
        </w:rPr>
        <w:t>(iii)</w:t>
      </w:r>
      <w:r>
        <w:rPr>
          <w:u w:val="single"/>
        </w:rPr>
        <w:tab/>
      </w:r>
      <w:proofErr w:type="gramStart"/>
      <w:r w:rsidRPr="006D5EE0">
        <w:rPr>
          <w:u w:val="single"/>
        </w:rPr>
        <w:t>conformance</w:t>
      </w:r>
      <w:proofErr w:type="gramEnd"/>
      <w:r w:rsidRPr="006D5EE0">
        <w:rPr>
          <w:u w:val="single"/>
        </w:rPr>
        <w:t xml:space="preserve"> with applicable use, density, and bulk standards</w:t>
      </w:r>
      <w:r w:rsidRPr="009260C2">
        <w:rPr>
          <w:u w:val="single"/>
        </w:rPr>
        <w:t xml:space="preserve"> </w:t>
      </w:r>
      <w:r>
        <w:rPr>
          <w:u w:val="single"/>
        </w:rPr>
        <w:t>in the zoning ordinance</w:t>
      </w:r>
      <w:r w:rsidRPr="006D5EE0">
        <w:rPr>
          <w:u w:val="single"/>
        </w:rPr>
        <w:t xml:space="preserve">; </w:t>
      </w:r>
    </w:p>
    <w:p w:rsidR="00034343" w:rsidRPr="006D5EE0" w:rsidRDefault="00034343" w:rsidP="00034343">
      <w:pPr>
        <w:rPr>
          <w:u w:val="single"/>
        </w:rPr>
      </w:pPr>
      <w:r w:rsidRPr="006D5EE0">
        <w:tab/>
      </w:r>
      <w:r w:rsidRPr="006D5EE0">
        <w:rPr>
          <w:u w:val="single"/>
        </w:rPr>
        <w:t>(iv)</w:t>
      </w:r>
      <w:r w:rsidR="00CB5CB3">
        <w:rPr>
          <w:u w:val="single"/>
        </w:rPr>
        <w:t xml:space="preserve">  </w:t>
      </w:r>
      <w:proofErr w:type="gramStart"/>
      <w:r w:rsidRPr="006D5EE0">
        <w:rPr>
          <w:u w:val="single"/>
        </w:rPr>
        <w:t>location</w:t>
      </w:r>
      <w:proofErr w:type="gramEnd"/>
      <w:r w:rsidRPr="006D5EE0">
        <w:rPr>
          <w:u w:val="single"/>
        </w:rPr>
        <w:t xml:space="preserve"> and classification of streets, parking areas, and circulation layout, as applicable, along with a statement from the design engineer addressing the safety and sufficiency of onsite vehicular and pedestrian circulation and ingress and egress to and from the subject property;</w:t>
      </w:r>
    </w:p>
    <w:p w:rsidR="00034343" w:rsidRPr="006D5EE0" w:rsidRDefault="00034343" w:rsidP="00034343">
      <w:pPr>
        <w:rPr>
          <w:u w:val="single"/>
        </w:rPr>
      </w:pPr>
      <w:r w:rsidRPr="006D5EE0">
        <w:tab/>
      </w:r>
      <w:r w:rsidRPr="006D5EE0">
        <w:rPr>
          <w:u w:val="single"/>
        </w:rPr>
        <w:t>(v)</w:t>
      </w:r>
      <w:r>
        <w:rPr>
          <w:u w:val="single"/>
        </w:rPr>
        <w:tab/>
      </w:r>
      <w:proofErr w:type="gramStart"/>
      <w:r w:rsidRPr="006D5EE0">
        <w:rPr>
          <w:u w:val="single"/>
        </w:rPr>
        <w:t>location</w:t>
      </w:r>
      <w:proofErr w:type="gramEnd"/>
      <w:r w:rsidRPr="006D5EE0">
        <w:rPr>
          <w:u w:val="single"/>
        </w:rPr>
        <w:t xml:space="preserve"> and type of any </w:t>
      </w:r>
      <w:proofErr w:type="spellStart"/>
      <w:r w:rsidRPr="006D5EE0">
        <w:rPr>
          <w:u w:val="single"/>
        </w:rPr>
        <w:t>stormwater</w:t>
      </w:r>
      <w:proofErr w:type="spellEnd"/>
      <w:r w:rsidRPr="006D5EE0">
        <w:rPr>
          <w:u w:val="single"/>
        </w:rPr>
        <w:t xml:space="preserve"> detention or retention facilities, with a statement from the design engineer setting forth the basis for the estimated size of these facilities.  No other engineering </w:t>
      </w:r>
      <w:r w:rsidRPr="006D5EE0">
        <w:rPr>
          <w:u w:val="single"/>
        </w:rPr>
        <w:lastRenderedPageBreak/>
        <w:t xml:space="preserve">design of proposed grading or </w:t>
      </w:r>
      <w:proofErr w:type="spellStart"/>
      <w:r w:rsidRPr="006D5EE0">
        <w:rPr>
          <w:u w:val="single"/>
        </w:rPr>
        <w:t>stormwater</w:t>
      </w:r>
      <w:proofErr w:type="spellEnd"/>
      <w:r w:rsidRPr="006D5EE0">
        <w:rPr>
          <w:u w:val="single"/>
        </w:rPr>
        <w:t xml:space="preserve"> management structures, detailed </w:t>
      </w:r>
      <w:proofErr w:type="spellStart"/>
      <w:r w:rsidRPr="006D5EE0">
        <w:rPr>
          <w:u w:val="single"/>
        </w:rPr>
        <w:t>stormwater</w:t>
      </w:r>
      <w:proofErr w:type="spellEnd"/>
      <w:r w:rsidRPr="006D5EE0">
        <w:rPr>
          <w:u w:val="single"/>
        </w:rPr>
        <w:t xml:space="preserve"> management plans, or drainage calculations shall be required</w:t>
      </w:r>
      <w:proofErr w:type="gramStart"/>
      <w:r w:rsidRPr="006D5EE0">
        <w:rPr>
          <w:u w:val="single"/>
        </w:rPr>
        <w:t>;</w:t>
      </w:r>
      <w:proofErr w:type="gramEnd"/>
    </w:p>
    <w:p w:rsidR="00034343" w:rsidRPr="006D5EE0" w:rsidRDefault="00034343" w:rsidP="00034343">
      <w:pPr>
        <w:rPr>
          <w:u w:val="single"/>
        </w:rPr>
      </w:pPr>
      <w:r w:rsidRPr="006D5EE0">
        <w:tab/>
      </w:r>
      <w:r w:rsidRPr="006D5EE0">
        <w:rPr>
          <w:u w:val="single"/>
        </w:rPr>
        <w:t>(vi)</w:t>
      </w:r>
      <w:r w:rsidR="00CB5CB3">
        <w:rPr>
          <w:u w:val="single"/>
        </w:rPr>
        <w:t xml:space="preserve">  </w:t>
      </w:r>
      <w:proofErr w:type="gramStart"/>
      <w:r w:rsidRPr="006D5EE0">
        <w:rPr>
          <w:u w:val="single"/>
        </w:rPr>
        <w:t>the</w:t>
      </w:r>
      <w:proofErr w:type="gramEnd"/>
      <w:r w:rsidRPr="006D5EE0">
        <w:rPr>
          <w:u w:val="single"/>
        </w:rPr>
        <w:t xml:space="preserve"> approximate location of streams, lakes, ponds, wetlands, wetlands transition areas, flood hazard areas, and riparian zones, identifying the source for this information, and a statement setting forth the anticipated impacts the proposed development may have on these environmental resources.  Any survey submitted to satisfy this requirement shall be prepared and signed by a licensed land surveyor, however, a copy of the survey with a copy of the original signature shall be accepted if the source of the survey is clearly identified; </w:t>
      </w:r>
    </w:p>
    <w:p w:rsidR="00034343" w:rsidRPr="006D5EE0" w:rsidRDefault="00034343" w:rsidP="00034343">
      <w:pPr>
        <w:rPr>
          <w:u w:val="single"/>
        </w:rPr>
      </w:pPr>
      <w:r w:rsidRPr="006D5EE0">
        <w:tab/>
      </w:r>
      <w:r w:rsidRPr="006D5EE0">
        <w:rPr>
          <w:u w:val="single"/>
        </w:rPr>
        <w:t xml:space="preserve">(vii)  </w:t>
      </w:r>
      <w:proofErr w:type="gramStart"/>
      <w:r w:rsidRPr="006D5EE0">
        <w:rPr>
          <w:u w:val="single"/>
        </w:rPr>
        <w:t>property</w:t>
      </w:r>
      <w:proofErr w:type="gramEnd"/>
      <w:r w:rsidRPr="006D5EE0">
        <w:rPr>
          <w:u w:val="single"/>
        </w:rPr>
        <w:t xml:space="preserve"> boundaries based on deed information or a survey, at the developer’s option.  Any survey submitted to satisfy this requirement shall be prepared and signed by a licensed land surveyor, however, a copy of the survey with a copy of the original signature shall be accepted if the source of the survey is clearly identified;</w:t>
      </w:r>
    </w:p>
    <w:p w:rsidR="00034343" w:rsidRPr="006D5EE0" w:rsidRDefault="00034343" w:rsidP="00034343">
      <w:pPr>
        <w:rPr>
          <w:u w:val="single"/>
        </w:rPr>
      </w:pPr>
      <w:r w:rsidRPr="006D5EE0">
        <w:tab/>
      </w:r>
      <w:r w:rsidRPr="006D5EE0">
        <w:rPr>
          <w:u w:val="single"/>
        </w:rPr>
        <w:t xml:space="preserve">(viii)  If a current survey </w:t>
      </w:r>
      <w:proofErr w:type="gramStart"/>
      <w:r w:rsidRPr="006D5EE0">
        <w:rPr>
          <w:u w:val="single"/>
        </w:rPr>
        <w:t>is not submitted</w:t>
      </w:r>
      <w:proofErr w:type="gramEnd"/>
      <w:r w:rsidRPr="006D5EE0">
        <w:rPr>
          <w:u w:val="single"/>
        </w:rPr>
        <w:t>, the application shall include a certification signed by a licensed professional engineer or licensed land surveyor indicating that the submitted survey truly represents current conditions of the site.</w:t>
      </w:r>
    </w:p>
    <w:p w:rsidR="00034343" w:rsidRPr="006D5EE0" w:rsidRDefault="00034343" w:rsidP="00034343">
      <w:pPr>
        <w:rPr>
          <w:u w:val="single"/>
        </w:rPr>
      </w:pPr>
      <w:r w:rsidRPr="006D5EE0">
        <w:tab/>
      </w:r>
      <w:r w:rsidRPr="006D5EE0">
        <w:rPr>
          <w:u w:val="single"/>
        </w:rPr>
        <w:t>(c)</w:t>
      </w:r>
      <w:r>
        <w:rPr>
          <w:u w:val="single"/>
        </w:rPr>
        <w:tab/>
      </w:r>
      <w:r w:rsidRPr="006D5EE0">
        <w:rPr>
          <w:u w:val="single"/>
        </w:rPr>
        <w:t xml:space="preserve">An identification of proposed sources of potable water and wastewater treatment facilities. </w:t>
      </w:r>
    </w:p>
    <w:p w:rsidR="00034343" w:rsidRPr="006D5EE0" w:rsidRDefault="00034343" w:rsidP="00034343">
      <w:pPr>
        <w:rPr>
          <w:u w:val="single"/>
        </w:rPr>
      </w:pPr>
      <w:r w:rsidRPr="006D5EE0">
        <w:tab/>
      </w:r>
      <w:r w:rsidRPr="006D5EE0">
        <w:rPr>
          <w:u w:val="single"/>
        </w:rPr>
        <w:t>(d)</w:t>
      </w:r>
      <w:r>
        <w:rPr>
          <w:u w:val="single"/>
        </w:rPr>
        <w:tab/>
      </w:r>
      <w:r w:rsidRPr="006D5EE0">
        <w:rPr>
          <w:u w:val="single"/>
        </w:rPr>
        <w:t xml:space="preserve">Any variances or exceptions </w:t>
      </w:r>
      <w:proofErr w:type="gramStart"/>
      <w:r w:rsidRPr="006D5EE0">
        <w:rPr>
          <w:u w:val="single"/>
        </w:rPr>
        <w:t>being requested</w:t>
      </w:r>
      <w:proofErr w:type="gramEnd"/>
      <w:r w:rsidRPr="006D5EE0">
        <w:rPr>
          <w:u w:val="single"/>
        </w:rPr>
        <w:t xml:space="preserve"> by the developer for the proposed subdivision.  </w:t>
      </w:r>
    </w:p>
    <w:p w:rsidR="00034343" w:rsidRPr="002A4813" w:rsidRDefault="00034343" w:rsidP="00034343">
      <w:r w:rsidRPr="006D5EE0">
        <w:tab/>
      </w:r>
      <w:r w:rsidRPr="006D5EE0">
        <w:rPr>
          <w:u w:val="single"/>
        </w:rPr>
        <w:t>With regard to any application for development for preliminary approval of a subdivision or other relief submitted under this section after the effective date of P.L.    , c.    , the list of documents and information in this paragraph shall supersede the requirements of any checklist adopted by ordinance pursuant to section 5 of P.L.1984, c.20 (C.40:55D-10.3).</w:t>
      </w:r>
      <w:r w:rsidRPr="0026683D">
        <w:rPr>
          <w:u w:val="single"/>
        </w:rPr>
        <w:t xml:space="preserve">  </w:t>
      </w:r>
      <w:r>
        <w:rPr>
          <w:u w:val="single"/>
        </w:rPr>
        <w:t xml:space="preserve">This paragraph shall not supersede the requirements of any checklist adopted by ordinance pursuant </w:t>
      </w:r>
      <w:r w:rsidRPr="00D734BB">
        <w:rPr>
          <w:u w:val="single"/>
        </w:rPr>
        <w:t>section 5 of P.L.1984, c.20 (C.40:55D-10.3)</w:t>
      </w:r>
      <w:r>
        <w:rPr>
          <w:u w:val="single"/>
        </w:rPr>
        <w:t xml:space="preserve"> for an application for development for final approval of a subdivision.</w:t>
      </w:r>
    </w:p>
    <w:p w:rsidR="00034343" w:rsidRPr="006D5EE0" w:rsidRDefault="00034343" w:rsidP="00034343">
      <w:r w:rsidRPr="006D5EE0">
        <w:tab/>
        <w:t>b.</w:t>
      </w:r>
      <w:r>
        <w:tab/>
      </w:r>
      <w:r w:rsidRPr="00E649B0">
        <w:rPr>
          <w:rFonts w:ascii="Albertus Extra Bold" w:hAnsi="Albertus Extra Bold"/>
          <w:b/>
        </w:rPr>
        <w:t>[</w:t>
      </w:r>
      <w:r w:rsidRPr="006D5EE0">
        <w:t>If the planning board required any substantial amendment in the layout of improvements proposed by the developer that have been the subject of a hearing, an amended application shall be submitted and proceeded upon, as in the case of the original application for development.</w:t>
      </w:r>
      <w:r w:rsidRPr="00E649B0">
        <w:rPr>
          <w:rFonts w:ascii="Albertus Extra Bold" w:hAnsi="Albertus Extra Bold"/>
          <w:b/>
        </w:rPr>
        <w:t>]</w:t>
      </w:r>
      <w:r w:rsidRPr="006D5EE0">
        <w:t xml:space="preserve">  </w:t>
      </w:r>
      <w:r w:rsidRPr="006D5EE0">
        <w:rPr>
          <w:u w:val="single"/>
        </w:rPr>
        <w:t>(1)</w:t>
      </w:r>
      <w:r w:rsidRPr="006D5EE0">
        <w:t xml:space="preserve">  The planning board shall </w:t>
      </w:r>
      <w:r w:rsidRPr="00E649B0">
        <w:rPr>
          <w:rFonts w:ascii="Albertus Extra Bold" w:hAnsi="Albertus Extra Bold"/>
          <w:b/>
        </w:rPr>
        <w:t>[</w:t>
      </w:r>
      <w:r w:rsidRPr="006D5EE0">
        <w:t>, if the proposed subdivision complies with the ordinance and this act,</w:t>
      </w:r>
      <w:r w:rsidRPr="00E649B0">
        <w:rPr>
          <w:rFonts w:ascii="Albertus Extra Bold" w:hAnsi="Albertus Extra Bold"/>
          <w:b/>
        </w:rPr>
        <w:t>]</w:t>
      </w:r>
      <w:r w:rsidRPr="006D5EE0">
        <w:t xml:space="preserve"> grant preliminary approval </w:t>
      </w:r>
      <w:r w:rsidRPr="00E649B0">
        <w:rPr>
          <w:rFonts w:ascii="Albertus Extra Bold" w:hAnsi="Albertus Extra Bold"/>
          <w:b/>
        </w:rPr>
        <w:t>[</w:t>
      </w:r>
      <w:r w:rsidRPr="006D5EE0">
        <w:t>to</w:t>
      </w:r>
      <w:r w:rsidRPr="00E649B0">
        <w:rPr>
          <w:rFonts w:ascii="Albertus Extra Bold" w:hAnsi="Albertus Extra Bold"/>
          <w:b/>
        </w:rPr>
        <w:t>]</w:t>
      </w:r>
      <w:r w:rsidRPr="006D5EE0">
        <w:t xml:space="preserve"> </w:t>
      </w:r>
      <w:r w:rsidRPr="006D5EE0">
        <w:rPr>
          <w:u w:val="single"/>
        </w:rPr>
        <w:t>of</w:t>
      </w:r>
      <w:r w:rsidRPr="006D5EE0">
        <w:t xml:space="preserve"> the subdivision </w:t>
      </w:r>
      <w:r w:rsidRPr="006D5EE0">
        <w:rPr>
          <w:u w:val="single"/>
        </w:rPr>
        <w:t>if the proposed subdivision complies with ordinance provisions governing the criteria subject to review in connection with an application for development for preliminary approval of a subdivision under subsection a. of this section</w:t>
      </w:r>
      <w:r w:rsidRPr="006D5EE0">
        <w:t>.</w:t>
      </w:r>
    </w:p>
    <w:p w:rsidR="00034343" w:rsidRPr="006D5EE0" w:rsidRDefault="00034343" w:rsidP="00034343">
      <w:pPr>
        <w:rPr>
          <w:u w:val="single"/>
        </w:rPr>
      </w:pPr>
      <w:r w:rsidRPr="006D5EE0">
        <w:tab/>
      </w:r>
      <w:r w:rsidRPr="006D5EE0">
        <w:rPr>
          <w:u w:val="single"/>
        </w:rPr>
        <w:t>(2)</w:t>
      </w:r>
      <w:r>
        <w:rPr>
          <w:u w:val="single"/>
        </w:rPr>
        <w:tab/>
      </w:r>
      <w:r w:rsidRPr="006D5EE0">
        <w:rPr>
          <w:u w:val="single"/>
        </w:rPr>
        <w:t xml:space="preserve">A developer granted preliminary approval of a subdivision based on an application for development limited to the documents </w:t>
      </w:r>
      <w:r w:rsidRPr="006D5EE0">
        <w:rPr>
          <w:u w:val="single"/>
        </w:rPr>
        <w:lastRenderedPageBreak/>
        <w:t xml:space="preserve">and information set forth in paragraph (3) of subsection a. of this section shall not conduct or construct site infrastructure improvements prior to the grant of final subdivision approval.  </w:t>
      </w:r>
    </w:p>
    <w:p w:rsidR="00034343" w:rsidRPr="006D5EE0" w:rsidRDefault="00034343" w:rsidP="00034343">
      <w:pPr>
        <w:rPr>
          <w:u w:val="single"/>
        </w:rPr>
      </w:pPr>
      <w:r w:rsidRPr="006D5EE0">
        <w:tab/>
      </w:r>
      <w:r w:rsidR="00CB5CB3">
        <w:rPr>
          <w:u w:val="single"/>
        </w:rPr>
        <w:t>(3)</w:t>
      </w:r>
      <w:r w:rsidR="00CB5CB3">
        <w:rPr>
          <w:u w:val="single"/>
        </w:rPr>
        <w:tab/>
      </w:r>
      <w:r w:rsidRPr="006D5EE0">
        <w:rPr>
          <w:u w:val="single"/>
        </w:rPr>
        <w:t>(</w:t>
      </w:r>
      <w:proofErr w:type="gramStart"/>
      <w:r w:rsidRPr="006D5EE0">
        <w:rPr>
          <w:u w:val="single"/>
        </w:rPr>
        <w:t>a</w:t>
      </w:r>
      <w:proofErr w:type="gramEnd"/>
      <w:r w:rsidRPr="006D5EE0">
        <w:rPr>
          <w:u w:val="single"/>
        </w:rPr>
        <w:t>)  A developer seeking authorization to construct site infrastructure improvements prior to the grant of final subdivision approval shall:</w:t>
      </w:r>
    </w:p>
    <w:p w:rsidR="00034343" w:rsidRPr="006D5EE0" w:rsidRDefault="00034343" w:rsidP="00034343">
      <w:pPr>
        <w:rPr>
          <w:u w:val="single"/>
        </w:rPr>
      </w:pPr>
      <w:r w:rsidRPr="006D5EE0">
        <w:tab/>
      </w:r>
      <w:r w:rsidRPr="006D5EE0">
        <w:rPr>
          <w:u w:val="single"/>
        </w:rPr>
        <w:t>(</w:t>
      </w:r>
      <w:proofErr w:type="spellStart"/>
      <w:r w:rsidRPr="006D5EE0">
        <w:rPr>
          <w:u w:val="single"/>
        </w:rPr>
        <w:t>i</w:t>
      </w:r>
      <w:proofErr w:type="spellEnd"/>
      <w:r w:rsidRPr="006D5EE0">
        <w:rPr>
          <w:u w:val="single"/>
        </w:rPr>
        <w:t>)</w:t>
      </w:r>
      <w:r w:rsidRPr="006D5EE0">
        <w:rPr>
          <w:u w:val="single"/>
        </w:rPr>
        <w:tab/>
      </w:r>
      <w:proofErr w:type="gramStart"/>
      <w:r w:rsidRPr="006D5EE0">
        <w:rPr>
          <w:u w:val="single"/>
        </w:rPr>
        <w:t>specifically</w:t>
      </w:r>
      <w:proofErr w:type="gramEnd"/>
      <w:r w:rsidRPr="006D5EE0">
        <w:rPr>
          <w:u w:val="single"/>
        </w:rPr>
        <w:t xml:space="preserve"> request authorization to construct site infrastructure improvements prior to the grant of final subdivision approval in the application for development for preliminary approval of the subdivision, and</w:t>
      </w:r>
    </w:p>
    <w:p w:rsidR="00034343" w:rsidRPr="006D5EE0" w:rsidRDefault="00034343" w:rsidP="00034343">
      <w:pPr>
        <w:rPr>
          <w:u w:val="single"/>
        </w:rPr>
      </w:pPr>
      <w:r w:rsidRPr="006D5EE0">
        <w:tab/>
      </w:r>
      <w:r w:rsidRPr="006D5EE0">
        <w:rPr>
          <w:u w:val="single"/>
        </w:rPr>
        <w:t>(ii)</w:t>
      </w:r>
      <w:r w:rsidRPr="006D5EE0">
        <w:rPr>
          <w:u w:val="single"/>
        </w:rPr>
        <w:tab/>
      </w:r>
      <w:proofErr w:type="gramStart"/>
      <w:r w:rsidRPr="006D5EE0">
        <w:rPr>
          <w:u w:val="single"/>
        </w:rPr>
        <w:t>submit</w:t>
      </w:r>
      <w:proofErr w:type="gramEnd"/>
      <w:r w:rsidRPr="006D5EE0">
        <w:rPr>
          <w:u w:val="single"/>
        </w:rPr>
        <w:t xml:space="preserve"> as part of the application for development for preliminary approval of the subdivision all of the required plans and specifications for the proposed site infrastructure improvements.  </w:t>
      </w:r>
    </w:p>
    <w:p w:rsidR="00034343" w:rsidRPr="006D5EE0" w:rsidRDefault="00034343" w:rsidP="00034343">
      <w:pPr>
        <w:rPr>
          <w:u w:val="single"/>
        </w:rPr>
      </w:pPr>
      <w:r w:rsidRPr="006D5EE0">
        <w:tab/>
      </w:r>
      <w:proofErr w:type="gramStart"/>
      <w:r w:rsidRPr="006D5EE0">
        <w:rPr>
          <w:u w:val="single"/>
        </w:rPr>
        <w:t>(b)</w:t>
      </w:r>
      <w:r w:rsidRPr="006D5EE0">
        <w:rPr>
          <w:u w:val="single"/>
        </w:rPr>
        <w:tab/>
        <w:t>The planning board may require a developer seeking to construct site infrastructure improvements prior to the grant of final subdivision approval to submit information as is reasonably necessary for the board to review the plans and specifications with a sufficient level of scrutiny to determine whether the proposed site infrastructure improvements have been adequately designed to accommodate and support the proposed development.</w:t>
      </w:r>
      <w:proofErr w:type="gramEnd"/>
      <w:r w:rsidRPr="006D5EE0">
        <w:rPr>
          <w:u w:val="single"/>
        </w:rPr>
        <w:t xml:space="preserve">  </w:t>
      </w:r>
    </w:p>
    <w:p w:rsidR="00034343" w:rsidRPr="006D5EE0" w:rsidRDefault="00034343" w:rsidP="00034343">
      <w:pPr>
        <w:rPr>
          <w:u w:val="single"/>
        </w:rPr>
      </w:pPr>
      <w:r w:rsidRPr="006D5EE0">
        <w:tab/>
      </w:r>
      <w:r w:rsidRPr="006D5EE0">
        <w:rPr>
          <w:u w:val="single"/>
        </w:rPr>
        <w:t>(c)</w:t>
      </w:r>
      <w:r w:rsidRPr="006D5EE0">
        <w:rPr>
          <w:u w:val="single"/>
        </w:rPr>
        <w:tab/>
        <w:t xml:space="preserve">Preliminary approval of a subdivision authorizing a developer to construct site infrastructure improvements prior to the grant of final subdivision approval shall specifically so provide in the resolution of approval. </w:t>
      </w:r>
    </w:p>
    <w:p w:rsidR="00034343" w:rsidRDefault="00034343" w:rsidP="00034343">
      <w:pPr>
        <w:rPr>
          <w:u w:val="single"/>
        </w:rPr>
      </w:pPr>
      <w:r w:rsidRPr="006D5EE0">
        <w:tab/>
      </w:r>
      <w:r>
        <w:rPr>
          <w:u w:val="single"/>
        </w:rPr>
        <w:t>(4)</w:t>
      </w:r>
      <w:r>
        <w:rPr>
          <w:u w:val="single"/>
        </w:rPr>
        <w:tab/>
        <w:t xml:space="preserve">As used in this section, “site infrastructure improvements” </w:t>
      </w:r>
      <w:r w:rsidRPr="00535605">
        <w:rPr>
          <w:u w:val="single"/>
        </w:rPr>
        <w:t>shall include, but not be limited to</w:t>
      </w:r>
      <w:r>
        <w:rPr>
          <w:u w:val="single"/>
        </w:rPr>
        <w:t>:</w:t>
      </w:r>
      <w:r w:rsidRPr="00535605">
        <w:rPr>
          <w:u w:val="single"/>
        </w:rPr>
        <w:t xml:space="preserve"> roadways, grading, sidewalks, street lighting, storm drainage,</w:t>
      </w:r>
      <w:r w:rsidRPr="004461F7">
        <w:rPr>
          <w:u w:val="single"/>
        </w:rPr>
        <w:t xml:space="preserve"> </w:t>
      </w:r>
      <w:r w:rsidRPr="00535605">
        <w:rPr>
          <w:u w:val="single"/>
        </w:rPr>
        <w:t>underground utilit</w:t>
      </w:r>
      <w:r>
        <w:rPr>
          <w:u w:val="single"/>
        </w:rPr>
        <w:t xml:space="preserve">y systems </w:t>
      </w:r>
      <w:proofErr w:type="gramStart"/>
      <w:r>
        <w:rPr>
          <w:u w:val="single"/>
        </w:rPr>
        <w:t xml:space="preserve">for </w:t>
      </w:r>
      <w:r w:rsidRPr="00535605">
        <w:rPr>
          <w:u w:val="single"/>
        </w:rPr>
        <w:t xml:space="preserve"> </w:t>
      </w:r>
      <w:r>
        <w:rPr>
          <w:u w:val="single"/>
        </w:rPr>
        <w:t>sewage</w:t>
      </w:r>
      <w:proofErr w:type="gramEnd"/>
      <w:r>
        <w:rPr>
          <w:u w:val="single"/>
        </w:rPr>
        <w:t>,</w:t>
      </w:r>
      <w:r w:rsidRPr="00535605">
        <w:rPr>
          <w:u w:val="single"/>
        </w:rPr>
        <w:t xml:space="preserve"> water</w:t>
      </w:r>
      <w:r>
        <w:rPr>
          <w:u w:val="single"/>
        </w:rPr>
        <w:t>,</w:t>
      </w:r>
      <w:r w:rsidRPr="00535605">
        <w:rPr>
          <w:u w:val="single"/>
        </w:rPr>
        <w:t xml:space="preserve"> and natural gas</w:t>
      </w:r>
      <w:r w:rsidRPr="004461F7">
        <w:rPr>
          <w:u w:val="single"/>
        </w:rPr>
        <w:t xml:space="preserve"> </w:t>
      </w:r>
      <w:r>
        <w:rPr>
          <w:u w:val="single"/>
        </w:rPr>
        <w:t>and clearing, and grubbing</w:t>
      </w:r>
      <w:r w:rsidRPr="00535605">
        <w:rPr>
          <w:u w:val="single"/>
        </w:rPr>
        <w:t xml:space="preserve">. </w:t>
      </w:r>
    </w:p>
    <w:p w:rsidR="00034343" w:rsidRPr="006D5EE0" w:rsidRDefault="00034343" w:rsidP="00034343">
      <w:r w:rsidRPr="006D5EE0">
        <w:tab/>
      </w:r>
      <w:proofErr w:type="gramStart"/>
      <w:r w:rsidRPr="006D5EE0">
        <w:t>c.</w:t>
      </w:r>
      <w:r w:rsidRPr="006D5EE0">
        <w:tab/>
      </w:r>
      <w:r w:rsidRPr="00E649B0">
        <w:rPr>
          <w:rFonts w:ascii="Albertus Extra Bold" w:hAnsi="Albertus Extra Bold"/>
          <w:b/>
        </w:rPr>
        <w:t>[</w:t>
      </w:r>
      <w:r w:rsidRPr="006D5EE0">
        <w:t>Upon the submission to the administrative officer of a complete application for a</w:t>
      </w:r>
      <w:r w:rsidRPr="006D5EE0">
        <w:rPr>
          <w:rFonts w:ascii="Albertus Extra Bold" w:hAnsi="Albertus Extra Bold"/>
          <w:b/>
        </w:rPr>
        <w:t>]</w:t>
      </w:r>
      <w:r w:rsidRPr="006D5EE0">
        <w:t xml:space="preserve"> </w:t>
      </w:r>
      <w:r w:rsidRPr="006D5EE0">
        <w:rPr>
          <w:u w:val="single"/>
        </w:rPr>
        <w:t>(1)  A planning board shall grant or deny preliminary approval of a</w:t>
      </w:r>
      <w:r w:rsidRPr="006D5EE0">
        <w:t xml:space="preserve"> subdivision of 10 or fewer lots </w:t>
      </w:r>
      <w:r w:rsidRPr="00E649B0">
        <w:rPr>
          <w:rFonts w:ascii="Albertus Extra Bold" w:hAnsi="Albertus Extra Bold"/>
          <w:b/>
        </w:rPr>
        <w:t>[</w:t>
      </w:r>
      <w:r w:rsidRPr="006D5EE0">
        <w:t>, the planning board shall grant or deny preliminary approval</w:t>
      </w:r>
      <w:r w:rsidRPr="006D5EE0">
        <w:rPr>
          <w:b/>
        </w:rPr>
        <w:t>]</w:t>
      </w:r>
      <w:r w:rsidRPr="006D5EE0">
        <w:t xml:space="preserve"> within 45 days of the date </w:t>
      </w:r>
      <w:r w:rsidRPr="00E649B0">
        <w:rPr>
          <w:rFonts w:ascii="Albertus Extra Bold" w:hAnsi="Albertus Extra Bold"/>
          <w:b/>
        </w:rPr>
        <w:t>[</w:t>
      </w:r>
      <w:r w:rsidRPr="006D5EE0">
        <w:t>of such submission</w:t>
      </w:r>
      <w:r w:rsidRPr="006D5EE0">
        <w:rPr>
          <w:rFonts w:ascii="Albertus Extra Bold" w:hAnsi="Albertus Extra Bold"/>
          <w:b/>
        </w:rPr>
        <w:t>]</w:t>
      </w:r>
      <w:r w:rsidRPr="006D5EE0">
        <w:t xml:space="preserve"> </w:t>
      </w:r>
      <w:r w:rsidRPr="006D5EE0">
        <w:rPr>
          <w:u w:val="single"/>
        </w:rPr>
        <w:t>a complete application for development for preliminary approval of the subdivision is submitted to the administrative officer</w:t>
      </w:r>
      <w:r w:rsidRPr="006D5EE0">
        <w:t xml:space="preserve"> or within such further time as may be consented to by the developer.</w:t>
      </w:r>
      <w:proofErr w:type="gramEnd"/>
      <w:r w:rsidRPr="006D5EE0">
        <w:t xml:space="preserve">  </w:t>
      </w:r>
      <w:r w:rsidRPr="00E649B0">
        <w:rPr>
          <w:rFonts w:ascii="Albertus Extra Bold" w:hAnsi="Albertus Extra Bold"/>
          <w:b/>
        </w:rPr>
        <w:t>[</w:t>
      </w:r>
      <w:r w:rsidRPr="006D5EE0">
        <w:t>Upon the submission of a complete application for a</w:t>
      </w:r>
      <w:r w:rsidRPr="006D5EE0">
        <w:rPr>
          <w:rFonts w:ascii="Albertus Extra Bold" w:hAnsi="Albertus Extra Bold"/>
          <w:b/>
        </w:rPr>
        <w:t>]</w:t>
      </w:r>
    </w:p>
    <w:p w:rsidR="00034343" w:rsidRPr="006D5EE0" w:rsidRDefault="00034343" w:rsidP="00034343">
      <w:r w:rsidRPr="006D5EE0">
        <w:tab/>
      </w:r>
      <w:proofErr w:type="gramStart"/>
      <w:r w:rsidRPr="006D5EE0">
        <w:rPr>
          <w:u w:val="single"/>
        </w:rPr>
        <w:t>(2)</w:t>
      </w:r>
      <w:r w:rsidRPr="006D5EE0">
        <w:rPr>
          <w:u w:val="single"/>
        </w:rPr>
        <w:tab/>
        <w:t>A planning board shall grant or deny preliminary approval of a</w:t>
      </w:r>
      <w:r w:rsidRPr="006D5EE0">
        <w:t xml:space="preserve"> subdivision of more than 10 lots </w:t>
      </w:r>
      <w:r w:rsidRPr="0044327C">
        <w:rPr>
          <w:rFonts w:ascii="Albertus Extra Bold" w:hAnsi="Albertus Extra Bold"/>
          <w:b/>
        </w:rPr>
        <w:t>[</w:t>
      </w:r>
      <w:r w:rsidRPr="006D5EE0">
        <w:t>, the planning board shall grant or deny preliminary approval</w:t>
      </w:r>
      <w:r w:rsidRPr="006D5EE0">
        <w:rPr>
          <w:b/>
        </w:rPr>
        <w:t>]</w:t>
      </w:r>
      <w:r w:rsidRPr="006D5EE0">
        <w:t xml:space="preserve"> within </w:t>
      </w:r>
      <w:r w:rsidRPr="0044327C">
        <w:rPr>
          <w:rFonts w:ascii="Albertus Extra Bold" w:hAnsi="Albertus Extra Bold"/>
          <w:b/>
        </w:rPr>
        <w:t>[</w:t>
      </w:r>
      <w:r w:rsidRPr="006D5EE0">
        <w:t>95</w:t>
      </w:r>
      <w:r w:rsidRPr="0044327C">
        <w:rPr>
          <w:rFonts w:ascii="Albertus Extra Bold" w:hAnsi="Albertus Extra Bold"/>
          <w:b/>
        </w:rPr>
        <w:t>]</w:t>
      </w:r>
      <w:r w:rsidRPr="006D5EE0">
        <w:t xml:space="preserve"> </w:t>
      </w:r>
      <w:r>
        <w:rPr>
          <w:u w:val="single"/>
        </w:rPr>
        <w:t>75</w:t>
      </w:r>
      <w:r w:rsidRPr="002A4813">
        <w:t xml:space="preserve"> </w:t>
      </w:r>
      <w:r w:rsidRPr="006D5EE0">
        <w:t xml:space="preserve"> days of the date </w:t>
      </w:r>
      <w:r w:rsidRPr="0044327C">
        <w:rPr>
          <w:rFonts w:ascii="Albertus Extra Bold" w:hAnsi="Albertus Extra Bold"/>
          <w:b/>
        </w:rPr>
        <w:t>[</w:t>
      </w:r>
      <w:r w:rsidRPr="006D5EE0">
        <w:t>of such submission</w:t>
      </w:r>
      <w:r w:rsidRPr="0044327C">
        <w:rPr>
          <w:rFonts w:ascii="Albertus Extra Bold" w:hAnsi="Albertus Extra Bold"/>
          <w:b/>
        </w:rPr>
        <w:t>]</w:t>
      </w:r>
      <w:r w:rsidRPr="006D5EE0">
        <w:t xml:space="preserve"> </w:t>
      </w:r>
      <w:r w:rsidRPr="006D5EE0">
        <w:rPr>
          <w:u w:val="single"/>
        </w:rPr>
        <w:t>a complete application for development for preliminary approval of the subdivision is submitted to the administrative officer</w:t>
      </w:r>
      <w:r w:rsidRPr="006D5EE0">
        <w:t xml:space="preserve"> or within such further  time as may be consented to by the developer.</w:t>
      </w:r>
      <w:proofErr w:type="gramEnd"/>
      <w:r w:rsidRPr="006D5EE0">
        <w:t xml:space="preserve"> </w:t>
      </w:r>
      <w:r w:rsidRPr="00E649B0">
        <w:rPr>
          <w:rFonts w:ascii="Albertus Extra Bold" w:hAnsi="Albertus Extra Bold"/>
          <w:b/>
        </w:rPr>
        <w:t>[</w:t>
      </w:r>
      <w:r w:rsidRPr="006D5EE0">
        <w:t>Otherwise</w:t>
      </w:r>
      <w:r w:rsidRPr="00D223A5">
        <w:rPr>
          <w:rFonts w:ascii="Albertus Extra Bold" w:hAnsi="Albertus Extra Bold"/>
          <w:b/>
        </w:rPr>
        <w:t>]</w:t>
      </w:r>
    </w:p>
    <w:p w:rsidR="00034343" w:rsidRPr="006D5EE0" w:rsidRDefault="00034343" w:rsidP="00034343">
      <w:r w:rsidRPr="006D5EE0">
        <w:tab/>
      </w:r>
      <w:r w:rsidRPr="006D5EE0">
        <w:rPr>
          <w:u w:val="single"/>
        </w:rPr>
        <w:t>(3)</w:t>
      </w:r>
      <w:r w:rsidRPr="006D5EE0">
        <w:rPr>
          <w:u w:val="single"/>
        </w:rPr>
        <w:tab/>
        <w:t xml:space="preserve">If a planning board does not grant or deny preliminary approval of a subdivision within the timeframe specified in </w:t>
      </w:r>
      <w:r w:rsidRPr="006D5EE0">
        <w:rPr>
          <w:u w:val="single"/>
        </w:rPr>
        <w:lastRenderedPageBreak/>
        <w:t>paragraph (1) or (2) of this subsection</w:t>
      </w:r>
      <w:r w:rsidRPr="006D5EE0">
        <w:t xml:space="preserve">, the planning board shall be </w:t>
      </w:r>
      <w:proofErr w:type="gramStart"/>
      <w:r w:rsidRPr="006D5EE0">
        <w:t>deemed  to</w:t>
      </w:r>
      <w:proofErr w:type="gramEnd"/>
      <w:r w:rsidRPr="006D5EE0">
        <w:t xml:space="preserve"> have granted preliminary approval to the subdivision.</w:t>
      </w:r>
    </w:p>
    <w:p w:rsidR="00034343" w:rsidRPr="006D5EE0" w:rsidRDefault="00034343" w:rsidP="00034343">
      <w:pPr>
        <w:rPr>
          <w:u w:val="single"/>
        </w:rPr>
      </w:pPr>
      <w:r w:rsidRPr="006D5EE0">
        <w:tab/>
      </w:r>
      <w:r w:rsidRPr="006D5EE0">
        <w:rPr>
          <w:u w:val="single"/>
        </w:rPr>
        <w:t>d.</w:t>
      </w:r>
      <w:r w:rsidRPr="006D5EE0">
        <w:rPr>
          <w:u w:val="single"/>
        </w:rPr>
        <w:tab/>
        <w:t xml:space="preserve">A developer shall submit an application for development for amended preliminary approval of a subdivision if, after the grant of preliminary subdivision approval, the developer: </w:t>
      </w:r>
    </w:p>
    <w:p w:rsidR="00034343" w:rsidRPr="006D5EE0" w:rsidRDefault="00034343" w:rsidP="00034343">
      <w:pPr>
        <w:rPr>
          <w:u w:val="single"/>
        </w:rPr>
      </w:pPr>
      <w:r w:rsidRPr="006D5EE0">
        <w:tab/>
      </w:r>
      <w:r w:rsidRPr="006D5EE0">
        <w:rPr>
          <w:u w:val="single"/>
        </w:rPr>
        <w:t>(1)</w:t>
      </w:r>
      <w:r w:rsidRPr="006D5EE0">
        <w:rPr>
          <w:u w:val="single"/>
        </w:rPr>
        <w:tab/>
        <w:t>seeks to make any substantial revisions to the layout of improvements</w:t>
      </w:r>
      <w:proofErr w:type="gramStart"/>
      <w:r w:rsidRPr="006D5EE0">
        <w:rPr>
          <w:u w:val="single"/>
        </w:rPr>
        <w:t>;</w:t>
      </w:r>
      <w:proofErr w:type="gramEnd"/>
    </w:p>
    <w:p w:rsidR="00034343" w:rsidRPr="006D5EE0" w:rsidRDefault="00034343" w:rsidP="00034343">
      <w:pPr>
        <w:rPr>
          <w:u w:val="single"/>
        </w:rPr>
      </w:pPr>
      <w:r w:rsidRPr="006D5EE0">
        <w:tab/>
      </w:r>
      <w:r w:rsidRPr="006D5EE0">
        <w:rPr>
          <w:u w:val="single"/>
        </w:rPr>
        <w:t>(2)</w:t>
      </w:r>
      <w:r w:rsidRPr="006D5EE0">
        <w:rPr>
          <w:u w:val="single"/>
        </w:rPr>
        <w:tab/>
      </w:r>
      <w:proofErr w:type="gramStart"/>
      <w:r w:rsidRPr="006D5EE0">
        <w:rPr>
          <w:u w:val="single"/>
        </w:rPr>
        <w:t>seeks</w:t>
      </w:r>
      <w:proofErr w:type="gramEnd"/>
      <w:r w:rsidRPr="006D5EE0">
        <w:rPr>
          <w:u w:val="single"/>
        </w:rPr>
        <w:t xml:space="preserve"> to increase the density for residential development by more than 10 percent;</w:t>
      </w:r>
    </w:p>
    <w:p w:rsidR="00034343" w:rsidRPr="006D5EE0" w:rsidRDefault="00034343" w:rsidP="00034343">
      <w:pPr>
        <w:rPr>
          <w:u w:val="single"/>
        </w:rPr>
      </w:pPr>
      <w:r w:rsidRPr="006D5EE0">
        <w:tab/>
      </w:r>
      <w:r w:rsidRPr="006D5EE0">
        <w:rPr>
          <w:u w:val="single"/>
        </w:rPr>
        <w:t>(3)</w:t>
      </w:r>
      <w:r w:rsidRPr="006D5EE0">
        <w:rPr>
          <w:u w:val="single"/>
        </w:rPr>
        <w:tab/>
        <w:t>seeks to make any change to the subdivision plat that requires a variance from a zoning ordinance governing criteria subject to review in connection with an application for development for preliminary approval of a subdivision pursuant to subparagraph (a) of paragraph (2) of subsection a. of this section; or</w:t>
      </w:r>
    </w:p>
    <w:p w:rsidR="00034343" w:rsidRPr="006D5EE0" w:rsidRDefault="00034343" w:rsidP="00034343">
      <w:pPr>
        <w:rPr>
          <w:u w:val="single"/>
        </w:rPr>
      </w:pPr>
      <w:r w:rsidRPr="006D5EE0">
        <w:tab/>
      </w:r>
      <w:r w:rsidRPr="006D5EE0">
        <w:rPr>
          <w:u w:val="single"/>
        </w:rPr>
        <w:t>(4)</w:t>
      </w:r>
      <w:r w:rsidRPr="006D5EE0">
        <w:rPr>
          <w:u w:val="single"/>
        </w:rPr>
        <w:tab/>
      </w:r>
      <w:proofErr w:type="gramStart"/>
      <w:r w:rsidRPr="006D5EE0">
        <w:rPr>
          <w:u w:val="single"/>
        </w:rPr>
        <w:t>seeks</w:t>
      </w:r>
      <w:proofErr w:type="gramEnd"/>
      <w:r w:rsidRPr="006D5EE0">
        <w:rPr>
          <w:u w:val="single"/>
        </w:rPr>
        <w:t xml:space="preserve"> to make any change to the subdivision that affects the basis upon which any variance had been granted.</w:t>
      </w:r>
    </w:p>
    <w:p w:rsidR="00034343" w:rsidRPr="006D5EE0" w:rsidRDefault="00034343" w:rsidP="00034343">
      <w:pPr>
        <w:rPr>
          <w:u w:val="single"/>
        </w:rPr>
      </w:pPr>
      <w:r w:rsidRPr="006D5EE0">
        <w:tab/>
      </w:r>
      <w:proofErr w:type="gramStart"/>
      <w:r w:rsidRPr="006D5EE0">
        <w:rPr>
          <w:u w:val="single"/>
        </w:rPr>
        <w:t>e.</w:t>
      </w:r>
      <w:r w:rsidRPr="006D5EE0">
        <w:rPr>
          <w:u w:val="single"/>
        </w:rPr>
        <w:tab/>
        <w:t>A developer may, at its option, submit an application for development for preliminary approval of a subdivision, or an application for development for amended preliminary approval of a subdivision, simultaneous with an application for development for final approval of a subdivision, in which case the planning board shall simultaneously review and act upon the applications for preliminary approval and final approval.</w:t>
      </w:r>
      <w:proofErr w:type="gramEnd"/>
    </w:p>
    <w:p w:rsidR="00034343" w:rsidRDefault="00034343" w:rsidP="00034343">
      <w:r w:rsidRPr="006D5EE0">
        <w:t>(</w:t>
      </w:r>
      <w:proofErr w:type="spellStart"/>
      <w:r w:rsidRPr="006D5EE0">
        <w:t>cf</w:t>
      </w:r>
      <w:proofErr w:type="spellEnd"/>
      <w:r w:rsidRPr="006D5EE0">
        <w:t>: P.L.1984, c.20, s.9)</w:t>
      </w:r>
    </w:p>
    <w:p w:rsidR="00034343" w:rsidRDefault="00034343" w:rsidP="00034343"/>
    <w:p w:rsidR="00034343" w:rsidRDefault="00034343" w:rsidP="00034343">
      <w:r>
        <w:tab/>
        <w:t>4.</w:t>
      </w:r>
      <w:r>
        <w:tab/>
        <w:t>Section 37 of P.L.1975, c. 291 (C.40:55D-49) is amended to read as follows:</w:t>
      </w:r>
    </w:p>
    <w:p w:rsidR="00034343" w:rsidRDefault="00034343" w:rsidP="00034343">
      <w:r>
        <w:tab/>
      </w:r>
      <w:proofErr w:type="gramStart"/>
      <w:r>
        <w:t>37.</w:t>
      </w:r>
      <w:r>
        <w:tab/>
        <w:t xml:space="preserve">Preliminary approval of a major subdivision pursuant to section 36 of P.L.1975, c.291 (C.40:55D-48) or of a site plan pursuant to section 34 of P.L.1975, c.291 (C.40:55D-46) shall, except as provided in subsections d. and g. of this section, confer upon the applicant the following rights for a </w:t>
      </w:r>
      <w:r w:rsidRPr="00B626E9">
        <w:rPr>
          <w:rFonts w:ascii="Albertus Extra Bold" w:hAnsi="Albertus Extra Bold"/>
          <w:b/>
        </w:rPr>
        <w:t>[</w:t>
      </w:r>
      <w:r>
        <w:t>three-year</w:t>
      </w:r>
      <w:r w:rsidRPr="00B626E9">
        <w:rPr>
          <w:rFonts w:ascii="Albertus Extra Bold" w:hAnsi="Albertus Extra Bold"/>
          <w:b/>
        </w:rPr>
        <w:t>]</w:t>
      </w:r>
      <w:r>
        <w:t xml:space="preserve"> </w:t>
      </w:r>
      <w:r>
        <w:rPr>
          <w:u w:val="single"/>
        </w:rPr>
        <w:t>five-year</w:t>
      </w:r>
      <w:r>
        <w:t xml:space="preserve"> period from the date on which the resolution of preliminary approval is adopted</w:t>
      </w:r>
      <w:r>
        <w:rPr>
          <w:u w:val="single"/>
        </w:rPr>
        <w:t>; however,</w:t>
      </w:r>
      <w:r w:rsidRPr="00D85FC8">
        <w:rPr>
          <w:u w:val="single"/>
        </w:rPr>
        <w:t xml:space="preserve"> a</w:t>
      </w:r>
      <w:r>
        <w:rPr>
          <w:u w:val="single"/>
        </w:rPr>
        <w:t xml:space="preserve"> preliminary</w:t>
      </w:r>
      <w:r w:rsidRPr="00D85FC8">
        <w:rPr>
          <w:u w:val="single"/>
        </w:rPr>
        <w:t xml:space="preserve"> approval authorizing a developer to construct site infrastructure improvements prior to the grant of final site plan approval pursuant to </w:t>
      </w:r>
      <w:r>
        <w:rPr>
          <w:u w:val="single"/>
        </w:rPr>
        <w:t xml:space="preserve">paragraph (3) of </w:t>
      </w:r>
      <w:r w:rsidRPr="00D85FC8">
        <w:rPr>
          <w:u w:val="single"/>
        </w:rPr>
        <w:t>subsection b</w:t>
      </w:r>
      <w:r>
        <w:rPr>
          <w:u w:val="single"/>
        </w:rPr>
        <w:t>.</w:t>
      </w:r>
      <w:r w:rsidRPr="00D85FC8">
        <w:rPr>
          <w:u w:val="single"/>
        </w:rPr>
        <w:t xml:space="preserve"> of section 34 of P.L.1975, c.291 (C.40:55</w:t>
      </w:r>
      <w:r>
        <w:rPr>
          <w:u w:val="single"/>
        </w:rPr>
        <w:t>D</w:t>
      </w:r>
      <w:r w:rsidRPr="00D85FC8">
        <w:rPr>
          <w:u w:val="single"/>
        </w:rPr>
        <w:t xml:space="preserve">-46) or </w:t>
      </w:r>
      <w:r>
        <w:rPr>
          <w:u w:val="single"/>
        </w:rPr>
        <w:t xml:space="preserve">paragraph (3) of </w:t>
      </w:r>
      <w:r w:rsidRPr="00D85FC8">
        <w:rPr>
          <w:u w:val="single"/>
        </w:rPr>
        <w:t>subsection b</w:t>
      </w:r>
      <w:r>
        <w:rPr>
          <w:u w:val="single"/>
        </w:rPr>
        <w:t>.</w:t>
      </w:r>
      <w:r w:rsidRPr="00D85FC8">
        <w:rPr>
          <w:u w:val="single"/>
        </w:rPr>
        <w:t xml:space="preserve"> of section 48 of P.L.1975, c.291</w:t>
      </w:r>
      <w:r>
        <w:rPr>
          <w:u w:val="single"/>
        </w:rPr>
        <w:t> </w:t>
      </w:r>
      <w:r w:rsidRPr="00D85FC8">
        <w:rPr>
          <w:u w:val="single"/>
        </w:rPr>
        <w:t>(C.40:55D-48) shall confer upon the applicant the following rights for a three-year period from the date on which the resolution of preliminary approval is adopted</w:t>
      </w:r>
      <w:r>
        <w:t>:</w:t>
      </w:r>
      <w:proofErr w:type="gramEnd"/>
    </w:p>
    <w:p w:rsidR="00034343" w:rsidRDefault="00034343" w:rsidP="00034343">
      <w:r>
        <w:tab/>
      </w:r>
      <w:proofErr w:type="gramStart"/>
      <w:r>
        <w:t>a.</w:t>
      </w:r>
      <w:r>
        <w:tab/>
        <w:t xml:space="preserve">That the general terms and conditions on which preliminary approval was granted shall not be changed, including but not limited to use requirements; layout and design standards for streets, curbs and sidewalks; lot size; yard dimensions and off-tract improvements; and, in the case of a site plan, any requirements peculiar to site plan approval pursuant to section 29.3 of P.L.1975, c.291 (C.40:55D-41); except that nothing herein shall be construed </w:t>
      </w:r>
      <w:r>
        <w:lastRenderedPageBreak/>
        <w:t>to prevent the municipality from modifying by ordinance such general terms and conditions of preliminary approval as relate to public health and safety;</w:t>
      </w:r>
      <w:proofErr w:type="gramEnd"/>
    </w:p>
    <w:p w:rsidR="00034343" w:rsidRDefault="00034343" w:rsidP="00034343">
      <w:r>
        <w:tab/>
        <w:t>b.</w:t>
      </w:r>
      <w:r>
        <w:tab/>
        <w:t>That the applicant may submit for final approval on or before the expiration date of preliminary approval the whole or a section or sections of the preliminary subdivision plat or site plan, as the case may be; and</w:t>
      </w:r>
    </w:p>
    <w:p w:rsidR="00034343" w:rsidRDefault="00034343" w:rsidP="00034343">
      <w:r>
        <w:tab/>
        <w:t>c.</w:t>
      </w:r>
      <w:r>
        <w:tab/>
        <w:t xml:space="preserve">That the applicant may apply for and the planning board may grant extensions on such preliminary approval for additional periods of at least one year but not to exceed a total extension of two years, </w:t>
      </w:r>
      <w:proofErr w:type="gramStart"/>
      <w:r>
        <w:t>provided that</w:t>
      </w:r>
      <w:proofErr w:type="gramEnd"/>
      <w:r>
        <w:t xml:space="preserve"> if the design standards have been revised by ordinance, such revised standards may govern.</w:t>
      </w:r>
    </w:p>
    <w:p w:rsidR="00034343" w:rsidRDefault="00034343" w:rsidP="00034343">
      <w:r>
        <w:tab/>
      </w:r>
      <w:proofErr w:type="gramStart"/>
      <w:r>
        <w:t>d.</w:t>
      </w:r>
      <w:r>
        <w:tab/>
        <w:t xml:space="preserve">In the case of a subdivision of or site plan for an area of 50 acres or more, the planning board may grant the rights referred to in subsections a., b., and c. of this section for such period of time, longer than three years, </w:t>
      </w:r>
      <w:r w:rsidRPr="00DA0297">
        <w:rPr>
          <w:u w:val="single"/>
        </w:rPr>
        <w:t>or five years, as applicable,</w:t>
      </w:r>
      <w:r>
        <w:t xml:space="preserve"> as shall be determined by the planning board to be reasonable taking into consideration (1) the number of dwelling units and nonresidential floor area permissible under preliminary approval, (2) economic conditions, and (3) the comprehensiveness of the development.</w:t>
      </w:r>
      <w:proofErr w:type="gramEnd"/>
      <w:r>
        <w:t xml:space="preserve"> </w:t>
      </w:r>
      <w:proofErr w:type="gramStart"/>
      <w:r>
        <w:t>The applicant may apply for thereafter and the planning board may thereafter grant an extension to preliminary approval for such additional period of time as shall be determined by the planning board to be reasonable taking into consideration (1) the number of dwelling units and nonresidential floor area permissible under preliminary approval, and (2) the potential number of dwelling units and nonresidential floor area of the section or sections awaiting final approval, (3) economic conditions and (4) the comprehensiveness of the development; provided that if the design standards have been revised, such revised standards may govern.</w:t>
      </w:r>
      <w:proofErr w:type="gramEnd"/>
    </w:p>
    <w:p w:rsidR="00034343" w:rsidRDefault="00034343" w:rsidP="00034343">
      <w:r>
        <w:tab/>
        <w:t>e.</w:t>
      </w:r>
      <w:r>
        <w:tab/>
        <w:t xml:space="preserve">Whenever the planning board grants an extension of preliminary approval pursuant to subsection c., d., or g. of this section and preliminary approval has expired before the date on which the extension </w:t>
      </w:r>
      <w:proofErr w:type="gramStart"/>
      <w:r>
        <w:t>is granted</w:t>
      </w:r>
      <w:proofErr w:type="gramEnd"/>
      <w:r>
        <w:t>, the extension shall begin on what would otherwise be the expiration date. The developer may apply for the extension either before or after what would otherwise be the expiration date.</w:t>
      </w:r>
    </w:p>
    <w:p w:rsidR="00034343" w:rsidRDefault="00034343" w:rsidP="00034343">
      <w:r>
        <w:tab/>
      </w:r>
      <w:proofErr w:type="gramStart"/>
      <w:r>
        <w:t>f.</w:t>
      </w:r>
      <w:r>
        <w:tab/>
        <w:t>The planning board shall grant an extension of preliminary approval for a period determined by the board but not exceeding one year from what would otherwise be the expiration date, if the developer proves to the reasonable satisfaction of the board that the developer was barred or prevented, directly or indirectly, from proceeding with the development because of delays in obtaining legally required approvals from other governmental entities and that the developer applied promptly for and diligently pursued the required approvals.</w:t>
      </w:r>
      <w:proofErr w:type="gramEnd"/>
      <w:r>
        <w:t xml:space="preserve">  A developer shall apply for the extension before (1) what would otherwise be the expiration date of preliminary approval or (2) the 91st day after the developer receives </w:t>
      </w:r>
      <w:r>
        <w:lastRenderedPageBreak/>
        <w:t>the last legally required approval from other governmental entities, whichever occurs later.  An extension granted pursuant to this subsection shall not preclude the planning board from granting an extension pursuant to subsection c. or d. of this section.</w:t>
      </w:r>
    </w:p>
    <w:p w:rsidR="00034343" w:rsidRDefault="00034343" w:rsidP="00034343">
      <w:r>
        <w:tab/>
      </w:r>
      <w:proofErr w:type="gramStart"/>
      <w:r>
        <w:t>g.</w:t>
      </w:r>
      <w:r>
        <w:tab/>
        <w:t xml:space="preserve">In the case of a site plan for a development consisting of not less than 150,000 square feet of nonresidential floor area or not less than 100 residential dwelling units, or consisting of a combination of square feet of nonresidential floor area and residential dwelling units, which when proportionately aggregated at a rate of 1,500 square feet of nonresidential floor area to one residential dwelling unit, are equivalent to at least 150,000 square feet of nonresidential floor area or 100 residential dwelling units, the planning board may grant the rights referred to in subsections a., b., and c. of this section for such period of time beyond three years, </w:t>
      </w:r>
      <w:r w:rsidRPr="00DA0297">
        <w:rPr>
          <w:u w:val="single"/>
        </w:rPr>
        <w:t>or five years, as applicable,</w:t>
      </w:r>
      <w:r>
        <w:t xml:space="preserve"> as shall be determined by the planning board to be reasonable taking into consideration (1) the number of dwelling units and non-residential floor area permissible under preliminary approval, (2) economic conditions, and (3) the comprehensiveness of the development.</w:t>
      </w:r>
      <w:proofErr w:type="gramEnd"/>
      <w:r>
        <w:t xml:space="preserve"> </w:t>
      </w:r>
      <w:proofErr w:type="gramStart"/>
      <w:r>
        <w:t>The applicant may apply for thereafter, and the planning board may thereafter grant, an extension to the preliminary approval for such additional period of time as shall be determined by the planning board to be reasonable taking into consideration (1) the number of dwelling units and nonresidential floor area permissible under preliminary approval, (2) the potential number of dwelling units and nonresidential floor area of the section or sections awaiting final approval, (3) economic conditions, and (4) the comprehensiveness of the development; provided that if the design standards have been revised, such revised standards may govern.</w:t>
      </w:r>
      <w:proofErr w:type="gramEnd"/>
    </w:p>
    <w:p w:rsidR="00034343" w:rsidRDefault="00034343" w:rsidP="00034343">
      <w:r>
        <w:t>(</w:t>
      </w:r>
      <w:proofErr w:type="spellStart"/>
      <w:r>
        <w:t>cf</w:t>
      </w:r>
      <w:proofErr w:type="spellEnd"/>
      <w:r>
        <w:t>: P.L.2011, c.86, s.2)</w:t>
      </w:r>
    </w:p>
    <w:p w:rsidR="00034343" w:rsidRDefault="00034343" w:rsidP="00034343"/>
    <w:p w:rsidR="00034343" w:rsidRDefault="00034343" w:rsidP="00034343">
      <w:r>
        <w:tab/>
        <w:t>5.</w:t>
      </w:r>
      <w:r>
        <w:tab/>
        <w:t>Section 38 of P.L.1975, c.291 (C.40:55D-50) is amended to read as follows:</w:t>
      </w:r>
    </w:p>
    <w:p w:rsidR="00034343" w:rsidRDefault="00034343" w:rsidP="00034343">
      <w:r>
        <w:tab/>
        <w:t>38.</w:t>
      </w:r>
      <w:r>
        <w:tab/>
      </w:r>
      <w:r w:rsidRPr="000C2E49">
        <w:t>Final approval of site plans and major subdivisions.</w:t>
      </w:r>
    </w:p>
    <w:p w:rsidR="00034343" w:rsidRPr="004063C0" w:rsidRDefault="00034343" w:rsidP="00034343">
      <w:r>
        <w:tab/>
      </w:r>
      <w:proofErr w:type="gramStart"/>
      <w:r>
        <w:t>a.</w:t>
      </w:r>
      <w:r>
        <w:tab/>
        <w:t xml:space="preserve">The planning board shall grant final approval if the detailed drawings, specifications and estimates of the application for final approval conform to the standards established by ordinance for final approval, </w:t>
      </w:r>
      <w:r w:rsidRPr="0054765F">
        <w:rPr>
          <w:u w:val="single"/>
        </w:rPr>
        <w:t>conform in all material respects with</w:t>
      </w:r>
      <w:r>
        <w:t xml:space="preserve"> </w:t>
      </w:r>
      <w:r w:rsidRPr="00994E35">
        <w:t>the</w:t>
      </w:r>
      <w:r>
        <w:t xml:space="preserve"> conditions of preliminary approval and, in the case of a major subdivision, </w:t>
      </w:r>
      <w:r w:rsidRPr="00397A63">
        <w:rPr>
          <w:u w:val="single"/>
        </w:rPr>
        <w:t>conform to</w:t>
      </w:r>
      <w:r>
        <w:t xml:space="preserve"> the standards prescribed by N.J.S.46:26B-1 et seq.; </w:t>
      </w:r>
      <w:r w:rsidRPr="007A16E9">
        <w:t>provided that</w:t>
      </w:r>
      <w:r>
        <w:t xml:space="preserve"> </w:t>
      </w:r>
      <w:r w:rsidRPr="00BF0CF6">
        <w:rPr>
          <w:u w:val="single"/>
        </w:rPr>
        <w:t>the planning board:</w:t>
      </w:r>
      <w:proofErr w:type="gramEnd"/>
    </w:p>
    <w:p w:rsidR="00034343" w:rsidRPr="00F45801" w:rsidRDefault="00034343" w:rsidP="00034343">
      <w:pPr>
        <w:rPr>
          <w:u w:val="single"/>
        </w:rPr>
      </w:pPr>
      <w:r w:rsidRPr="00DD7132">
        <w:tab/>
      </w:r>
      <w:r w:rsidRPr="00F45801">
        <w:rPr>
          <w:u w:val="single"/>
        </w:rPr>
        <w:t>(1)</w:t>
      </w:r>
      <w:r w:rsidRPr="00F45801">
        <w:rPr>
          <w:u w:val="single"/>
        </w:rPr>
        <w:tab/>
        <w:t>shall permit changes to the preliminary site plan or subdivision plat, as the case may be, that do not require the developer to submit an application for development for amended preliminary approval pursuant to subsection d. of section 34 of P.L.1975, c.291 (C.40:55D-46) or subsection d. of section 36 of P.L.1975, c.291 (C.40:55D-48);</w:t>
      </w:r>
    </w:p>
    <w:p w:rsidR="00034343" w:rsidRDefault="00034343" w:rsidP="00034343">
      <w:r w:rsidRPr="000022AB">
        <w:lastRenderedPageBreak/>
        <w:tab/>
      </w:r>
      <w:r w:rsidRPr="00F45801">
        <w:rPr>
          <w:u w:val="single"/>
        </w:rPr>
        <w:t>(2)</w:t>
      </w:r>
      <w:r w:rsidRPr="00F45801">
        <w:rPr>
          <w:u w:val="single"/>
        </w:rPr>
        <w:tab/>
        <w:t xml:space="preserve">shall consider and may grant requests for variances authorized pursuant to </w:t>
      </w:r>
      <w:proofErr w:type="spellStart"/>
      <w:r w:rsidRPr="00F45801">
        <w:rPr>
          <w:u w:val="single"/>
        </w:rPr>
        <w:t>subsubparagraph</w:t>
      </w:r>
      <w:proofErr w:type="spellEnd"/>
      <w:r w:rsidRPr="00F45801">
        <w:rPr>
          <w:u w:val="single"/>
        </w:rPr>
        <w:t xml:space="preserve"> (ii) of subparagraph (c) of paragraph (2) of subsection a. of section 34 of P.L.1975, c.291</w:t>
      </w:r>
      <w:r>
        <w:rPr>
          <w:u w:val="single"/>
        </w:rPr>
        <w:t> </w:t>
      </w:r>
      <w:r w:rsidRPr="00F45801">
        <w:rPr>
          <w:u w:val="single"/>
        </w:rPr>
        <w:t xml:space="preserve">(C.40:55D-46), and </w:t>
      </w:r>
      <w:proofErr w:type="spellStart"/>
      <w:r w:rsidRPr="00F45801">
        <w:rPr>
          <w:u w:val="single"/>
        </w:rPr>
        <w:t>subsubparagraph</w:t>
      </w:r>
      <w:proofErr w:type="spellEnd"/>
      <w:r w:rsidRPr="00F45801">
        <w:rPr>
          <w:u w:val="single"/>
        </w:rPr>
        <w:t xml:space="preserve"> (ii) of subparagraph (c) of paragraph (2) of subsection a. of section 36 of P.L.1975, c.291</w:t>
      </w:r>
      <w:r>
        <w:rPr>
          <w:u w:val="single"/>
        </w:rPr>
        <w:t> </w:t>
      </w:r>
      <w:r w:rsidRPr="00F45801">
        <w:rPr>
          <w:u w:val="single"/>
        </w:rPr>
        <w:t>(C.40:55D-48); and</w:t>
      </w:r>
    </w:p>
    <w:p w:rsidR="00034343" w:rsidRDefault="00034343" w:rsidP="00034343">
      <w:r>
        <w:tab/>
      </w:r>
      <w:r w:rsidRPr="002154FB">
        <w:rPr>
          <w:u w:val="single"/>
        </w:rPr>
        <w:t>(3)</w:t>
      </w:r>
      <w:r>
        <w:tab/>
        <w:t xml:space="preserve">in the case of a planned development, </w:t>
      </w:r>
      <w:r w:rsidRPr="007A16E9">
        <w:rPr>
          <w:rFonts w:ascii="Albertus Extra Bold" w:hAnsi="Albertus Extra Bold"/>
          <w:b/>
        </w:rPr>
        <w:t>[</w:t>
      </w:r>
      <w:r>
        <w:t>the planning board</w:t>
      </w:r>
      <w:r w:rsidRPr="007A16E9">
        <w:rPr>
          <w:rFonts w:ascii="Albertus Extra Bold" w:hAnsi="Albertus Extra Bold"/>
          <w:b/>
        </w:rPr>
        <w:t>]</w:t>
      </w:r>
      <w:r>
        <w:t xml:space="preserve"> may permit minimal deviations from the conditions of preliminary approval necessitated by change of conditions beyond the control of the developer since the date of preliminary approval without the developer being required to submit another application for development for preliminary approval.</w:t>
      </w:r>
    </w:p>
    <w:p w:rsidR="00034343" w:rsidRDefault="00034343" w:rsidP="00034343">
      <w:r>
        <w:tab/>
        <w:t>b.</w:t>
      </w:r>
      <w:r>
        <w:tab/>
        <w:t xml:space="preserve">Final approval shall be granted or denied within </w:t>
      </w:r>
      <w:r w:rsidRPr="00D85FC8">
        <w:rPr>
          <w:rFonts w:ascii="Albertus Extra Bold" w:hAnsi="Albertus Extra Bold"/>
          <w:b/>
        </w:rPr>
        <w:t>[</w:t>
      </w:r>
      <w:r>
        <w:t>45</w:t>
      </w:r>
      <w:r w:rsidRPr="00D85FC8">
        <w:rPr>
          <w:rFonts w:ascii="Albertus Extra Bold" w:hAnsi="Albertus Extra Bold"/>
          <w:b/>
        </w:rPr>
        <w:t>]</w:t>
      </w:r>
      <w:r>
        <w:t xml:space="preserve"> </w:t>
      </w:r>
      <w:r w:rsidRPr="00D85FC8">
        <w:rPr>
          <w:u w:val="single"/>
        </w:rPr>
        <w:t>9</w:t>
      </w:r>
      <w:r>
        <w:rPr>
          <w:u w:val="single"/>
        </w:rPr>
        <w:t>5</w:t>
      </w:r>
      <w:r>
        <w:t xml:space="preserve"> days after submission of a complete application to the administrative officer, or within such further time as </w:t>
      </w:r>
      <w:proofErr w:type="gramStart"/>
      <w:r>
        <w:t>may be consented</w:t>
      </w:r>
      <w:proofErr w:type="gramEnd"/>
      <w:r>
        <w:t xml:space="preserve"> to by the applicant.  </w:t>
      </w:r>
      <w:proofErr w:type="gramStart"/>
      <w:r>
        <w:t>Failure of the planning board to act within the period prescribed shall constitute final approval and a certificate of the administrative officer as to the failure of the planning board to act shall be issued on request of the applicant, and it shall be sufficient in lieu of the written endorsement or other evidence of approval, herein required, and shall be so accepted by the county recording officer for purposes of filing subdivision plats.</w:t>
      </w:r>
      <w:proofErr w:type="gramEnd"/>
    </w:p>
    <w:p w:rsidR="00034343" w:rsidRPr="00994E35" w:rsidRDefault="00034343" w:rsidP="00034343">
      <w:pPr>
        <w:rPr>
          <w:color w:val="000000"/>
        </w:rPr>
      </w:pPr>
      <w:r>
        <w:tab/>
      </w:r>
      <w:proofErr w:type="gramStart"/>
      <w:r>
        <w:t>Whenever review or approval of the application by the county planning board is required by section 5 of P.L.1968, c.285 (C.40:27-6.3), in the case of a subdivision, or section 8 of P.L.1968, c.285 (C.40:27-6.6), in the case of a site plan, the municipal planning board shall condition any approval that it grants upon timely receipt of a favorable report on the application by the county planning board or approval by the county planning board by its failure to report thereon within the required time period.</w:t>
      </w:r>
      <w:proofErr w:type="gramEnd"/>
      <w:r>
        <w:t xml:space="preserve">  </w:t>
      </w:r>
      <w:r w:rsidRPr="00994E35">
        <w:rPr>
          <w:color w:val="000000"/>
          <w:u w:val="single"/>
        </w:rPr>
        <w:t>Nothing in</w:t>
      </w:r>
      <w:r>
        <w:rPr>
          <w:color w:val="000000"/>
          <w:u w:val="single"/>
        </w:rPr>
        <w:t xml:space="preserve"> P.L.     , c.    </w:t>
      </w:r>
      <w:proofErr w:type="gramStart"/>
      <w:r>
        <w:rPr>
          <w:color w:val="000000"/>
          <w:u w:val="single"/>
        </w:rPr>
        <w:t>(C.    ) (pending before the Legislature as this bill) shall supersede, or relieve an applicant from satisfying, land development procedures and standards adopted by the governing body of a county pursuant to section 4 of P.L.1968, c.285 (C.40:27-6.2) or section 8 of P.L.1968, c.285 (C.40:27-6.6), nor supersede, or relieve a municipal approving authority from complying with, section 5 of P.L.1968, c.285 (C.40:27-6.3) and section 9 of P.L.1968, c.285 (C.40:27-6.7).</w:t>
      </w:r>
      <w:proofErr w:type="gramEnd"/>
    </w:p>
    <w:p w:rsidR="00034343" w:rsidRDefault="00034343" w:rsidP="00034343">
      <w:r>
        <w:t>(</w:t>
      </w:r>
      <w:proofErr w:type="spellStart"/>
      <w:r>
        <w:t>cf</w:t>
      </w:r>
      <w:proofErr w:type="spellEnd"/>
      <w:r>
        <w:t>: P.L.2013, c.106, s.12)</w:t>
      </w:r>
    </w:p>
    <w:p w:rsidR="00034343" w:rsidRDefault="00034343" w:rsidP="00034343"/>
    <w:p w:rsidR="00034343" w:rsidRDefault="00034343" w:rsidP="00034343">
      <w:r>
        <w:tab/>
        <w:t>6.</w:t>
      </w:r>
      <w:r>
        <w:tab/>
        <w:t>This act shall take effect on the first day of the fourth month next following enactment.</w:t>
      </w:r>
    </w:p>
    <w:p w:rsidR="00034343" w:rsidRDefault="00034343" w:rsidP="00034343"/>
    <w:p w:rsidR="00034343" w:rsidRDefault="00034343" w:rsidP="00034343"/>
    <w:p w:rsidR="00034343" w:rsidRDefault="00034343" w:rsidP="00034343">
      <w:pPr>
        <w:jc w:val="center"/>
      </w:pPr>
      <w:r>
        <w:t>STATEMENT</w:t>
      </w:r>
    </w:p>
    <w:p w:rsidR="00034343" w:rsidRDefault="00034343" w:rsidP="00034343">
      <w:pPr>
        <w:jc w:val="left"/>
      </w:pPr>
    </w:p>
    <w:p w:rsidR="00034343" w:rsidRDefault="00034343" w:rsidP="00034343">
      <w:r>
        <w:tab/>
        <w:t xml:space="preserve">This bill amends the </w:t>
      </w:r>
      <w:r w:rsidRPr="00656E6E">
        <w:t>"Municipal Land Use Law" (MLUL)</w:t>
      </w:r>
      <w:r>
        <w:t>,</w:t>
      </w:r>
      <w:r w:rsidRPr="00656E6E">
        <w:t xml:space="preserve"> P.L.1975, c.291 (C.40:55D-</w:t>
      </w:r>
      <w:r>
        <w:t>1</w:t>
      </w:r>
      <w:r w:rsidRPr="00656E6E">
        <w:t>)</w:t>
      </w:r>
      <w:r>
        <w:t xml:space="preserve">, to clarify the approval process for </w:t>
      </w:r>
      <w:r>
        <w:lastRenderedPageBreak/>
        <w:t xml:space="preserve">site plans and subdivisions, specifically to distinguish between the requirements applicable to preliminary and final approvals, consistent with the </w:t>
      </w:r>
      <w:r w:rsidRPr="00BD7D63">
        <w:t>Legislature’s original intent</w:t>
      </w:r>
      <w:r>
        <w:t xml:space="preserve">.  The two-step preliminary/final approval process under the MLUL </w:t>
      </w:r>
      <w:proofErr w:type="gramStart"/>
      <w:r>
        <w:t>was instituted</w:t>
      </w:r>
      <w:proofErr w:type="gramEnd"/>
      <w:r>
        <w:t xml:space="preserve"> to provide developers of significant projects the ability to receive preliminary approval of proposed development projects based upon a board’s review of plans in tentative form.  The two-step process enables a developer to secure approval of the general terms and conditions of a proposed project before incurring the costs of providing detailed plans and specifications.  </w:t>
      </w:r>
      <w:r w:rsidRPr="00E45DA4">
        <w:t xml:space="preserve">A grant of preliminary approval provides a developer with a period of protection from changes to the general terms and conditions on which the preliminary approval </w:t>
      </w:r>
      <w:proofErr w:type="gramStart"/>
      <w:r w:rsidRPr="00E45DA4">
        <w:t>was granted</w:t>
      </w:r>
      <w:proofErr w:type="gramEnd"/>
      <w:r w:rsidRPr="00E45DA4">
        <w:t xml:space="preserve">.  </w:t>
      </w:r>
      <w:r>
        <w:t>This period of protection affords a developer security and time to assemble and submit expensive detailed plans and specifications that are required for final approval.</w:t>
      </w:r>
    </w:p>
    <w:p w:rsidR="00034343" w:rsidRDefault="00034343" w:rsidP="00034343">
      <w:r>
        <w:tab/>
        <w:t xml:space="preserve">Unfortunately, in many municipalities the application process for preliminary site plan and subdivision approval has evolved to the point where detailed plans, specifications, and engineering data are often required at the preliminary stage.  When developers </w:t>
      </w:r>
      <w:proofErr w:type="gramStart"/>
      <w:r>
        <w:t>are forced</w:t>
      </w:r>
      <w:proofErr w:type="gramEnd"/>
      <w:r>
        <w:t xml:space="preserve"> to incur the significant costs of preparing and submitting detailed engineering plans at this early, preliminary, stage of the approval process, they</w:t>
      </w:r>
      <w:r w:rsidRPr="007D5A1A">
        <w:t xml:space="preserve"> become reluctant to change their proposals, in response to comments and requests from planning board</w:t>
      </w:r>
      <w:r>
        <w:t xml:space="preserve"> members</w:t>
      </w:r>
      <w:r w:rsidRPr="007D5A1A">
        <w:t xml:space="preserve"> </w:t>
      </w:r>
      <w:r>
        <w:t>and</w:t>
      </w:r>
      <w:r w:rsidRPr="007D5A1A">
        <w:t xml:space="preserve"> members of the public, due to the costs associated with redesigning their plans.  </w:t>
      </w:r>
    </w:p>
    <w:p w:rsidR="00034343" w:rsidRDefault="00034343" w:rsidP="00034343">
      <w:r>
        <w:tab/>
        <w:t xml:space="preserve">By reevaluating the two-step process, and clearly distinguishing the critical components needed for preliminary approval from the more involved and detailed information required for final approval, this bill intends to enable applicants to secure preliminary approval of </w:t>
      </w:r>
      <w:r w:rsidRPr="00020A5F">
        <w:t xml:space="preserve">the overall layout of a </w:t>
      </w:r>
      <w:r>
        <w:t xml:space="preserve">proposed </w:t>
      </w:r>
      <w:r w:rsidRPr="00020A5F">
        <w:t xml:space="preserve">site plan or subdivision </w:t>
      </w:r>
      <w:r>
        <w:t xml:space="preserve">before incurring the expense of preparing detailed engineering plans, specifications, and analyses.  This change is meant to reduce the possibility of animosity between applicants, boards, and the </w:t>
      </w:r>
      <w:proofErr w:type="gramStart"/>
      <w:r>
        <w:t>general public</w:t>
      </w:r>
      <w:proofErr w:type="gramEnd"/>
      <w:r>
        <w:t xml:space="preserve">, by positioning </w:t>
      </w:r>
      <w:r w:rsidRPr="007E02F2">
        <w:t xml:space="preserve">applicants </w:t>
      </w:r>
      <w:r>
        <w:t>to</w:t>
      </w:r>
      <w:r w:rsidRPr="007E02F2">
        <w:t xml:space="preserve"> be more receptive to </w:t>
      </w:r>
      <w:r>
        <w:t>revise their</w:t>
      </w:r>
      <w:r w:rsidRPr="007E02F2">
        <w:t xml:space="preserve"> plan</w:t>
      </w:r>
      <w:r>
        <w:t>s</w:t>
      </w:r>
      <w:r w:rsidRPr="007E02F2">
        <w:t xml:space="preserve"> in response to public opinion and comments from planning board</w:t>
      </w:r>
      <w:r>
        <w:t xml:space="preserve"> members</w:t>
      </w:r>
      <w:r w:rsidRPr="007E02F2">
        <w:t>.</w:t>
      </w:r>
    </w:p>
    <w:p w:rsidR="00034343" w:rsidRDefault="00034343" w:rsidP="00034343">
      <w:r>
        <w:tab/>
        <w:t>Specifically, the bill provides that a planning board’s review of an application for development for preliminary approval of a site plan would be limited to the following criteria:</w:t>
      </w:r>
    </w:p>
    <w:p w:rsidR="00034343" w:rsidRDefault="00034343" w:rsidP="00034343">
      <w:pPr>
        <w:pStyle w:val="ListParagraph"/>
        <w:numPr>
          <w:ilvl w:val="0"/>
          <w:numId w:val="1"/>
        </w:numPr>
      </w:pPr>
      <w:r>
        <w:t xml:space="preserve">the  layout and arrangement of proposed buildings, streets, parking, and other proposed site improvements; and </w:t>
      </w:r>
    </w:p>
    <w:p w:rsidR="00034343" w:rsidRDefault="00034343" w:rsidP="00034343">
      <w:pPr>
        <w:pStyle w:val="ListParagraph"/>
        <w:numPr>
          <w:ilvl w:val="0"/>
          <w:numId w:val="1"/>
        </w:numPr>
      </w:pPr>
      <w:proofErr w:type="gramStart"/>
      <w:r>
        <w:t>compliance</w:t>
      </w:r>
      <w:proofErr w:type="gramEnd"/>
      <w:r>
        <w:t xml:space="preserve"> with the use, density, floor area ratio, height, and other zoning standards applicable to the zoning district.  </w:t>
      </w:r>
    </w:p>
    <w:p w:rsidR="00034343" w:rsidRDefault="00034343" w:rsidP="00034343">
      <w:r>
        <w:tab/>
      </w:r>
      <w:r w:rsidRPr="006D0D7A">
        <w:t>Similarly, u</w:t>
      </w:r>
      <w:r>
        <w:t xml:space="preserve">nder the bill, </w:t>
      </w:r>
      <w:r w:rsidRPr="00020A5F">
        <w:t>a planning board’s review of an application for development for preliminary approval of a</w:t>
      </w:r>
      <w:r>
        <w:t xml:space="preserve"> subdivision would be limited to the following criteria:</w:t>
      </w:r>
    </w:p>
    <w:p w:rsidR="00034343" w:rsidRDefault="00034343" w:rsidP="00034343">
      <w:pPr>
        <w:pStyle w:val="ListParagraph"/>
        <w:numPr>
          <w:ilvl w:val="0"/>
          <w:numId w:val="2"/>
        </w:numPr>
      </w:pPr>
      <w:r>
        <w:lastRenderedPageBreak/>
        <w:t xml:space="preserve">the layout and arrangement of proposed lots, as well as any proposed streets, parking, known easements, and other proposed site improvements; and </w:t>
      </w:r>
    </w:p>
    <w:p w:rsidR="00034343" w:rsidRDefault="00034343" w:rsidP="00034343">
      <w:pPr>
        <w:pStyle w:val="ListParagraph"/>
        <w:numPr>
          <w:ilvl w:val="0"/>
          <w:numId w:val="2"/>
        </w:numPr>
      </w:pPr>
      <w:proofErr w:type="gramStart"/>
      <w:r>
        <w:t>compliance</w:t>
      </w:r>
      <w:proofErr w:type="gramEnd"/>
      <w:r>
        <w:t xml:space="preserve"> with the use, density, and other zoning standards applicable to the zoning district.  </w:t>
      </w:r>
    </w:p>
    <w:p w:rsidR="00034343" w:rsidRDefault="00034343" w:rsidP="00034343">
      <w:r>
        <w:tab/>
        <w:t xml:space="preserve">The bill requires developers to include requests for any “C” variances from zoning ordinance provisions governing these criteria in their applications for preliminary approval.  The bill allows developers to include requests for other “C” variances in </w:t>
      </w:r>
      <w:r w:rsidRPr="006D0D7A">
        <w:t>their applications for preliminary approval</w:t>
      </w:r>
      <w:r>
        <w:t>, or to defer those variance requests until final approval.  The bill defers review relative to assessment of contributions for off-tract improvements until final approval.</w:t>
      </w:r>
    </w:p>
    <w:p w:rsidR="00034343" w:rsidRDefault="00034343" w:rsidP="00034343">
      <w:r>
        <w:tab/>
        <w:t xml:space="preserve">The bill details the documents and information that an applicant for preliminary approval of a site plan or subdivision may be required to submit for the application to </w:t>
      </w:r>
      <w:proofErr w:type="gramStart"/>
      <w:r>
        <w:t>be considered</w:t>
      </w:r>
      <w:proofErr w:type="gramEnd"/>
      <w:r>
        <w:t xml:space="preserve"> complete for the planning board's consideration.  The bill authorizes planning boards to request additional “reasonably necessary” information, if an application for preliminary approval includes a request for a “C” variance.  </w:t>
      </w:r>
    </w:p>
    <w:p w:rsidR="00034343" w:rsidRDefault="00034343" w:rsidP="00034343">
      <w:r w:rsidRPr="008567E7">
        <w:tab/>
      </w:r>
      <w:proofErr w:type="gramStart"/>
      <w:r w:rsidRPr="008567E7">
        <w:t xml:space="preserve">The bill shortens the period of time within which a board must grant or deny an application for preliminary approval of more extensive projects (site plans involving more than 10 acres or more than 10 dwelling units, and subdivisions of more than 10 lots) from </w:t>
      </w:r>
      <w:r>
        <w:t>95 to 75</w:t>
      </w:r>
      <w:r w:rsidRPr="008567E7">
        <w:t xml:space="preserve"> days after the date </w:t>
      </w:r>
      <w:r>
        <w:t xml:space="preserve">on which </w:t>
      </w:r>
      <w:r w:rsidRPr="008567E7">
        <w:t>a complete application for development is submitted.</w:t>
      </w:r>
      <w:proofErr w:type="gramEnd"/>
      <w:r w:rsidRPr="008567E7">
        <w:t xml:space="preserve">  </w:t>
      </w:r>
    </w:p>
    <w:p w:rsidR="00034343" w:rsidRDefault="00034343" w:rsidP="00034343">
      <w:r>
        <w:tab/>
        <w:t>The bill specifies four circumstances that require a developer to submit an application to amend a preliminary approval.  A developer must submit an application for development for amended preliminary approval of a site plan if, after the grant of preliminary site plan approval, the developer seeks to:</w:t>
      </w:r>
    </w:p>
    <w:p w:rsidR="00034343" w:rsidRDefault="00034343" w:rsidP="00034343">
      <w:pPr>
        <w:pStyle w:val="ListParagraph"/>
        <w:numPr>
          <w:ilvl w:val="0"/>
          <w:numId w:val="3"/>
        </w:numPr>
      </w:pPr>
      <w:r>
        <w:t>make any substantial revisions to the layout of improvements;</w:t>
      </w:r>
    </w:p>
    <w:p w:rsidR="00034343" w:rsidRDefault="00034343" w:rsidP="00034343">
      <w:pPr>
        <w:pStyle w:val="ListParagraph"/>
        <w:numPr>
          <w:ilvl w:val="0"/>
          <w:numId w:val="3"/>
        </w:numPr>
      </w:pPr>
      <w:r>
        <w:t>increase the density for residential development by more than 10 percent or the floor area ratio for nonresidential development by more than 10 percent;</w:t>
      </w:r>
    </w:p>
    <w:p w:rsidR="00034343" w:rsidRDefault="00034343" w:rsidP="00034343">
      <w:pPr>
        <w:pStyle w:val="ListParagraph"/>
        <w:numPr>
          <w:ilvl w:val="0"/>
          <w:numId w:val="3"/>
        </w:numPr>
      </w:pPr>
      <w:r>
        <w:t>make any change to the site plan that requires a variance from a zoning ordinance governing criteria subject to review in connection with an application for development for preliminary approval; or</w:t>
      </w:r>
    </w:p>
    <w:p w:rsidR="00034343" w:rsidRDefault="00034343" w:rsidP="00034343">
      <w:pPr>
        <w:pStyle w:val="ListParagraph"/>
        <w:numPr>
          <w:ilvl w:val="0"/>
          <w:numId w:val="3"/>
        </w:numPr>
      </w:pPr>
      <w:proofErr w:type="gramStart"/>
      <w:r>
        <w:t>make</w:t>
      </w:r>
      <w:proofErr w:type="gramEnd"/>
      <w:r>
        <w:t xml:space="preserve"> any change to the site plan that affects the basis upon which any variance had been granted.</w:t>
      </w:r>
    </w:p>
    <w:p w:rsidR="00034343" w:rsidRDefault="00034343" w:rsidP="00034343">
      <w:r w:rsidRPr="00B813FF">
        <w:t>A developer must submit an application for development for amended preliminary approval of a s</w:t>
      </w:r>
      <w:r>
        <w:t>ubdivision</w:t>
      </w:r>
      <w:r w:rsidRPr="00B813FF">
        <w:t xml:space="preserve"> if, after the grant of preliminary subdivision approval, the developer seeks to:</w:t>
      </w:r>
    </w:p>
    <w:p w:rsidR="00034343" w:rsidRDefault="00034343" w:rsidP="00034343">
      <w:pPr>
        <w:pStyle w:val="ListParagraph"/>
        <w:numPr>
          <w:ilvl w:val="0"/>
          <w:numId w:val="4"/>
        </w:numPr>
      </w:pPr>
      <w:r>
        <w:t>make any substantial revisions to the layout of improvements;</w:t>
      </w:r>
    </w:p>
    <w:p w:rsidR="00034343" w:rsidRDefault="00034343" w:rsidP="00034343">
      <w:pPr>
        <w:pStyle w:val="ListParagraph"/>
        <w:numPr>
          <w:ilvl w:val="0"/>
          <w:numId w:val="4"/>
        </w:numPr>
      </w:pPr>
      <w:r>
        <w:lastRenderedPageBreak/>
        <w:t>increase the density for residential development by more than 10 percent;</w:t>
      </w:r>
    </w:p>
    <w:p w:rsidR="00034343" w:rsidRDefault="00034343" w:rsidP="00034343">
      <w:pPr>
        <w:pStyle w:val="ListParagraph"/>
        <w:numPr>
          <w:ilvl w:val="0"/>
          <w:numId w:val="4"/>
        </w:numPr>
      </w:pPr>
      <w:r>
        <w:t>make any change to the subdivision plat that requires a variance from a zoning ordinance governing criteria subject to review in connection with an application for development for preliminary approval of a subdivision; or</w:t>
      </w:r>
    </w:p>
    <w:p w:rsidR="00034343" w:rsidRDefault="00034343" w:rsidP="00034343">
      <w:pPr>
        <w:pStyle w:val="ListParagraph"/>
        <w:numPr>
          <w:ilvl w:val="0"/>
          <w:numId w:val="4"/>
        </w:numPr>
      </w:pPr>
      <w:proofErr w:type="gramStart"/>
      <w:r>
        <w:t>make</w:t>
      </w:r>
      <w:proofErr w:type="gramEnd"/>
      <w:r>
        <w:t xml:space="preserve"> any change to the subdivision that affects the basis upon which any variance had been granted.</w:t>
      </w:r>
    </w:p>
    <w:p w:rsidR="00034343" w:rsidRDefault="00034343" w:rsidP="00034343">
      <w:r>
        <w:tab/>
        <w:t>The bill provides that a</w:t>
      </w:r>
      <w:r w:rsidRPr="00FA7406">
        <w:t xml:space="preserve"> developer </w:t>
      </w:r>
      <w:proofErr w:type="gramStart"/>
      <w:r w:rsidRPr="00FA7406">
        <w:t>may, at its option, submit</w:t>
      </w:r>
      <w:proofErr w:type="gramEnd"/>
      <w:r w:rsidRPr="00FA7406">
        <w:t xml:space="preserve"> an application for preliminary approval, or an application </w:t>
      </w:r>
      <w:r>
        <w:t>to</w:t>
      </w:r>
      <w:r w:rsidRPr="00FA7406">
        <w:t xml:space="preserve"> amend</w:t>
      </w:r>
      <w:r>
        <w:t xml:space="preserve"> a</w:t>
      </w:r>
      <w:r w:rsidRPr="00FA7406">
        <w:t xml:space="preserve"> preliminary approval, simultaneous with an application for final approval</w:t>
      </w:r>
      <w:r>
        <w:t>.  In this</w:t>
      </w:r>
      <w:r w:rsidRPr="00FA7406">
        <w:t xml:space="preserve"> case</w:t>
      </w:r>
      <w:r>
        <w:t>,</w:t>
      </w:r>
      <w:r w:rsidRPr="00FA7406">
        <w:t xml:space="preserve"> the </w:t>
      </w:r>
      <w:r>
        <w:t xml:space="preserve">bill requires a </w:t>
      </w:r>
      <w:r w:rsidRPr="00FA7406">
        <w:t xml:space="preserve">planning board </w:t>
      </w:r>
      <w:r>
        <w:t>to</w:t>
      </w:r>
      <w:r w:rsidRPr="00FA7406">
        <w:t xml:space="preserve"> simultaneously review and act upon the applications for preliminary approval</w:t>
      </w:r>
      <w:r>
        <w:t>, amended preliminary approval,</w:t>
      </w:r>
      <w:r w:rsidRPr="00FA7406">
        <w:t xml:space="preserve"> and final approval.</w:t>
      </w:r>
    </w:p>
    <w:p w:rsidR="00034343" w:rsidRDefault="00034343" w:rsidP="00034343">
      <w:r w:rsidRPr="009941A8">
        <w:tab/>
        <w:t>Under th</w:t>
      </w:r>
      <w:r>
        <w:t>e</w:t>
      </w:r>
      <w:r w:rsidRPr="009941A8">
        <w:t xml:space="preserve"> bill, a developer seeking to construct site </w:t>
      </w:r>
      <w:r>
        <w:t xml:space="preserve">infrastructure </w:t>
      </w:r>
      <w:r w:rsidRPr="009941A8">
        <w:t xml:space="preserve">improvements prior to </w:t>
      </w:r>
      <w:r>
        <w:t xml:space="preserve">a grant of </w:t>
      </w:r>
      <w:r w:rsidRPr="009941A8">
        <w:t>final approval must specif</w:t>
      </w:r>
      <w:r>
        <w:t xml:space="preserve">ically request authorization to do so </w:t>
      </w:r>
      <w:r w:rsidRPr="009941A8">
        <w:t>in its application for preliminary approval</w:t>
      </w:r>
      <w:r>
        <w:t xml:space="preserve">.  Under this circumstance, the bill requires the applicant </w:t>
      </w:r>
      <w:r w:rsidRPr="009941A8">
        <w:t xml:space="preserve">to submit the required plans and specification for the proposed site </w:t>
      </w:r>
      <w:r>
        <w:t xml:space="preserve">infrastructure </w:t>
      </w:r>
      <w:r w:rsidRPr="009941A8">
        <w:t xml:space="preserve">improvements as well as other information as </w:t>
      </w:r>
      <w:proofErr w:type="gramStart"/>
      <w:r>
        <w:t xml:space="preserve">is </w:t>
      </w:r>
      <w:r w:rsidRPr="009941A8">
        <w:t>reasonably required</w:t>
      </w:r>
      <w:proofErr w:type="gramEnd"/>
      <w:r w:rsidRPr="009941A8">
        <w:t xml:space="preserve"> by the planning board to determine whether the proposed site </w:t>
      </w:r>
      <w:r>
        <w:t xml:space="preserve">infrastructure </w:t>
      </w:r>
      <w:r w:rsidRPr="009941A8">
        <w:t xml:space="preserve">improvements are adequate. </w:t>
      </w:r>
      <w:r>
        <w:t xml:space="preserve"> A </w:t>
      </w:r>
      <w:r w:rsidRPr="009941A8">
        <w:t>preliminary approval authoriz</w:t>
      </w:r>
      <w:r>
        <w:t>ing a developer to</w:t>
      </w:r>
      <w:r w:rsidRPr="009941A8">
        <w:t xml:space="preserve"> construct site </w:t>
      </w:r>
      <w:r>
        <w:t xml:space="preserve">infrastructure </w:t>
      </w:r>
      <w:r w:rsidRPr="009941A8">
        <w:t xml:space="preserve">improvements prior to final approval must specifically so provide in the </w:t>
      </w:r>
      <w:r>
        <w:t xml:space="preserve">resolution of </w:t>
      </w:r>
      <w:r w:rsidRPr="009941A8">
        <w:t>approval.</w:t>
      </w:r>
      <w:r>
        <w:t xml:space="preserve">  </w:t>
      </w:r>
    </w:p>
    <w:p w:rsidR="00034343" w:rsidRDefault="00034343" w:rsidP="00034343">
      <w:r>
        <w:tab/>
        <w:t>To allow sufficient time for completion of the detailed engineering plans and outside agency approvals associated with final approval of subdivisions and site plans, the bill extends the vesting period for preliminary approvals from three years to five years.  However, with regard to a</w:t>
      </w:r>
      <w:r w:rsidRPr="008567E7">
        <w:t xml:space="preserve"> preliminary approval that authorizes construction of site improvements prior to final approval</w:t>
      </w:r>
      <w:r>
        <w:t xml:space="preserve">, </w:t>
      </w:r>
      <w:r w:rsidRPr="008567E7">
        <w:t xml:space="preserve">the bill </w:t>
      </w:r>
      <w:r>
        <w:t xml:space="preserve">retains the three-year </w:t>
      </w:r>
      <w:r w:rsidRPr="008567E7">
        <w:t>vesting period</w:t>
      </w:r>
      <w:r>
        <w:t>.</w:t>
      </w:r>
    </w:p>
    <w:p w:rsidR="00034343" w:rsidRDefault="00034343" w:rsidP="00034343">
      <w:r>
        <w:tab/>
        <w:t xml:space="preserve">The bill would amend the statute governing the standards for final approval of site plans and major subdivisions by requiring a planning board to grant final approval if </w:t>
      </w:r>
      <w:r w:rsidRPr="00C27417">
        <w:t>the detailed drawings, specifications and estimates of the application for final approval</w:t>
      </w:r>
      <w:r>
        <w:t>:</w:t>
      </w:r>
    </w:p>
    <w:p w:rsidR="00034343" w:rsidRDefault="00034343" w:rsidP="00034343">
      <w:pPr>
        <w:pStyle w:val="ListParagraph"/>
        <w:numPr>
          <w:ilvl w:val="0"/>
          <w:numId w:val="5"/>
        </w:numPr>
      </w:pPr>
      <w:r>
        <w:t xml:space="preserve">conform to the standards established by ordinance for final approval; </w:t>
      </w:r>
    </w:p>
    <w:p w:rsidR="00034343" w:rsidRDefault="00034343" w:rsidP="00034343">
      <w:pPr>
        <w:pStyle w:val="ListParagraph"/>
        <w:numPr>
          <w:ilvl w:val="0"/>
          <w:numId w:val="5"/>
        </w:numPr>
      </w:pPr>
      <w:r>
        <w:t xml:space="preserve">conform in all material respects with the conditions of preliminary approval; and </w:t>
      </w:r>
    </w:p>
    <w:p w:rsidR="00034343" w:rsidRDefault="00034343" w:rsidP="00034343">
      <w:pPr>
        <w:pStyle w:val="ListParagraph"/>
        <w:numPr>
          <w:ilvl w:val="0"/>
          <w:numId w:val="5"/>
        </w:numPr>
      </w:pPr>
      <w:proofErr w:type="gramStart"/>
      <w:r>
        <w:t>in</w:t>
      </w:r>
      <w:proofErr w:type="gramEnd"/>
      <w:r>
        <w:t xml:space="preserve"> the case of a major subdivision, conform to the statutory r</w:t>
      </w:r>
      <w:r w:rsidRPr="00D962BD">
        <w:t>equirements for approval or filing of a map.</w:t>
      </w:r>
    </w:p>
    <w:p w:rsidR="00034343" w:rsidRDefault="00034343" w:rsidP="00034343">
      <w:r>
        <w:tab/>
        <w:t>However, the bill provides that, in granting final approval of a site plan or major subdivision, a planning board must:</w:t>
      </w:r>
    </w:p>
    <w:p w:rsidR="00034343" w:rsidRDefault="00034343" w:rsidP="00034343">
      <w:pPr>
        <w:pStyle w:val="ListParagraph"/>
        <w:numPr>
          <w:ilvl w:val="0"/>
          <w:numId w:val="6"/>
        </w:numPr>
      </w:pPr>
      <w:r>
        <w:t xml:space="preserve">permit changes to a preliminary approval that do not require the developer to submit an application to amend the preliminary approval; and  </w:t>
      </w:r>
    </w:p>
    <w:p w:rsidR="00034343" w:rsidRDefault="00034343" w:rsidP="00034343">
      <w:pPr>
        <w:pStyle w:val="ListParagraph"/>
        <w:numPr>
          <w:ilvl w:val="0"/>
          <w:numId w:val="6"/>
        </w:numPr>
      </w:pPr>
      <w:proofErr w:type="gramStart"/>
      <w:r>
        <w:lastRenderedPageBreak/>
        <w:t>consider</w:t>
      </w:r>
      <w:proofErr w:type="gramEnd"/>
      <w:r>
        <w:t xml:space="preserve"> and may grant requests for “C” variances that may, under the bill, be deferred until final approval.</w:t>
      </w:r>
    </w:p>
    <w:p w:rsidR="00034343" w:rsidRDefault="00034343" w:rsidP="00034343">
      <w:r>
        <w:tab/>
        <w:t xml:space="preserve">The bill would expand the time within which a board must grant or deny final approval from 45 days to </w:t>
      </w:r>
      <w:r w:rsidRPr="009560A8">
        <w:t>95 days after submission of a complete application</w:t>
      </w:r>
      <w:r>
        <w:t xml:space="preserve"> for final approval.</w:t>
      </w:r>
    </w:p>
    <w:p w:rsidR="00034343" w:rsidRPr="00E7752C" w:rsidRDefault="00034343" w:rsidP="00034343">
      <w:r>
        <w:tab/>
        <w:t xml:space="preserve">The bill specifies that its provisions do not supersede or relieve an applicant from satisfying a county’s land development procedures and standards, nor </w:t>
      </w:r>
      <w:r w:rsidRPr="00062C5A">
        <w:t>supersede</w:t>
      </w:r>
      <w:r>
        <w:t>,</w:t>
      </w:r>
      <w:r w:rsidRPr="00062C5A">
        <w:t xml:space="preserve"> or relieve </w:t>
      </w:r>
      <w:r>
        <w:t>a municipal approving authority from complying with, provisions of the County Planning Act, N.J.S.A. 40:27-1 et seq.</w:t>
      </w:r>
    </w:p>
    <w:sectPr w:rsidR="00034343" w:rsidRPr="00E7752C" w:rsidSect="00CC142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22C2" w:rsidRDefault="000422C2">
      <w:r>
        <w:separator/>
      </w:r>
    </w:p>
  </w:endnote>
  <w:endnote w:type="continuationSeparator" w:id="0">
    <w:p w:rsidR="000422C2" w:rsidRDefault="000422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343" w:rsidRPr="00921C91" w:rsidRDefault="0019234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92343" w:rsidRPr="00921C91" w:rsidRDefault="00192343">
    <w:pPr>
      <w:pStyle w:val="Footer"/>
      <w:rPr>
        <w:szCs w:val="18"/>
      </w:rPr>
    </w:pPr>
  </w:p>
  <w:p w:rsidR="00192343" w:rsidRPr="00921C91" w:rsidRDefault="0019234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22C2" w:rsidRDefault="000422C2">
      <w:r>
        <w:separator/>
      </w:r>
    </w:p>
  </w:footnote>
  <w:footnote w:type="continuationSeparator" w:id="0">
    <w:p w:rsidR="000422C2" w:rsidRDefault="000422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53ED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C142A" w:rsidRDefault="00CC142A" w:rsidP="00CC142A">
    <w:pPr>
      <w:pStyle w:val="bpuHeadSpon"/>
    </w:pPr>
    <w:r w:rsidRPr="00CC142A">
      <w:rPr>
        <w:rStyle w:val="bpuHeadSponChar"/>
      </w:rPr>
      <w:t>A3057</w:t>
    </w:r>
    <w:r>
      <w:t xml:space="preserve"> GREENWALD</w:t>
    </w:r>
  </w:p>
  <w:p w:rsidR="00CC142A" w:rsidRDefault="00CC142A" w:rsidP="00CC142A">
    <w:pPr>
      <w:pStyle w:val="bpuHeadSpon"/>
    </w:pPr>
    <w:r>
      <w:fldChar w:fldCharType="begin"/>
    </w:r>
    <w:r>
      <w:instrText xml:space="preserve"> PAGE  \* MERGEFORMAT </w:instrText>
    </w:r>
    <w:r>
      <w:fldChar w:fldCharType="separate"/>
    </w:r>
    <w:r w:rsidR="00053ED8">
      <w:rPr>
        <w:noProof/>
      </w:rPr>
      <w:t>19</w:t>
    </w:r>
    <w:r>
      <w:fldChar w:fldCharType="end"/>
    </w:r>
  </w:p>
  <w:p w:rsidR="00CC142A" w:rsidRDefault="00CC142A" w:rsidP="00CC142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C142A" w:rsidRDefault="00CC142A" w:rsidP="00CC142A">
    <w:pPr>
      <w:pStyle w:val="bpuHeadSpon"/>
    </w:pPr>
    <w:r w:rsidRPr="00CC142A">
      <w:rPr>
        <w:rStyle w:val="bpuHeadSponChar"/>
      </w:rPr>
      <w:t>A3057</w:t>
    </w:r>
    <w:r>
      <w:t xml:space="preserve"> GREENWALD</w:t>
    </w:r>
  </w:p>
  <w:p w:rsidR="00CC142A" w:rsidRDefault="00CC142A" w:rsidP="00CC142A">
    <w:pPr>
      <w:pStyle w:val="bpuHeadSpon"/>
    </w:pPr>
    <w:r>
      <w:fldChar w:fldCharType="begin"/>
    </w:r>
    <w:r>
      <w:instrText xml:space="preserve"> PAGE  \* MERGEFORMAT </w:instrText>
    </w:r>
    <w:r>
      <w:fldChar w:fldCharType="separate"/>
    </w:r>
    <w:r w:rsidR="00053ED8">
      <w:rPr>
        <w:noProof/>
      </w:rPr>
      <w:t>2</w:t>
    </w:r>
    <w:r>
      <w:fldChar w:fldCharType="end"/>
    </w:r>
  </w:p>
  <w:p w:rsidR="00CC142A" w:rsidRDefault="00CC142A" w:rsidP="00CC142A">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05C26"/>
    <w:multiLevelType w:val="hybridMultilevel"/>
    <w:tmpl w:val="F3F00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3F5A1C"/>
    <w:multiLevelType w:val="hybridMultilevel"/>
    <w:tmpl w:val="4DE0D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05530D"/>
    <w:multiLevelType w:val="hybridMultilevel"/>
    <w:tmpl w:val="C08AE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8D0EC7"/>
    <w:multiLevelType w:val="hybridMultilevel"/>
    <w:tmpl w:val="4AFCF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727D17"/>
    <w:multiLevelType w:val="hybridMultilevel"/>
    <w:tmpl w:val="7EE48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87668D2"/>
    <w:multiLevelType w:val="hybridMultilevel"/>
    <w:tmpl w:val="379E1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2"/>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2C2"/>
    <w:rsid w:val="000051BD"/>
    <w:rsid w:val="000160A5"/>
    <w:rsid w:val="0002335B"/>
    <w:rsid w:val="00023549"/>
    <w:rsid w:val="00034343"/>
    <w:rsid w:val="0003549A"/>
    <w:rsid w:val="000367AE"/>
    <w:rsid w:val="000422C2"/>
    <w:rsid w:val="00043B22"/>
    <w:rsid w:val="00053ED8"/>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441F"/>
    <w:rsid w:val="0013000E"/>
    <w:rsid w:val="00133F81"/>
    <w:rsid w:val="00135943"/>
    <w:rsid w:val="001645FB"/>
    <w:rsid w:val="00170074"/>
    <w:rsid w:val="00173D2B"/>
    <w:rsid w:val="00181676"/>
    <w:rsid w:val="00183603"/>
    <w:rsid w:val="0019234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1BC4"/>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5CB3"/>
    <w:rsid w:val="00CB6246"/>
    <w:rsid w:val="00CC0A17"/>
    <w:rsid w:val="00CC142A"/>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58C3"/>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C30AE77-AC5B-4898-9872-29C9A137B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034343"/>
    <w:pPr>
      <w:ind w:left="720"/>
      <w:contextualSpacing/>
    </w:pPr>
  </w:style>
  <w:style w:type="character" w:styleId="LineNumber">
    <w:name w:val="line number"/>
    <w:basedOn w:val="DefaultParagraphFont"/>
    <w:semiHidden/>
    <w:unhideWhenUsed/>
    <w:rsid w:val="00CC14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19</Pages>
  <Words>7321</Words>
  <Characters>40186</Characters>
  <Application>Microsoft Office Word</Application>
  <DocSecurity>0</DocSecurity>
  <Lines>833</Lines>
  <Paragraphs>168</Paragraphs>
  <ScaleCrop>false</ScaleCrop>
  <HeadingPairs>
    <vt:vector size="2" baseType="variant">
      <vt:variant>
        <vt:lpstr>Title</vt:lpstr>
      </vt:variant>
      <vt:variant>
        <vt:i4>1</vt:i4>
      </vt:variant>
    </vt:vector>
  </HeadingPairs>
  <TitlesOfParts>
    <vt:vector size="1" baseType="lpstr">
      <vt:lpstr>A3057</vt:lpstr>
    </vt:vector>
  </TitlesOfParts>
  <Manager>R229</Manager>
  <Company>NJ Office of Legislative Services</Company>
  <LinksUpToDate>false</LinksUpToDate>
  <CharactersWithSpaces>47665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A3057</dc:title>
  <dc:subject/>
  <dc:creator>Assemblyman  GREENWALD</dc:creator>
  <cp:keywords>A3057|19|LG |129|0|129|N|0|</cp:keywords>
  <dc:description>INTRODUCED FEBRUARY 20, 2020</dc:description>
  <cp:lastModifiedBy>Bell, Careema</cp:lastModifiedBy>
  <cp:revision>2</cp:revision>
  <cp:lastPrinted>2005-10-12T19:02:00Z</cp:lastPrinted>
  <dcterms:created xsi:type="dcterms:W3CDTF">2020-02-21T14:31:00Z</dcterms:created>
  <dcterms:modified xsi:type="dcterms:W3CDTF">2020-02-21T14:31:00Z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