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229" w:rsidRDefault="00513229" w:rsidP="0051322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3082 </w:t>
      </w:r>
    </w:p>
    <w:p w:rsidR="00513229" w:rsidRPr="009D38FF" w:rsidRDefault="00513229" w:rsidP="0051322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661333" r:id="rId7"/>
        </w:object>
      </w:r>
    </w:p>
    <w:p w:rsidR="00513229" w:rsidRDefault="00513229" w:rsidP="00513229">
      <w:pPr>
        <w:pStyle w:val="bpuState"/>
      </w:pPr>
      <w:r>
        <w:t>STATE OF NEW JERSEY</w:t>
      </w:r>
    </w:p>
    <w:p w:rsidR="00513229" w:rsidRDefault="00513229" w:rsidP="00513229">
      <w:pPr>
        <w:pStyle w:val="bpuLegislature"/>
      </w:pPr>
      <w:r>
        <w:t>219th LEGISLATURE</w:t>
      </w:r>
    </w:p>
    <w:p w:rsidR="00513229" w:rsidRDefault="00513229" w:rsidP="0051322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661334" r:id="rId8"/>
        </w:object>
      </w:r>
      <w:r>
        <w:t xml:space="preserve">  </w:t>
      </w:r>
    </w:p>
    <w:p w:rsidR="00513229" w:rsidRDefault="00513229" w:rsidP="00513229">
      <w:pPr>
        <w:pStyle w:val="bpuIntro"/>
      </w:pPr>
      <w:r>
        <w:t>INTRODUCED FEBRUARY 20, 2020</w:t>
      </w:r>
    </w:p>
    <w:p w:rsidR="00513229" w:rsidRDefault="00513229" w:rsidP="00513229">
      <w:pPr>
        <w:pStyle w:val="bpuIntro"/>
      </w:pPr>
    </w:p>
    <w:p w:rsidR="00513229" w:rsidRDefault="00513229" w:rsidP="00513229">
      <w:pPr>
        <w:pStyle w:val="bpuIntro"/>
        <w:sectPr w:rsidR="00513229" w:rsidSect="00A5476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13229" w:rsidRDefault="00513229" w:rsidP="00513229">
      <w:pPr>
        <w:pStyle w:val="bpuIntro"/>
      </w:pPr>
    </w:p>
    <w:p w:rsidR="00513229" w:rsidRDefault="00513229" w:rsidP="00513229">
      <w:pPr>
        <w:pStyle w:val="bpuSponsor"/>
      </w:pPr>
      <w:r>
        <w:t>Sponsored by:</w:t>
      </w:r>
    </w:p>
    <w:p w:rsidR="00513229" w:rsidRDefault="00513229" w:rsidP="00513229">
      <w:pPr>
        <w:pStyle w:val="bpuSponsor"/>
      </w:pPr>
      <w:r>
        <w:t>Assemblywoman  ANNETTE QUIJANO</w:t>
      </w:r>
    </w:p>
    <w:p w:rsidR="00513229" w:rsidRDefault="00513229" w:rsidP="00513229">
      <w:pPr>
        <w:pStyle w:val="bpuSponsor"/>
      </w:pPr>
      <w:r>
        <w:t>District 20 (Union)</w:t>
      </w:r>
    </w:p>
    <w:p w:rsidR="00513229" w:rsidRDefault="00513229" w:rsidP="00513229">
      <w:pPr>
        <w:pStyle w:val="bpuSponsor"/>
      </w:pPr>
    </w:p>
    <w:p w:rsidR="00513229" w:rsidRDefault="00A54769" w:rsidP="00A54769">
      <w:pPr>
        <w:pStyle w:val="bpuSponsor"/>
      </w:pPr>
      <w:r>
        <w:t>Co-Sponsored by:</w:t>
      </w:r>
    </w:p>
    <w:p w:rsidR="00A54769" w:rsidRPr="00A54769" w:rsidRDefault="00A54769" w:rsidP="00A54769">
      <w:pPr>
        <w:pStyle w:val="bpuSponsor"/>
      </w:pPr>
      <w:r w:rsidRPr="00A54769">
        <w:t>Assemblyman Caputo</w:t>
      </w:r>
    </w:p>
    <w:p w:rsidR="00513229" w:rsidRDefault="00513229" w:rsidP="00513229">
      <w:pPr>
        <w:pStyle w:val="bpuSponsor"/>
      </w:pPr>
    </w:p>
    <w:p w:rsidR="00A54769" w:rsidRDefault="00A54769" w:rsidP="00A54769"/>
    <w:p w:rsidR="00A54769" w:rsidRPr="00A54769" w:rsidRDefault="00A54769" w:rsidP="00A54769"/>
    <w:p w:rsidR="00513229" w:rsidRDefault="00513229" w:rsidP="00513229">
      <w:pPr>
        <w:pStyle w:val="bpuSponsor"/>
      </w:pPr>
    </w:p>
    <w:p w:rsidR="00513229" w:rsidRDefault="00513229" w:rsidP="00513229">
      <w:pPr>
        <w:pStyle w:val="bpuSponsor"/>
      </w:pPr>
      <w:r>
        <w:t>SYNOPSIS</w:t>
      </w:r>
    </w:p>
    <w:p w:rsidR="00513229" w:rsidRDefault="00513229" w:rsidP="00513229">
      <w:pPr>
        <w:pStyle w:val="bpuNormText"/>
      </w:pPr>
      <w:r>
        <w:tab/>
        <w:t xml:space="preserve">Authorizes executor or administrator to take control of online accounts of deceased person. </w:t>
      </w:r>
    </w:p>
    <w:p w:rsidR="00513229" w:rsidRDefault="00513229" w:rsidP="00513229">
      <w:pPr>
        <w:pStyle w:val="bpuNormText"/>
      </w:pPr>
    </w:p>
    <w:p w:rsidR="00513229" w:rsidRDefault="00513229" w:rsidP="00513229">
      <w:pPr>
        <w:pStyle w:val="bpuSponsor"/>
      </w:pPr>
      <w:r>
        <w:t xml:space="preserve">CURRENT VERSION OF TEXT </w:t>
      </w:r>
    </w:p>
    <w:p w:rsidR="00513229" w:rsidRDefault="00513229" w:rsidP="00513229">
      <w:pPr>
        <w:pStyle w:val="bpuNormText"/>
      </w:pPr>
      <w:r>
        <w:tab/>
        <w:t>As introduced.</w:t>
      </w:r>
    </w:p>
    <w:p w:rsidR="00513229" w:rsidRDefault="00513229" w:rsidP="0051322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3229" w:rsidRDefault="0051322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3229" w:rsidSect="0051322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E722C" w:rsidRPr="00677316" w:rsidRDefault="00AE722C" w:rsidP="00207E8D">
      <w:pPr>
        <w:pStyle w:val="HangingAnAct"/>
        <w:rPr>
          <w:rStyle w:val="HangingAnActChar"/>
        </w:rPr>
      </w:pPr>
      <w:r w:rsidRPr="00AE722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probate procedure and supplementing chapter 10 of Title 3B of the New Jersey Statutes.</w:t>
      </w:r>
    </w:p>
    <w:p w:rsidR="00AE722C" w:rsidRPr="00D71D68" w:rsidRDefault="00AE722C" w:rsidP="00AE722C"/>
    <w:p w:rsidR="00AE722C" w:rsidRPr="00AA7880" w:rsidRDefault="00AE722C" w:rsidP="00AE722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E722C" w:rsidRDefault="00AE722C" w:rsidP="00AE722C"/>
    <w:p w:rsidR="00AE722C" w:rsidRDefault="00AE722C" w:rsidP="00AE722C">
      <w:r>
        <w:tab/>
        <w:t>1.</w:t>
      </w:r>
      <w:r>
        <w:tab/>
        <w:t>The executor or administrator of an estate shall have the power where otherwise authorized, to take control of, conduct, continue or terminate any accounts of a deceased person on any social networking website, any microblogging or short message service website or any e-mail service websites.</w:t>
      </w:r>
    </w:p>
    <w:p w:rsidR="00AE722C" w:rsidRPr="00D71D68" w:rsidRDefault="00AE722C" w:rsidP="00AE722C"/>
    <w:p w:rsidR="00AE722C" w:rsidRPr="00AA7880" w:rsidRDefault="00AE722C" w:rsidP="00AE722C">
      <w:r>
        <w:tab/>
        <w:t>2.</w:t>
      </w:r>
      <w:r>
        <w:tab/>
        <w:t>This act shall take effect immediately.</w:t>
      </w:r>
    </w:p>
    <w:p w:rsidR="00AE722C" w:rsidRDefault="00AE722C" w:rsidP="00AE722C"/>
    <w:p w:rsidR="00AE722C" w:rsidRPr="00CE7BD8" w:rsidRDefault="00AE722C" w:rsidP="00AE722C"/>
    <w:p w:rsidR="00AE722C" w:rsidRDefault="00AE722C" w:rsidP="00AE722C">
      <w:pPr>
        <w:jc w:val="center"/>
      </w:pPr>
      <w:r w:rsidRPr="00D71D68">
        <w:t>STATEMENT</w:t>
      </w:r>
    </w:p>
    <w:p w:rsidR="00AE722C" w:rsidRPr="00AA7880" w:rsidRDefault="00AE722C" w:rsidP="00AE722C">
      <w:pPr>
        <w:jc w:val="center"/>
      </w:pPr>
    </w:p>
    <w:p w:rsidR="00AE722C" w:rsidRDefault="00AE722C" w:rsidP="00AE722C">
      <w:r>
        <w:tab/>
        <w:t xml:space="preserve">This bill would </w:t>
      </w:r>
      <w:r w:rsidRPr="009A5781">
        <w:t xml:space="preserve">allow executors </w:t>
      </w:r>
      <w:r>
        <w:t xml:space="preserve">and administrators </w:t>
      </w:r>
      <w:r w:rsidRPr="009A5781">
        <w:t>to access, delete or administer online</w:t>
      </w:r>
      <w:r>
        <w:t xml:space="preserve"> accounts of deceased persons.  The bill is based on legislation enacted in </w:t>
      </w:r>
      <w:smartTag w:uri="urn:schemas-microsoft-com:office:smarttags" w:element="place">
        <w:smartTag w:uri="urn:schemas-microsoft-com:office:smarttags" w:element="State">
          <w:r>
            <w:t>Oklahoma</w:t>
          </w:r>
        </w:smartTag>
      </w:smartTag>
      <w:r>
        <w:t xml:space="preserve"> in 2010, and follows similar enactments in other jurisdictions.  </w:t>
      </w:r>
    </w:p>
    <w:p w:rsidR="00AE722C" w:rsidRDefault="00AE722C" w:rsidP="00AE722C">
      <w:r>
        <w:tab/>
        <w:t xml:space="preserve">It is the sponsor’s intention to clarify that the executor or administrator is authorized to take necessary or permissible steps, which may include obtaining a court order, to access the contents of a decedent’s online accounts.  </w:t>
      </w:r>
    </w:p>
    <w:sectPr w:rsidR="00AE722C" w:rsidSect="0051322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5D6" w:rsidRDefault="009E15D6">
      <w:r>
        <w:separator/>
      </w:r>
    </w:p>
  </w:endnote>
  <w:endnote w:type="continuationSeparator" w:id="0">
    <w:p w:rsidR="009E15D6" w:rsidRDefault="009E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69" w:rsidRDefault="00A54769" w:rsidP="00A54769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5D6" w:rsidRDefault="009E15D6">
      <w:r>
        <w:separator/>
      </w:r>
    </w:p>
  </w:footnote>
  <w:footnote w:type="continuationSeparator" w:id="0">
    <w:p w:rsidR="009E15D6" w:rsidRDefault="009E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78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13229" w:rsidRDefault="00513229" w:rsidP="00513229">
    <w:pPr>
      <w:pStyle w:val="bpuHeadSpon"/>
    </w:pPr>
    <w:r w:rsidRPr="00513229">
      <w:rPr>
        <w:rStyle w:val="bpuHeadSponChar"/>
      </w:rPr>
      <w:t>A3082</w:t>
    </w:r>
    <w:r>
      <w:t xml:space="preserve"> QUIJANO</w:t>
    </w:r>
  </w:p>
  <w:p w:rsidR="00513229" w:rsidRDefault="00513229" w:rsidP="005132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07E8D">
      <w:rPr>
        <w:noProof/>
      </w:rPr>
      <w:t>3</w:t>
    </w:r>
    <w:r>
      <w:fldChar w:fldCharType="end"/>
    </w:r>
  </w:p>
  <w:p w:rsidR="00513229" w:rsidRDefault="00513229" w:rsidP="0051322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3229" w:rsidRDefault="00513229" w:rsidP="00513229">
    <w:pPr>
      <w:pStyle w:val="bpuHeadSpon"/>
    </w:pPr>
    <w:r w:rsidRPr="00513229">
      <w:rPr>
        <w:rStyle w:val="bpuHeadSponChar"/>
      </w:rPr>
      <w:t>A3082</w:t>
    </w:r>
    <w:r>
      <w:t xml:space="preserve"> QUIJANO</w:t>
    </w:r>
  </w:p>
  <w:p w:rsidR="00513229" w:rsidRDefault="00513229" w:rsidP="005132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781A">
      <w:rPr>
        <w:noProof/>
      </w:rPr>
      <w:t>2</w:t>
    </w:r>
    <w:r>
      <w:fldChar w:fldCharType="end"/>
    </w:r>
  </w:p>
  <w:p w:rsidR="00513229" w:rsidRDefault="00513229" w:rsidP="0051322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D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EA8"/>
    <w:rsid w:val="00094A55"/>
    <w:rsid w:val="000A44A7"/>
    <w:rsid w:val="000B1054"/>
    <w:rsid w:val="000B3411"/>
    <w:rsid w:val="000B6F33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E8D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81A"/>
    <w:rsid w:val="002C2D81"/>
    <w:rsid w:val="002C461E"/>
    <w:rsid w:val="002C6CEC"/>
    <w:rsid w:val="002E09CE"/>
    <w:rsid w:val="002E69D1"/>
    <w:rsid w:val="002F0ED6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229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69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5D6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76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22C"/>
    <w:rsid w:val="00AF1A8C"/>
    <w:rsid w:val="00B0116D"/>
    <w:rsid w:val="00B01173"/>
    <w:rsid w:val="00B02C3E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3149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4E28787"/>
  <w15:docId w15:val="{2BEDCA17-2759-4C8D-BC5B-B3B5072D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13229"/>
  </w:style>
  <w:style w:type="paragraph" w:styleId="BalloonText">
    <w:name w:val="Balloon Text"/>
    <w:basedOn w:val="Normal"/>
    <w:link w:val="BalloonTextChar"/>
    <w:semiHidden/>
    <w:unhideWhenUsed/>
    <w:rsid w:val="00B02C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2C3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202</Words>
  <Characters>1122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A3082</vt:lpstr>
    </vt:vector>
  </TitlesOfParts>
  <Manager>R229</Manager>
  <Company>NJ Office of Legislative Services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A3082</dc:title>
  <dc:subject/>
  <dc:creator>Assemblywoman  QUIJANO</dc:creator>
  <cp:keywords>A3082|2|JU |127|0|127|N|0|</cp:keywords>
  <dc:description>INTRODUCED FEBRUARY 20, 2020</dc:description>
  <cp:lastModifiedBy>Franks, Denise</cp:lastModifiedBy>
  <cp:revision>2</cp:revision>
  <cp:lastPrinted>2020-03-02T18:34:00Z</cp:lastPrinted>
  <dcterms:created xsi:type="dcterms:W3CDTF">2020-03-02T18:35:00Z</dcterms:created>
  <dcterms:modified xsi:type="dcterms:W3CDTF">2020-03-02T18:35:00Z</dcterms:modified>
  <cp:category>Section 1 3B:10-23.1_x000d_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