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365" w:rsidRDefault="00007365" w:rsidP="00007365">
      <w:pPr>
        <w:pStyle w:val="bpuBill"/>
      </w:pPr>
      <w:bookmarkStart w:id="0" w:name="bpuFrontPg"/>
      <w:bookmarkStart w:id="1" w:name="_GoBack"/>
      <w:bookmarkEnd w:id="0"/>
      <w:bookmarkEnd w:id="1"/>
      <w:r>
        <w:t xml:space="preserve">ASSEMBLY, No. 3092 </w:t>
      </w:r>
    </w:p>
    <w:p w:rsidR="00007365" w:rsidRPr="009D38FF" w:rsidRDefault="00007365" w:rsidP="000073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611" r:id="rId7"/>
        </w:object>
      </w:r>
    </w:p>
    <w:p w:rsidR="00007365" w:rsidRDefault="00007365" w:rsidP="00007365">
      <w:pPr>
        <w:pStyle w:val="bpuState"/>
      </w:pPr>
      <w:r>
        <w:t>STATE OF NEW JERSEY</w:t>
      </w:r>
    </w:p>
    <w:p w:rsidR="00007365" w:rsidRDefault="00007365" w:rsidP="00007365">
      <w:pPr>
        <w:pStyle w:val="bpuLegislature"/>
      </w:pPr>
      <w:r>
        <w:t>219th LEGISLATURE</w:t>
      </w:r>
    </w:p>
    <w:p w:rsidR="00007365" w:rsidRDefault="00007365" w:rsidP="00007365">
      <w:pPr>
        <w:pStyle w:val="bpuWpGraphic"/>
      </w:pPr>
      <w:r>
        <w:object w:dxaOrig="8985" w:dyaOrig="255">
          <v:shape id="_x0000_i1026" type="#_x0000_t75" style="width:6in;height:12pt" o:ole="">
            <v:imagedata r:id="rId6" o:title=""/>
          </v:shape>
          <o:OLEObject Type="Embed" ProgID="WPWin6.1" ShapeID="_x0000_i1026" DrawAspect="Content" ObjectID="_1644126612" r:id="rId8"/>
        </w:object>
      </w:r>
      <w:r>
        <w:t xml:space="preserve">  </w:t>
      </w:r>
    </w:p>
    <w:p w:rsidR="00007365" w:rsidRDefault="00007365" w:rsidP="00007365">
      <w:pPr>
        <w:pStyle w:val="bpuIntro"/>
      </w:pPr>
      <w:r>
        <w:t>INTRODUCED FEBRUARY 24, 2020</w:t>
      </w:r>
    </w:p>
    <w:p w:rsidR="00007365" w:rsidRDefault="00007365" w:rsidP="00007365">
      <w:pPr>
        <w:pStyle w:val="bpuIntro"/>
      </w:pPr>
    </w:p>
    <w:p w:rsidR="00007365" w:rsidRDefault="00007365" w:rsidP="00007365">
      <w:pPr>
        <w:pStyle w:val="bpuIntro"/>
        <w:sectPr w:rsidR="00007365" w:rsidSect="00007365">
          <w:headerReference w:type="even" r:id="rId9"/>
          <w:headerReference w:type="default" r:id="rId10"/>
          <w:pgSz w:w="12240" w:h="20160" w:code="5"/>
          <w:pgMar w:top="2160" w:right="1440" w:bottom="1440" w:left="1440" w:header="72" w:footer="720" w:gutter="0"/>
          <w:pgNumType w:start="1"/>
          <w:cols w:space="720"/>
          <w:docGrid w:linePitch="360"/>
        </w:sectPr>
      </w:pPr>
    </w:p>
    <w:p w:rsidR="00007365" w:rsidRDefault="00007365" w:rsidP="00007365">
      <w:pPr>
        <w:pStyle w:val="bpuIntro"/>
      </w:pPr>
    </w:p>
    <w:p w:rsidR="00007365" w:rsidRDefault="00007365" w:rsidP="00007365">
      <w:pPr>
        <w:pStyle w:val="bpuSponsor"/>
      </w:pPr>
      <w:r>
        <w:t>Sponsored by:</w:t>
      </w:r>
    </w:p>
    <w:p w:rsidR="00007365" w:rsidRDefault="00007365" w:rsidP="00007365">
      <w:pPr>
        <w:pStyle w:val="bpuSponsor"/>
      </w:pPr>
      <w:r>
        <w:t>Assemblyman  JOHN F. MCKEON</w:t>
      </w:r>
    </w:p>
    <w:p w:rsidR="00007365" w:rsidRDefault="00007365" w:rsidP="00007365">
      <w:pPr>
        <w:pStyle w:val="bpuSponsor"/>
      </w:pPr>
      <w:r>
        <w:t>District 27 (Essex and Morris)</w:t>
      </w:r>
    </w:p>
    <w:p w:rsidR="00007365" w:rsidRDefault="00007365" w:rsidP="00007365">
      <w:pPr>
        <w:pStyle w:val="bpuSponsor"/>
      </w:pPr>
    </w:p>
    <w:p w:rsidR="00007365" w:rsidRDefault="00007365" w:rsidP="00007365">
      <w:pPr>
        <w:pStyle w:val="bpuSponsor"/>
      </w:pPr>
    </w:p>
    <w:p w:rsidR="00007365" w:rsidRDefault="00007365" w:rsidP="00007365">
      <w:pPr>
        <w:pStyle w:val="bpuSponsor"/>
      </w:pPr>
    </w:p>
    <w:p w:rsidR="00007365" w:rsidRDefault="00007365" w:rsidP="00007365">
      <w:pPr>
        <w:pStyle w:val="bpuSponsor"/>
      </w:pPr>
    </w:p>
    <w:p w:rsidR="00007365" w:rsidRDefault="00007365" w:rsidP="00007365">
      <w:pPr>
        <w:pStyle w:val="bpuSponsor"/>
      </w:pPr>
      <w:r>
        <w:t>SYNOPSIS</w:t>
      </w:r>
    </w:p>
    <w:p w:rsidR="00007365" w:rsidRDefault="00D7487E" w:rsidP="00007365">
      <w:pPr>
        <w:pStyle w:val="bpuNormText"/>
      </w:pPr>
      <w:r>
        <w:tab/>
      </w:r>
      <w:r w:rsidR="00007365">
        <w:t xml:space="preserve">Provides for BPU incentives for district energy </w:t>
      </w:r>
      <w:proofErr w:type="spellStart"/>
      <w:r w:rsidR="00007365">
        <w:t>collaboratives</w:t>
      </w:r>
      <w:proofErr w:type="spellEnd"/>
      <w:r w:rsidR="00007365">
        <w:t xml:space="preserve"> and certain combined heat and power facilities. </w:t>
      </w:r>
    </w:p>
    <w:p w:rsidR="00007365" w:rsidRDefault="00007365" w:rsidP="00007365">
      <w:pPr>
        <w:pStyle w:val="bpuNormText"/>
      </w:pPr>
    </w:p>
    <w:p w:rsidR="00007365" w:rsidRDefault="00007365" w:rsidP="00007365">
      <w:pPr>
        <w:pStyle w:val="bpuSponsor"/>
      </w:pPr>
      <w:r>
        <w:t xml:space="preserve">CURRENT VERSION OF TEXT </w:t>
      </w:r>
    </w:p>
    <w:p w:rsidR="00007365" w:rsidRDefault="00007365" w:rsidP="00007365">
      <w:pPr>
        <w:pStyle w:val="bpuNormText"/>
      </w:pPr>
      <w:r>
        <w:tab/>
        <w:t>As introduced.</w:t>
      </w:r>
    </w:p>
    <w:p w:rsidR="00007365" w:rsidRDefault="00007365" w:rsidP="000073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7365" w:rsidRDefault="00007365" w:rsidP="008916EC">
      <w:pPr>
        <w:pStyle w:val="FronterPage"/>
        <w:tabs>
          <w:tab w:val="clear" w:pos="720"/>
          <w:tab w:val="clear" w:pos="1440"/>
          <w:tab w:val="clear" w:pos="2160"/>
          <w:tab w:val="clear" w:pos="2880"/>
          <w:tab w:val="clear" w:pos="3600"/>
          <w:tab w:val="clear" w:pos="4320"/>
          <w:tab w:val="clear" w:pos="5040"/>
        </w:tabs>
        <w:sectPr w:rsidR="00007365" w:rsidSect="00007365">
          <w:type w:val="continuous"/>
          <w:pgSz w:w="12240" w:h="20160" w:code="5"/>
          <w:pgMar w:top="1440" w:right="2275" w:bottom="1440" w:left="2275" w:header="72" w:footer="720" w:gutter="0"/>
          <w:pgNumType w:start="1"/>
          <w:cols w:space="720"/>
          <w:docGrid w:linePitch="360"/>
        </w:sectPr>
      </w:pPr>
    </w:p>
    <w:p w:rsidR="00A81056" w:rsidRPr="00677316" w:rsidRDefault="00A81056" w:rsidP="00A81056">
      <w:pPr>
        <w:pStyle w:val="HangingAnAct"/>
        <w:rPr>
          <w:rStyle w:val="HangingAnActChar"/>
        </w:rPr>
      </w:pPr>
      <w:r w:rsidRPr="00A81056">
        <w:rPr>
          <w:rStyle w:val="BillHead"/>
        </w:rPr>
        <w:lastRenderedPageBreak/>
        <w:t>An Act</w:t>
      </w:r>
      <w:r w:rsidRPr="006B7FA7">
        <w:rPr>
          <w:rStyle w:val="HangingAnActChar"/>
        </w:rPr>
        <w:t xml:space="preserve"> </w:t>
      </w:r>
      <w:r w:rsidRPr="0084329F">
        <w:rPr>
          <w:rStyle w:val="HangingAnActChar"/>
        </w:rPr>
        <w:t xml:space="preserve">concerning district energy </w:t>
      </w:r>
      <w:proofErr w:type="spellStart"/>
      <w:r w:rsidRPr="0084329F">
        <w:rPr>
          <w:rStyle w:val="HangingAnActChar"/>
        </w:rPr>
        <w:t>collaboratives</w:t>
      </w:r>
      <w:proofErr w:type="spellEnd"/>
      <w:r w:rsidRPr="0084329F">
        <w:rPr>
          <w:rStyle w:val="HangingAnActChar"/>
        </w:rPr>
        <w:t>, certain combined heat and power facilities, and amending and supplementing P.L.1999, c.23.</w:t>
      </w:r>
    </w:p>
    <w:p w:rsidR="00A81056" w:rsidRPr="00D71D68" w:rsidRDefault="00A81056" w:rsidP="00A81056"/>
    <w:p w:rsidR="00A81056" w:rsidRPr="00AA7880" w:rsidRDefault="00A81056" w:rsidP="00A81056">
      <w:r>
        <w:tab/>
      </w:r>
      <w:r>
        <w:rPr>
          <w:rStyle w:val="BillHeading2"/>
        </w:rPr>
        <w:t xml:space="preserve">Be It Enacted </w:t>
      </w:r>
      <w:r>
        <w:rPr>
          <w:rStyle w:val="BillLanguage"/>
        </w:rPr>
        <w:t>by the Senate and General Assembly of the State of New Jersey:</w:t>
      </w:r>
    </w:p>
    <w:p w:rsidR="00A81056" w:rsidRDefault="00A81056" w:rsidP="00A81056"/>
    <w:p w:rsidR="00A81056" w:rsidRDefault="00D7487E" w:rsidP="00A81056">
      <w:r>
        <w:tab/>
        <w:t>1.</w:t>
      </w:r>
      <w:r>
        <w:tab/>
      </w:r>
      <w:r w:rsidR="00A81056">
        <w:t xml:space="preserve">Section 3 of P.L.1999, c.23 (C.48:3-51) is amended to read as follows:  </w:t>
      </w:r>
    </w:p>
    <w:p w:rsidR="00A81056" w:rsidRDefault="00A81056" w:rsidP="00A81056">
      <w:r>
        <w:tab/>
        <w:t>3.</w:t>
      </w:r>
      <w:r>
        <w:tab/>
        <w:t>As used in P.L.1999, c.23 (C.48:3-49 et al.):</w:t>
      </w:r>
    </w:p>
    <w:p w:rsidR="00A81056" w:rsidRDefault="00A81056" w:rsidP="00A81056">
      <w:r>
        <w:tab/>
        <w:t xml:space="preserve">"Assignee"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w:t>
      </w:r>
      <w:r w:rsidR="00FE7AD8">
        <w:rPr>
          <w:u w:val="single"/>
        </w:rPr>
        <w:t>of the Revised Statutes</w:t>
      </w:r>
      <w:r w:rsidR="00FE7AD8">
        <w:t xml:space="preserve"> </w:t>
      </w:r>
      <w:r>
        <w:t>or any rules or regulations adopted pursuant thereto.</w:t>
      </w:r>
    </w:p>
    <w:p w:rsidR="00A81056" w:rsidRDefault="00A81056" w:rsidP="00A81056">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A81056" w:rsidRDefault="00A81056" w:rsidP="00A81056">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A81056" w:rsidRDefault="00A81056" w:rsidP="00A81056">
      <w:r>
        <w:tab/>
        <w:t xml:space="preserve">"Basic gas supply service" means gas supply service that is provided to any customer that has not chosen an alternative gas supplier, whether or not the customer has received offers as to competitive supply options, including, but not limited to, any customer that cannot obtain </w:t>
      </w:r>
      <w:r w:rsidR="00FE7AD8">
        <w:rPr>
          <w:rFonts w:ascii="Albertus Extra Bold" w:hAnsi="Albertus Extra Bold"/>
          <w:b/>
        </w:rPr>
        <w:t>[</w:t>
      </w:r>
      <w:r w:rsidR="00FE7AD8">
        <w:t>such</w:t>
      </w:r>
      <w:r w:rsidR="00FE7AD8">
        <w:rPr>
          <w:rFonts w:ascii="Albertus Extra Bold" w:hAnsi="Albertus Extra Bold"/>
          <w:b/>
        </w:rPr>
        <w:t>]</w:t>
      </w:r>
      <w:r w:rsidR="00FE7AD8">
        <w:t xml:space="preserve"> </w:t>
      </w:r>
      <w:r w:rsidR="00FE7AD8">
        <w:rPr>
          <w:u w:val="single"/>
        </w:rPr>
        <w:t>that</w:t>
      </w:r>
      <w:r>
        <w:t xml:space="preserve"> service for any reason, including non-payment for services.  Basic gas supply service is not a competitive service and shall be fully regulated by the board.</w:t>
      </w:r>
    </w:p>
    <w:p w:rsidR="00A81056" w:rsidRDefault="00A81056" w:rsidP="00A81056">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A81056" w:rsidRDefault="00A81056" w:rsidP="00A81056">
      <w:r>
        <w:tab/>
        <w:t>"Basic generation service provider" or "provider" means a provider of basic generation service.</w:t>
      </w:r>
    </w:p>
    <w:p w:rsidR="00A81056" w:rsidRDefault="00A81056" w:rsidP="00A81056">
      <w:r>
        <w:tab/>
        <w:t xml:space="preserve">"Basic generation service transition costs" means the amount by which the payments by an electric public utility for the procurement of power for basic generation service and related ancillary and </w:t>
      </w:r>
      <w:r>
        <w:lastRenderedPageBreak/>
        <w:t>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A81056" w:rsidRDefault="00A81056" w:rsidP="00A81056">
      <w:r>
        <w:tab/>
        <w:t>"Board" means the New Jersey Board of Public Utilities or any successor agency.</w:t>
      </w:r>
    </w:p>
    <w:p w:rsidR="00A81056" w:rsidRDefault="00A81056" w:rsidP="00A81056">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A81056" w:rsidRDefault="00A81056" w:rsidP="00A81056">
      <w:r>
        <w:tab/>
        <w:t>"Bondable stranded costs rate order" means one or more irrevocable written orders issued by the board pursuant to P.L.1999,</w:t>
      </w:r>
      <w:r w:rsidR="00D7487E">
        <w:t> </w:t>
      </w:r>
      <w:r>
        <w:t xml:space="preserve">c.23 (C.48:3-49 et al.) which determines the amount of bondable stranded costs and the initial amount of transition bond </w:t>
      </w:r>
      <w:r>
        <w:lastRenderedPageBreak/>
        <w:t>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A81056" w:rsidRDefault="00A81056" w:rsidP="00A81056">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A81056" w:rsidRDefault="00A81056" w:rsidP="00A81056">
      <w:r>
        <w:tab/>
        <w:t>"British thermal unit" or "Btu" means the amount of heat required to increase the temperature of one pound of water by one degree Fahrenheit.</w:t>
      </w:r>
    </w:p>
    <w:p w:rsidR="00A81056" w:rsidRDefault="00A81056" w:rsidP="00A81056">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A81056" w:rsidRDefault="00A81056" w:rsidP="00A81056">
      <w:r>
        <w:tab/>
        <w:t>"Brownfield" means any former or current commercial or industrial site that is currently vacant or underutilized and on which there has been, or there is suspected to have been, a discharge of a contaminant.</w:t>
      </w:r>
    </w:p>
    <w:p w:rsidR="00A81056" w:rsidRDefault="00A81056" w:rsidP="00A81056">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A81056" w:rsidRDefault="00A81056" w:rsidP="00A81056">
      <w:r>
        <w:tab/>
        <w:t xml:space="preserve">"Buyout" means an arrangement or arrangements involving the buyer and seller in a given power purchase contract and, in some cases third parties, for consideration to be given by the buyer in order to effectuate a termination of </w:t>
      </w:r>
      <w:r w:rsidR="00FE7AD8">
        <w:rPr>
          <w:rFonts w:ascii="Albertus Extra Bold" w:hAnsi="Albertus Extra Bold"/>
          <w:b/>
        </w:rPr>
        <w:t>[</w:t>
      </w:r>
      <w:r w:rsidR="00FE7AD8">
        <w:t>such</w:t>
      </w:r>
      <w:r w:rsidR="00FE7AD8">
        <w:rPr>
          <w:rFonts w:ascii="Albertus Extra Bold" w:hAnsi="Albertus Extra Bold"/>
          <w:b/>
        </w:rPr>
        <w:t>]</w:t>
      </w:r>
      <w:r w:rsidR="00FE7AD8">
        <w:t xml:space="preserve"> </w:t>
      </w:r>
      <w:r w:rsidR="00FE7AD8">
        <w:rPr>
          <w:u w:val="single"/>
        </w:rPr>
        <w:t>the</w:t>
      </w:r>
      <w:r>
        <w:t xml:space="preserve"> power purchase contract.</w:t>
      </w:r>
    </w:p>
    <w:p w:rsidR="00A81056" w:rsidRDefault="00A81056" w:rsidP="00A81056">
      <w:r>
        <w:lastRenderedPageBreak/>
        <w:tab/>
        <w:t>"Class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and methane gas from landfills or a biomass facility, provided that the biomass is cultivated and harvested in a sustainable manner.</w:t>
      </w:r>
    </w:p>
    <w:p w:rsidR="00A81056" w:rsidRDefault="00A81056" w:rsidP="00A81056">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A81056" w:rsidRDefault="00A81056" w:rsidP="00A81056">
      <w:r>
        <w:tab/>
        <w:t>"Co-generation" means the sequential production of electricity and steam or other forms of useful energy used for industrial or commercial heating and cooling purposes.</w:t>
      </w:r>
    </w:p>
    <w:p w:rsidR="00A81056" w:rsidRDefault="00A81056" w:rsidP="00A81056">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A81056" w:rsidRDefault="00A81056" w:rsidP="00A81056">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A81056" w:rsidRDefault="00A81056" w:rsidP="00A81056">
      <w:r>
        <w:tab/>
      </w:r>
      <w:r w:rsidRPr="00833A17">
        <w:rPr>
          <w:rFonts w:ascii="Albertus Extra Bold" w:hAnsi="Albertus Extra Bold"/>
          <w:b/>
        </w:rPr>
        <w:t>[</w:t>
      </w:r>
      <w:r>
        <w:t>"Competitive service" means any service offered by an electric public utility or a gas public utility that the board determines to be competitive pursuant to section 8 or section 10 of P.L.1999, c.23 (C.48:3-56 or C.48:3-58) or that is not regulated by the board.</w:t>
      </w:r>
      <w:r w:rsidRPr="00833A17">
        <w:rPr>
          <w:rFonts w:ascii="Albertus Extra Bold" w:hAnsi="Albertus Extra Bold"/>
          <w:b/>
        </w:rPr>
        <w:t>]</w:t>
      </w:r>
    </w:p>
    <w:p w:rsidR="00A81056" w:rsidRDefault="00A81056" w:rsidP="00A81056">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A81056" w:rsidRPr="00833A17" w:rsidRDefault="00A81056" w:rsidP="00A81056">
      <w:pPr>
        <w:rPr>
          <w:u w:val="single"/>
        </w:rPr>
      </w:pPr>
      <w:r>
        <w:tab/>
      </w:r>
      <w:r w:rsidRPr="00833A17">
        <w:rPr>
          <w:u w:val="single"/>
        </w:rPr>
        <w:t xml:space="preserve">"Competitive service" means any service offered by an electric public utility or a gas public utility that the board determines to be </w:t>
      </w:r>
      <w:r w:rsidRPr="00833A17">
        <w:rPr>
          <w:u w:val="single"/>
        </w:rPr>
        <w:lastRenderedPageBreak/>
        <w:t>competitive pursuant to section 8 or section 10 of P.L.1999, c.23 (C.48:3-56 or C.48:3-58) or that is not regulated by the board.</w:t>
      </w:r>
    </w:p>
    <w:p w:rsidR="00A81056" w:rsidRDefault="00A81056" w:rsidP="00A81056">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A81056" w:rsidRDefault="00A81056" w:rsidP="00A81056">
      <w:r>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A81056" w:rsidRDefault="00A81056" w:rsidP="00A81056">
      <w:r>
        <w:tab/>
        <w:t>"Customer" means any person that is an end user and is connected to any part of the transmission and distribution system within an electric public utility's service territory or a gas public utility's service territory within this State.</w:t>
      </w:r>
    </w:p>
    <w:p w:rsidR="00A81056" w:rsidRDefault="00A81056" w:rsidP="00A81056">
      <w:r>
        <w:tab/>
        <w:t>"Customer account service" means metering, billing, or such other administrative activity associated with maintaining a customer account.</w:t>
      </w:r>
    </w:p>
    <w:p w:rsidR="00A81056" w:rsidRDefault="00A81056" w:rsidP="00A81056">
      <w:r>
        <w:tab/>
        <w:t>"Delivery year" or "DY" means the 12-month period from June 1st through May 31st, numbered according to the calendar year in which it ends.</w:t>
      </w:r>
    </w:p>
    <w:p w:rsidR="00A81056" w:rsidRDefault="00A81056" w:rsidP="00A81056">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D7487E" w:rsidRDefault="00A81056" w:rsidP="00D7487E">
      <w:pPr>
        <w:rPr>
          <w:u w:val="single"/>
        </w:rPr>
      </w:pPr>
      <w:r w:rsidRPr="000F77AD">
        <w:tab/>
      </w:r>
      <w:r w:rsidRPr="000F77AD">
        <w:rPr>
          <w:u w:val="single"/>
        </w:rPr>
        <w:t>“District energy collaborative</w:t>
      </w:r>
      <w:r>
        <w:rPr>
          <w:u w:val="single"/>
        </w:rPr>
        <w:t xml:space="preserve">” or “DEC” means a </w:t>
      </w:r>
      <w:proofErr w:type="spellStart"/>
      <w:r>
        <w:rPr>
          <w:u w:val="single"/>
        </w:rPr>
        <w:t>micro</w:t>
      </w:r>
      <w:r w:rsidRPr="000F77AD">
        <w:rPr>
          <w:u w:val="single"/>
        </w:rPr>
        <w:t>grid</w:t>
      </w:r>
      <w:proofErr w:type="spellEnd"/>
      <w:r w:rsidRPr="000F77AD">
        <w:rPr>
          <w:u w:val="single"/>
        </w:rPr>
        <w:t xml:space="preserve"> designed and o</w:t>
      </w:r>
      <w:r>
        <w:rPr>
          <w:u w:val="single"/>
        </w:rPr>
        <w:t xml:space="preserve">perated </w:t>
      </w:r>
      <w:r w:rsidRPr="000F77AD">
        <w:rPr>
          <w:u w:val="single"/>
        </w:rPr>
        <w:t>to achieve a sustainable, secure</w:t>
      </w:r>
      <w:r>
        <w:rPr>
          <w:u w:val="single"/>
        </w:rPr>
        <w:t>,</w:t>
      </w:r>
      <w:r w:rsidRPr="000F77AD">
        <w:rPr>
          <w:u w:val="single"/>
        </w:rPr>
        <w:t xml:space="preserve"> and cost-e</w:t>
      </w:r>
      <w:r>
        <w:rPr>
          <w:u w:val="single"/>
        </w:rPr>
        <w:t xml:space="preserve">ffective electric generation and distribution system while </w:t>
      </w:r>
      <w:r w:rsidR="00D7487E">
        <w:rPr>
          <w:u w:val="single"/>
        </w:rPr>
        <w:br w:type="page"/>
      </w:r>
    </w:p>
    <w:p w:rsidR="00A81056" w:rsidRPr="000F77AD" w:rsidRDefault="00A81056" w:rsidP="00A81056">
      <w:pPr>
        <w:rPr>
          <w:u w:val="single"/>
        </w:rPr>
      </w:pPr>
      <w:r w:rsidRPr="000F77AD">
        <w:rPr>
          <w:u w:val="single"/>
        </w:rPr>
        <w:lastRenderedPageBreak/>
        <w:t xml:space="preserve">providing </w:t>
      </w:r>
      <w:r>
        <w:rPr>
          <w:u w:val="single"/>
        </w:rPr>
        <w:t xml:space="preserve">Class I and Class II renewable energy as </w:t>
      </w:r>
      <w:r w:rsidRPr="000F77AD">
        <w:rPr>
          <w:u w:val="single"/>
        </w:rPr>
        <w:t>backup</w:t>
      </w:r>
      <w:r>
        <w:rPr>
          <w:u w:val="single"/>
        </w:rPr>
        <w:t xml:space="preserve"> energy and </w:t>
      </w:r>
      <w:r w:rsidRPr="000F77AD">
        <w:rPr>
          <w:u w:val="single"/>
        </w:rPr>
        <w:t>that has been established after the effective date of P.L.    , c.</w:t>
      </w:r>
      <w:r>
        <w:rPr>
          <w:u w:val="single"/>
        </w:rPr>
        <w:t xml:space="preserve">    (C.        ) </w:t>
      </w:r>
      <w:r w:rsidRPr="000F77AD">
        <w:rPr>
          <w:u w:val="single"/>
        </w:rPr>
        <w:t xml:space="preserve">(pending before the Legislature as </w:t>
      </w:r>
      <w:r>
        <w:rPr>
          <w:u w:val="single"/>
        </w:rPr>
        <w:t>this bill), that generates electricity</w:t>
      </w:r>
      <w:r w:rsidRPr="000F77AD">
        <w:rPr>
          <w:u w:val="single"/>
        </w:rPr>
        <w:t xml:space="preserve"> for s</w:t>
      </w:r>
      <w:r>
        <w:rPr>
          <w:u w:val="single"/>
        </w:rPr>
        <w:t>ale into the regional electric grid managed by PJM, is licensed by the board, and is not an electric public utility.</w:t>
      </w:r>
    </w:p>
    <w:p w:rsidR="00A81056" w:rsidRDefault="00A81056" w:rsidP="00A81056">
      <w:r>
        <w:tab/>
        <w:t xml:space="preserve">"Electric generation service" means the provision of retail electric energy and capacity which is generated off-site from the location at which the consumption of </w:t>
      </w:r>
      <w:r w:rsidR="005E717F">
        <w:rPr>
          <w:rFonts w:ascii="Albertus Extra Bold" w:hAnsi="Albertus Extra Bold"/>
          <w:b/>
        </w:rPr>
        <w:t>[</w:t>
      </w:r>
      <w:r w:rsidR="005E717F">
        <w:t>such</w:t>
      </w:r>
      <w:r w:rsidR="005E717F">
        <w:rPr>
          <w:rFonts w:ascii="Albertus Extra Bold" w:hAnsi="Albertus Extra Bold"/>
          <w:b/>
        </w:rPr>
        <w:t>]</w:t>
      </w:r>
      <w:r w:rsidR="005E717F">
        <w:t xml:space="preserve"> </w:t>
      </w:r>
      <w:r w:rsidR="005E717F">
        <w:rPr>
          <w:u w:val="single"/>
        </w:rPr>
        <w:t>the</w:t>
      </w:r>
      <w:r>
        <w:t xml:space="preserve"> electric energy and capacity is metered for retail billing purposes, including agreements and arrangements related thereto.</w:t>
      </w:r>
    </w:p>
    <w:p w:rsidR="00A81056" w:rsidRDefault="00A81056" w:rsidP="00A81056">
      <w:r>
        <w:tab/>
        <w:t xml:space="preserve">"Electric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w:t>
      </w:r>
      <w:r w:rsidR="005E717F">
        <w:rPr>
          <w:rFonts w:ascii="Albertus Extra Bold" w:hAnsi="Albertus Extra Bold"/>
          <w:b/>
        </w:rPr>
        <w:t>[</w:t>
      </w:r>
      <w:r w:rsidR="005E717F">
        <w:t>Public Utility Holding Company</w:t>
      </w:r>
      <w:r w:rsidR="005E717F">
        <w:rPr>
          <w:rFonts w:ascii="Albertus Extra Bold" w:hAnsi="Albertus Extra Bold"/>
          <w:b/>
        </w:rPr>
        <w:t>]</w:t>
      </w:r>
      <w:r w:rsidR="005E717F">
        <w:t xml:space="preserve"> </w:t>
      </w:r>
      <w:r w:rsidR="005E717F">
        <w:rPr>
          <w:u w:val="single"/>
        </w:rPr>
        <w:t>Energy Policy</w:t>
      </w:r>
      <w:r w:rsidR="005E717F">
        <w:t xml:space="preserve"> Act of </w:t>
      </w:r>
      <w:r w:rsidR="005E717F">
        <w:rPr>
          <w:rFonts w:ascii="Albertus Extra Bold" w:hAnsi="Albertus Extra Bold"/>
          <w:b/>
        </w:rPr>
        <w:t>[</w:t>
      </w:r>
      <w:r w:rsidR="005E717F">
        <w:t>1935, 15 U.S.C. s.79 et seq.</w:t>
      </w:r>
      <w:r w:rsidR="005E717F">
        <w:rPr>
          <w:rFonts w:ascii="Albertus Extra Bold" w:hAnsi="Albertus Extra Bold"/>
          <w:b/>
        </w:rPr>
        <w:t>]</w:t>
      </w:r>
      <w:r w:rsidR="005E717F">
        <w:t xml:space="preserve"> </w:t>
      </w:r>
      <w:r w:rsidR="005E717F">
        <w:rPr>
          <w:u w:val="single"/>
        </w:rPr>
        <w:t>2005, Pub.L.109-58</w:t>
      </w:r>
      <w:r>
        <w:t>, or its successor act.</w:t>
      </w:r>
    </w:p>
    <w:p w:rsidR="00A81056" w:rsidRDefault="00A81056" w:rsidP="00A81056">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A81056" w:rsidRDefault="00A81056" w:rsidP="00A81056">
      <w:r>
        <w:tab/>
        <w:t>"Electric public utility" means a public utility, as that term is defined in R.S.48:2-13, that transmits and distributes electricity to end users within this State.</w:t>
      </w:r>
    </w:p>
    <w:p w:rsidR="00A81056" w:rsidRDefault="00A81056" w:rsidP="00A81056">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A81056" w:rsidRDefault="00A81056" w:rsidP="00A81056">
      <w:r>
        <w:tab/>
        <w:t>"Electronic signature" means an electronic sound, symbol, or process, attached to, or logically associated with, a contract or other record, and executed or adopted by a person with the intent to sign the record.</w:t>
      </w:r>
    </w:p>
    <w:p w:rsidR="00A81056" w:rsidRDefault="00A81056" w:rsidP="00A81056">
      <w:r>
        <w:tab/>
        <w:t xml:space="preserve">"Eligible generator" means a developer of a base load or mid-merit electric power generation facility including, but not limited to, an on-site generation facility that qualifies as a capacity resource </w:t>
      </w:r>
      <w:r>
        <w:lastRenderedPageBreak/>
        <w:t>under PJM criteria and that commences construction after the effective date of P.L.2011, c.9 (C.48:3-98.2 et al.).</w:t>
      </w:r>
    </w:p>
    <w:p w:rsidR="00A81056" w:rsidRDefault="00A81056" w:rsidP="00A81056">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A81056" w:rsidRDefault="00A81056" w:rsidP="00A81056">
      <w:r>
        <w:tab/>
        <w:t>"Energy consumer" means a business or residential consumer of electric generation service or gas supply service located within the territorial jurisdiction of a government aggregator.</w:t>
      </w:r>
    </w:p>
    <w:p w:rsidR="00A81056" w:rsidRDefault="00A81056" w:rsidP="00A81056">
      <w:r>
        <w:tab/>
        <w:t>"Energy efficiency portfolio standard" means a requirement to procure a specified amount of energy efficiency or demand side management resources as a means of managing and reducing energy usage and demand by customers.</w:t>
      </w:r>
    </w:p>
    <w:p w:rsidR="00A81056" w:rsidRDefault="00A81056" w:rsidP="00A81056">
      <w:r>
        <w:tab/>
        <w:t>"Energy year" or "EY" means the 12-month period from June 1st through May 31st, numbered according to the calendar year in which it ends.</w:t>
      </w:r>
    </w:p>
    <w:p w:rsidR="00A81056" w:rsidRDefault="00A81056" w:rsidP="00A81056">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A81056" w:rsidRDefault="00A81056" w:rsidP="00A81056">
      <w:r>
        <w:tab/>
        <w:t>"Farmland" means land actively devoted to agricultural or horticultural use that is valued, assessed, and taxed pursuant to the "Farmland Assessment Act of 1964," P.L.1964, c.48 (C.54:4-23.1 et seq.).</w:t>
      </w:r>
    </w:p>
    <w:p w:rsidR="00A81056" w:rsidRDefault="00A81056" w:rsidP="00A81056">
      <w:r>
        <w:tab/>
        <w:t>"Federal Energy Regulatory Commission" or "FERC" means the federal agency established pursuant to 42 U.S.C. s.7171 et seq. to regulate the interstate transmission of electricity, natural gas, and oil.</w:t>
      </w:r>
    </w:p>
    <w:p w:rsidR="00A81056" w:rsidRDefault="00A81056" w:rsidP="00A81056">
      <w:r>
        <w:tab/>
        <w:t>"Final remediation document" shall have the same meaning as provided in section 3 of P.L.1976, c.141 (C.58:10-23.11b).</w:t>
      </w:r>
    </w:p>
    <w:p w:rsidR="00A81056" w:rsidRDefault="00A81056" w:rsidP="00A81056">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A81056" w:rsidRDefault="00A81056" w:rsidP="00A81056">
      <w:r>
        <w:lastRenderedPageBreak/>
        <w:tab/>
        <w:t>"Gas public utility" means a public utility, as that term is defined in R.S.48:2-13, that distributes gas to end users within this State.</w:t>
      </w:r>
    </w:p>
    <w:p w:rsidR="00A81056" w:rsidRDefault="00A81056" w:rsidP="00A81056">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A81056" w:rsidRDefault="00A81056" w:rsidP="00A81056">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A81056" w:rsidRDefault="00A81056" w:rsidP="00A81056">
      <w:r>
        <w:tab/>
        <w:t>"Gas supply service" means the provision to customers of the retail commodity of gas, but does not include any regulated distribution service.</w:t>
      </w:r>
    </w:p>
    <w:p w:rsidR="00A81056" w:rsidRDefault="00A81056" w:rsidP="00A81056">
      <w:r>
        <w:tab/>
        <w:t>"Government aggregator" means any government entity subject to the requirements of the "Local Public Contracts Law," P.L.1971,</w:t>
      </w:r>
      <w:r w:rsidR="00D7487E">
        <w:t> </w:t>
      </w:r>
      <w:r>
        <w:t>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A81056" w:rsidRDefault="00A81056" w:rsidP="00A81056">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A81056" w:rsidRDefault="00A81056" w:rsidP="00A81056">
      <w:r>
        <w:tab/>
        <w:t>"Governmental entity" means any federal, state, municipal, local, or other governmental department, commission, board, agency, court, authority, or instrumentality having competent jurisdiction.</w:t>
      </w:r>
    </w:p>
    <w:p w:rsidR="00A81056" w:rsidRDefault="00A81056" w:rsidP="00A81056">
      <w:r>
        <w:lastRenderedPageBreak/>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A81056" w:rsidRDefault="00A81056" w:rsidP="00A81056">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A81056" w:rsidRDefault="00A81056" w:rsidP="00A81056">
      <w:r>
        <w:tab/>
        <w:t>"Incremental auction" means an auction conducted by PJM, as part of PJM's reliability pricing model, prior to the start of the delivery year to secure electric capacity as necessary to satisfy the capacity requirements for that delivery year</w:t>
      </w:r>
      <w:r w:rsidR="005E717F">
        <w:t xml:space="preserve"> </w:t>
      </w:r>
      <w:r w:rsidR="005E717F">
        <w:rPr>
          <w:rFonts w:ascii="Albertus Extra Bold" w:hAnsi="Albertus Extra Bold"/>
          <w:b/>
        </w:rPr>
        <w:t>[</w:t>
      </w:r>
      <w:r w:rsidR="005E717F">
        <w:t>,</w:t>
      </w:r>
      <w:r w:rsidR="005E717F">
        <w:rPr>
          <w:rFonts w:ascii="Albertus Extra Bold" w:hAnsi="Albertus Extra Bold"/>
          <w:b/>
        </w:rPr>
        <w:t>]</w:t>
      </w:r>
      <w:r>
        <w:t xml:space="preserve"> that is not otherwise provided for in the base residual auction.</w:t>
      </w:r>
    </w:p>
    <w:p w:rsidR="00A81056" w:rsidRDefault="00A81056" w:rsidP="00A81056">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A81056" w:rsidRDefault="00A81056" w:rsidP="00A81056">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A81056" w:rsidRPr="007951FD" w:rsidRDefault="00A81056" w:rsidP="00A81056">
      <w:pPr>
        <w:rPr>
          <w:u w:val="single"/>
        </w:rPr>
      </w:pPr>
      <w:r>
        <w:tab/>
      </w:r>
      <w:r>
        <w:rPr>
          <w:u w:val="single"/>
        </w:rPr>
        <w:t>“Locational Marginal Price” or “LMP</w:t>
      </w:r>
      <w:r w:rsidRPr="007951FD">
        <w:rPr>
          <w:u w:val="single"/>
        </w:rPr>
        <w:t>” means the pric</w:t>
      </w:r>
      <w:r>
        <w:rPr>
          <w:u w:val="single"/>
        </w:rPr>
        <w:t xml:space="preserve">e of electricity purchased </w:t>
      </w:r>
      <w:r w:rsidRPr="007951FD">
        <w:rPr>
          <w:u w:val="single"/>
        </w:rPr>
        <w:t xml:space="preserve">in the </w:t>
      </w:r>
      <w:r>
        <w:rPr>
          <w:u w:val="single"/>
        </w:rPr>
        <w:t>PJM region</w:t>
      </w:r>
      <w:r w:rsidRPr="007951FD">
        <w:rPr>
          <w:u w:val="single"/>
        </w:rPr>
        <w:t xml:space="preserve"> reflecti</w:t>
      </w:r>
      <w:r>
        <w:rPr>
          <w:u w:val="single"/>
        </w:rPr>
        <w:t>ng the value of the electricity</w:t>
      </w:r>
      <w:r w:rsidRPr="007951FD">
        <w:rPr>
          <w:u w:val="single"/>
        </w:rPr>
        <w:t xml:space="preserve"> at the</w:t>
      </w:r>
      <w:r>
        <w:rPr>
          <w:u w:val="single"/>
        </w:rPr>
        <w:t xml:space="preserve"> specific location and time of delivery and yielding</w:t>
      </w:r>
      <w:r w:rsidRPr="007951FD">
        <w:rPr>
          <w:u w:val="single"/>
        </w:rPr>
        <w:t xml:space="preserve"> different prices during the normal and heavy use of the transmission</w:t>
      </w:r>
      <w:r>
        <w:rPr>
          <w:u w:val="single"/>
        </w:rPr>
        <w:t xml:space="preserve"> system.</w:t>
      </w:r>
    </w:p>
    <w:p w:rsidR="00A81056" w:rsidRDefault="00A81056" w:rsidP="00A81056">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A81056" w:rsidRDefault="00A81056" w:rsidP="00A81056">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w:t>
      </w:r>
      <w:r w:rsidR="00D7487E">
        <w:t> </w:t>
      </w:r>
      <w:r>
        <w:t>c.23</w:t>
      </w:r>
      <w:r w:rsidR="00D7487E">
        <w:t> </w:t>
      </w:r>
      <w:r>
        <w:t>(C.48:3-49</w:t>
      </w:r>
      <w:r w:rsidR="00D7487E">
        <w:t> </w:t>
      </w:r>
      <w:r>
        <w:t>et</w:t>
      </w:r>
      <w:r w:rsidR="00D7487E">
        <w:t> </w:t>
      </w:r>
      <w:r>
        <w:t>al.).</w:t>
      </w:r>
    </w:p>
    <w:p w:rsidR="00A81056" w:rsidRDefault="00A81056" w:rsidP="00A81056">
      <w:r>
        <w:lastRenderedPageBreak/>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A81056" w:rsidRPr="007951FD" w:rsidRDefault="00A81056" w:rsidP="00A81056">
      <w:pPr>
        <w:rPr>
          <w:u w:val="single"/>
        </w:rPr>
      </w:pPr>
      <w:r>
        <w:tab/>
      </w:r>
      <w:r>
        <w:rPr>
          <w:u w:val="single"/>
        </w:rPr>
        <w:t>“</w:t>
      </w:r>
      <w:proofErr w:type="spellStart"/>
      <w:r>
        <w:rPr>
          <w:u w:val="single"/>
        </w:rPr>
        <w:t>Microgrid</w:t>
      </w:r>
      <w:proofErr w:type="spellEnd"/>
      <w:r>
        <w:rPr>
          <w:u w:val="single"/>
        </w:rPr>
        <w:t>” a small scale electric grid connected to the regional electric grid managed by PJM that can generate and manage electricity</w:t>
      </w:r>
      <w:r w:rsidRPr="007951FD">
        <w:rPr>
          <w:u w:val="single"/>
        </w:rPr>
        <w:t xml:space="preserve"> output in a se</w:t>
      </w:r>
      <w:r>
        <w:rPr>
          <w:u w:val="single"/>
        </w:rPr>
        <w:t xml:space="preserve">lf-contained, localized area and that </w:t>
      </w:r>
      <w:r w:rsidRPr="007951FD">
        <w:rPr>
          <w:u w:val="single"/>
        </w:rPr>
        <w:t>can</w:t>
      </w:r>
      <w:r>
        <w:rPr>
          <w:u w:val="single"/>
        </w:rPr>
        <w:t xml:space="preserve"> disconnect from the regional electric grid managed by PJM</w:t>
      </w:r>
      <w:r w:rsidRPr="007951FD">
        <w:rPr>
          <w:u w:val="single"/>
        </w:rPr>
        <w:t xml:space="preserve"> to operate </w:t>
      </w:r>
      <w:r>
        <w:rPr>
          <w:u w:val="single"/>
        </w:rPr>
        <w:t>autonomously.</w:t>
      </w:r>
    </w:p>
    <w:p w:rsidR="00A81056" w:rsidRDefault="00A81056" w:rsidP="00A81056">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A81056" w:rsidRDefault="00A81056" w:rsidP="00A81056">
      <w:r>
        <w:tab/>
        <w:t xml:space="preserve">"Net metering aggregation" means a procedure for calculating the combination of the annual energy usage for all facilities owned by a single customer where </w:t>
      </w:r>
      <w:r w:rsidR="006A28F0">
        <w:rPr>
          <w:rFonts w:ascii="Albertus Extra Bold" w:hAnsi="Albertus Extra Bold"/>
          <w:b/>
        </w:rPr>
        <w:t>[</w:t>
      </w:r>
      <w:r w:rsidR="006A28F0">
        <w:t>such</w:t>
      </w:r>
      <w:r w:rsidR="006A28F0">
        <w:rPr>
          <w:rFonts w:ascii="Albertus Extra Bold" w:hAnsi="Albertus Extra Bold"/>
          <w:b/>
        </w:rPr>
        <w:t>]</w:t>
      </w:r>
      <w:r w:rsidR="006A28F0">
        <w:t xml:space="preserve"> </w:t>
      </w:r>
      <w:r w:rsidR="006A28F0">
        <w:rPr>
          <w:u w:val="single"/>
        </w:rPr>
        <w:t>the</w:t>
      </w:r>
      <w:r>
        <w:t xml:space="preserve"> customer is a State entity, school district, county, county agency, county authority, municipality, municipal agency, or municipal authority, and which are served by a solar electric power generating facility as provided pursuant to paragraph (4) of subsection e. of section 38 of P.L.1999,</w:t>
      </w:r>
      <w:r w:rsidR="00D7487E">
        <w:t> </w:t>
      </w:r>
      <w:r>
        <w:t>c.23</w:t>
      </w:r>
      <w:r w:rsidR="00D7487E">
        <w:t> </w:t>
      </w:r>
      <w:r>
        <w:t>(C.48:3-87).</w:t>
      </w:r>
    </w:p>
    <w:p w:rsidR="00A81056" w:rsidRDefault="00A81056" w:rsidP="00A81056">
      <w:r>
        <w:tab/>
        <w:t>"Net proceeds" means proceeds less transaction and other related costs as determined by the board.</w:t>
      </w:r>
    </w:p>
    <w:p w:rsidR="00A81056" w:rsidRDefault="00A81056" w:rsidP="00A81056">
      <w:r>
        <w:tab/>
        <w:t>"Net revenues" means revenues less related expenses, including applicable taxes, as determined by the board.</w:t>
      </w:r>
    </w:p>
    <w:p w:rsidR="00A81056" w:rsidRDefault="00A81056" w:rsidP="00A81056">
      <w:r>
        <w:tab/>
        <w:t>"Offshore wind energy" means electric energy produced by a qualified offshore wind project.</w:t>
      </w:r>
    </w:p>
    <w:p w:rsidR="00A81056" w:rsidRDefault="00A81056" w:rsidP="00A81056">
      <w:r>
        <w:tab/>
        <w:t>"Offshore wind renewable energy certificate" or "OREC" means a certificate, issued by the board or its designee, representing the environmental attributes of one megawatt hour of electric generation from a qualified offshore wind project.</w:t>
      </w:r>
    </w:p>
    <w:p w:rsidR="00A81056" w:rsidRDefault="00A81056" w:rsidP="00A81056">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A81056" w:rsidRDefault="00A81056" w:rsidP="00A81056">
      <w:r>
        <w:tab/>
        <w:t xml:space="preserve">"On-site generation facility" means a generation facility, including, but not limited to, a generation facility that produces Class I or Class II renewable energy, and equipment and services appurtenant to electric </w:t>
      </w:r>
      <w:r w:rsidRPr="007951FD">
        <w:rPr>
          <w:rFonts w:ascii="Albertus Extra Bold" w:hAnsi="Albertus Extra Bold"/>
          <w:b/>
        </w:rPr>
        <w:t>[</w:t>
      </w:r>
      <w:r>
        <w:t>sales</w:t>
      </w:r>
      <w:r w:rsidRPr="007951FD">
        <w:rPr>
          <w:rFonts w:ascii="Albertus Extra Bold" w:hAnsi="Albertus Extra Bold"/>
          <w:b/>
        </w:rPr>
        <w:t>]</w:t>
      </w:r>
      <w:r>
        <w:t xml:space="preserve"> </w:t>
      </w:r>
      <w:r>
        <w:rPr>
          <w:u w:val="single"/>
        </w:rPr>
        <w:t>output</w:t>
      </w:r>
      <w:r>
        <w:t xml:space="preserve"> by </w:t>
      </w:r>
      <w:r w:rsidR="00784358">
        <w:rPr>
          <w:rFonts w:ascii="Albertus Extra Bold" w:hAnsi="Albertus Extra Bold"/>
          <w:b/>
        </w:rPr>
        <w:t>[</w:t>
      </w:r>
      <w:r w:rsidR="00784358">
        <w:t>such</w:t>
      </w:r>
      <w:r w:rsidR="00784358">
        <w:rPr>
          <w:rFonts w:ascii="Albertus Extra Bold" w:hAnsi="Albertus Extra Bold"/>
          <w:b/>
        </w:rPr>
        <w:t>]</w:t>
      </w:r>
      <w:r w:rsidR="00784358">
        <w:t xml:space="preserve"> </w:t>
      </w:r>
      <w:r w:rsidR="00784358">
        <w:rPr>
          <w:u w:val="single"/>
        </w:rPr>
        <w:t>that</w:t>
      </w:r>
      <w:r>
        <w:t xml:space="preserve"> facility </w:t>
      </w:r>
      <w:r w:rsidRPr="007951FD">
        <w:rPr>
          <w:rFonts w:ascii="Albertus Extra Bold" w:hAnsi="Albertus Extra Bold"/>
          <w:b/>
        </w:rPr>
        <w:t>[</w:t>
      </w:r>
      <w:r>
        <w:t>to</w:t>
      </w:r>
      <w:r w:rsidRPr="007951FD">
        <w:rPr>
          <w:rFonts w:ascii="Albertus Extra Bold" w:hAnsi="Albertus Extra Bold"/>
          <w:b/>
        </w:rPr>
        <w:t>]</w:t>
      </w:r>
      <w:r>
        <w:t xml:space="preserve"> </w:t>
      </w:r>
      <w:r>
        <w:rPr>
          <w:u w:val="single"/>
        </w:rPr>
        <w:t>for sale or use by</w:t>
      </w:r>
      <w:r>
        <w:t xml:space="preserve"> the end use customer located on the property or </w:t>
      </w:r>
      <w:r>
        <w:lastRenderedPageBreak/>
        <w:t>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A81056" w:rsidRDefault="00A81056" w:rsidP="00A81056">
      <w:r>
        <w:tab/>
        <w:t>"Person" means an individual, partnership, corporation, association, trust, limited liability company, governmental entity, or other legal entity.</w:t>
      </w:r>
    </w:p>
    <w:p w:rsidR="00A81056" w:rsidRDefault="00A81056" w:rsidP="00A81056">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A81056" w:rsidRDefault="00A81056" w:rsidP="00A81056">
      <w:r>
        <w:tab/>
        <w:t>"Preliminary assessment" shall have the same meaning as provided in section 3 of P.L.1976, c.141 (C.58:10-23.11b).</w:t>
      </w:r>
    </w:p>
    <w:p w:rsidR="00A81056" w:rsidRDefault="00A81056" w:rsidP="00A81056">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A81056" w:rsidRDefault="00A81056" w:rsidP="00A81056">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A81056" w:rsidRDefault="00A81056" w:rsidP="00A81056">
      <w:r>
        <w:tab/>
        <w:t xml:space="preserve">"Public utility holding company" means: (1) any company that, directly or indirectly, owns, controls, or holds with power to vote, </w:t>
      </w:r>
      <w:r>
        <w:lastRenderedPageBreak/>
        <w:t xml:space="preserve">10 percent or more of the outstanding voting securities of an electric public utility or a gas public utility or of a company which is a public utility holding company by virtue of this definition, unless the Securities and Exchange Commission, or its successor, by order declares </w:t>
      </w:r>
      <w:r w:rsidR="001A356F">
        <w:rPr>
          <w:rFonts w:ascii="Albertus Extra Bold" w:hAnsi="Albertus Extra Bold"/>
          <w:b/>
        </w:rPr>
        <w:t>[</w:t>
      </w:r>
      <w:r w:rsidR="001A356F">
        <w:t>such</w:t>
      </w:r>
      <w:r w:rsidR="001A356F">
        <w:rPr>
          <w:rFonts w:ascii="Albertus Extra Bold" w:hAnsi="Albertus Extra Bold"/>
          <w:b/>
        </w:rPr>
        <w:t>]</w:t>
      </w:r>
      <w:r w:rsidR="001A356F">
        <w:t xml:space="preserve"> </w:t>
      </w:r>
      <w:r w:rsidR="001A356F">
        <w:rPr>
          <w:u w:val="single"/>
        </w:rPr>
        <w:t>the</w:t>
      </w:r>
      <w:r>
        <w:t xml:space="preserve"> company not to be a public utility holding company under the </w:t>
      </w:r>
      <w:r w:rsidR="001A356F">
        <w:rPr>
          <w:rFonts w:ascii="Albertus Extra Bold" w:hAnsi="Albertus Extra Bold"/>
          <w:b/>
        </w:rPr>
        <w:t>[</w:t>
      </w:r>
      <w:r w:rsidR="001A356F">
        <w:t>Public Utility Holding Company</w:t>
      </w:r>
      <w:r w:rsidR="001A356F">
        <w:rPr>
          <w:rFonts w:ascii="Albertus Extra Bold" w:hAnsi="Albertus Extra Bold"/>
          <w:b/>
        </w:rPr>
        <w:t>]</w:t>
      </w:r>
      <w:r w:rsidR="001A356F">
        <w:t xml:space="preserve"> </w:t>
      </w:r>
      <w:r w:rsidR="001A356F">
        <w:rPr>
          <w:u w:val="single"/>
        </w:rPr>
        <w:t>Energy Policy</w:t>
      </w:r>
      <w:r w:rsidR="001A356F">
        <w:t xml:space="preserve"> Act of </w:t>
      </w:r>
      <w:r w:rsidR="001A356F">
        <w:rPr>
          <w:rFonts w:ascii="Albertus Extra Bold" w:hAnsi="Albertus Extra Bold"/>
          <w:b/>
        </w:rPr>
        <w:t>[</w:t>
      </w:r>
      <w:r w:rsidR="001A356F">
        <w:t>1935, 15 U.S.C. s.79 et seq.</w:t>
      </w:r>
      <w:r w:rsidR="001A356F">
        <w:rPr>
          <w:rFonts w:ascii="Albertus Extra Bold" w:hAnsi="Albertus Extra Bold"/>
          <w:b/>
        </w:rPr>
        <w:t>]</w:t>
      </w:r>
      <w:r w:rsidR="001A356F">
        <w:t xml:space="preserve"> </w:t>
      </w:r>
      <w:r w:rsidR="001A356F">
        <w:rPr>
          <w:u w:val="single"/>
        </w:rPr>
        <w:t>2005 Pub.L.109-58</w:t>
      </w:r>
      <w:r>
        <w:t>, or its successor</w:t>
      </w:r>
      <w:r w:rsidR="001A356F">
        <w:t xml:space="preserve"> </w:t>
      </w:r>
      <w:r w:rsidR="001A356F" w:rsidRPr="001A356F">
        <w:rPr>
          <w:u w:val="single"/>
        </w:rPr>
        <w:t>act</w:t>
      </w:r>
      <w:r>
        <w:t xml:space="preserve">;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w:t>
      </w:r>
      <w:r w:rsidR="001A356F">
        <w:rPr>
          <w:rFonts w:ascii="Albertus Extra Bold" w:hAnsi="Albertus Extra Bold"/>
          <w:b/>
        </w:rPr>
        <w:t>[</w:t>
      </w:r>
      <w:r w:rsidR="001A356F">
        <w:t>such</w:t>
      </w:r>
      <w:r w:rsidR="001A356F">
        <w:rPr>
          <w:rFonts w:ascii="Albertus Extra Bold" w:hAnsi="Albertus Extra Bold"/>
          <w:b/>
        </w:rPr>
        <w:t>]</w:t>
      </w:r>
      <w:r w:rsidR="001A356F">
        <w:t xml:space="preserve"> </w:t>
      </w:r>
      <w:r w:rsidR="001A356F">
        <w:rPr>
          <w:u w:val="single"/>
        </w:rPr>
        <w:t>the</w:t>
      </w:r>
      <w:r>
        <w:t xml:space="preserve"> person be subject to the obligations, duties, and liabilities imposed in the </w:t>
      </w:r>
      <w:r w:rsidR="001A356F">
        <w:rPr>
          <w:rFonts w:ascii="Albertus Extra Bold" w:hAnsi="Albertus Extra Bold"/>
          <w:b/>
        </w:rPr>
        <w:t>[</w:t>
      </w:r>
      <w:r w:rsidR="001A356F">
        <w:t>Public Utility Holding Company</w:t>
      </w:r>
      <w:r w:rsidR="001A356F">
        <w:rPr>
          <w:rFonts w:ascii="Albertus Extra Bold" w:hAnsi="Albertus Extra Bold"/>
          <w:b/>
        </w:rPr>
        <w:t>]</w:t>
      </w:r>
      <w:r w:rsidR="001A356F">
        <w:t xml:space="preserve"> </w:t>
      </w:r>
      <w:r w:rsidR="001A356F">
        <w:rPr>
          <w:u w:val="single"/>
        </w:rPr>
        <w:t>Energy Policy</w:t>
      </w:r>
      <w:r w:rsidR="001A356F">
        <w:t xml:space="preserve"> Act of </w:t>
      </w:r>
      <w:r w:rsidR="001A356F">
        <w:rPr>
          <w:rFonts w:ascii="Albertus Extra Bold" w:hAnsi="Albertus Extra Bold"/>
          <w:b/>
        </w:rPr>
        <w:t>[</w:t>
      </w:r>
      <w:r w:rsidR="001A356F">
        <w:t>1935, 15 U.S.C. s.79 et seq.</w:t>
      </w:r>
      <w:r w:rsidR="001A356F">
        <w:rPr>
          <w:rFonts w:ascii="Albertus Extra Bold" w:hAnsi="Albertus Extra Bold"/>
          <w:b/>
        </w:rPr>
        <w:t>]</w:t>
      </w:r>
      <w:r w:rsidR="001A356F">
        <w:t xml:space="preserve"> </w:t>
      </w:r>
      <w:r w:rsidR="001A356F">
        <w:rPr>
          <w:u w:val="single"/>
        </w:rPr>
        <w:t>2005 Pub.L.109-58</w:t>
      </w:r>
      <w:r>
        <w:t>, or its successor act.</w:t>
      </w:r>
    </w:p>
    <w:p w:rsidR="00A81056" w:rsidRDefault="00A81056" w:rsidP="00A81056">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A81056" w:rsidRDefault="00A81056" w:rsidP="00A81056">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A81056" w:rsidRDefault="00A81056" w:rsidP="00A81056">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A81056" w:rsidRDefault="00A81056" w:rsidP="00A81056">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A81056" w:rsidRDefault="00A81056" w:rsidP="00A81056">
      <w:r>
        <w:tab/>
        <w:t xml:space="preserve">"Related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w:t>
      </w:r>
      <w:r>
        <w:lastRenderedPageBreak/>
        <w:t>include any related competitive business segments of an electric public utility or gas public utility.</w:t>
      </w:r>
    </w:p>
    <w:p w:rsidR="00A81056" w:rsidRDefault="00A81056" w:rsidP="00A81056">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A81056" w:rsidRDefault="00A81056" w:rsidP="00A81056">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A81056" w:rsidRDefault="00A81056" w:rsidP="00A81056">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A81056" w:rsidRDefault="00A81056" w:rsidP="00A81056">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A81056" w:rsidRDefault="00A81056" w:rsidP="00A81056">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A81056" w:rsidRDefault="00A81056" w:rsidP="00A81056">
      <w:r>
        <w:tab/>
        <w:t xml:space="preserve">"Retail choice" means the ability of retail customers to shop for electric generation or gas supply service from electric power or gas suppliers, or opt to receive basic generation service or basic gas service, and the ability of an electric power or gas supplier to offer </w:t>
      </w:r>
      <w:r>
        <w:lastRenderedPageBreak/>
        <w:t>electric generation service or gas supply service to retail customers, consistent with the provisions of P.L.1999, c.23 (C.48:3-49 et al.).</w:t>
      </w:r>
    </w:p>
    <w:p w:rsidR="00A81056" w:rsidRDefault="00A81056" w:rsidP="00A81056">
      <w:r>
        <w:tab/>
        <w:t xml:space="preserve">"Retail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w:t>
      </w:r>
      <w:r w:rsidR="0055425A">
        <w:rPr>
          <w:u w:val="single"/>
        </w:rPr>
        <w:t>C.</w:t>
      </w:r>
      <w:r>
        <w:t>48:3-57), for the purpose of promoting a competitive retail market for the supply of electricity.</w:t>
      </w:r>
    </w:p>
    <w:p w:rsidR="00A81056" w:rsidRDefault="00A81056" w:rsidP="00A81056">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A81056" w:rsidRDefault="00A81056" w:rsidP="00A81056">
      <w:r>
        <w:tab/>
        <w:t>"Sanitary landfill facility" shall have the same meaning as provided in section 3 of P.L.1970, c.39 (C.13:1E-3).</w:t>
      </w:r>
    </w:p>
    <w:p w:rsidR="00A81056" w:rsidRDefault="00A81056" w:rsidP="00A81056">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A81056" w:rsidRDefault="00A81056" w:rsidP="00A81056">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A81056" w:rsidRDefault="00A81056" w:rsidP="00A81056">
      <w:r>
        <w:tab/>
        <w:t>"Site investigation" shall have the same meaning as provided in section 3 of P.L.1976, c.141 (C.58:10-23.11b).</w:t>
      </w:r>
    </w:p>
    <w:p w:rsidR="00A81056" w:rsidRDefault="00A81056" w:rsidP="00A81056">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3D088D" w:rsidRDefault="00A81056" w:rsidP="003D088D">
      <w:r>
        <w:tab/>
        <w:t xml:space="preserve">"Social program" means a program implemented with board approval to provide assistance to a group of disadvantaged customers, to provide protection to consumers, or to accomplish a </w:t>
      </w:r>
      <w:r w:rsidR="003D088D">
        <w:br w:type="page"/>
      </w:r>
    </w:p>
    <w:p w:rsidR="00A81056" w:rsidRDefault="00A81056" w:rsidP="00A81056">
      <w:r>
        <w:lastRenderedPageBreak/>
        <w:t>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A81056" w:rsidRDefault="00A81056" w:rsidP="00A81056">
      <w:r>
        <w:tab/>
        <w:t>"Societal benefits charge" means a charge imposed by an electric public utility, at a level determined by the board, pursuant to, and in accordance with, section 12 of P.L.1999, c.23 (C.48:3-60).</w:t>
      </w:r>
    </w:p>
    <w:p w:rsidR="00A81056" w:rsidRDefault="00A81056" w:rsidP="00A81056">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A81056" w:rsidRDefault="00A81056" w:rsidP="00A81056">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A81056" w:rsidRDefault="00A81056" w:rsidP="00A81056">
      <w:r>
        <w:tab/>
        <w:t xml:space="preserve">"Standard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w:t>
      </w:r>
      <w:r w:rsidR="0055425A">
        <w:rPr>
          <w:rFonts w:ascii="Albertus Extra Bold" w:hAnsi="Albertus Extra Bold"/>
          <w:b/>
        </w:rPr>
        <w:t>[</w:t>
      </w:r>
      <w:r w:rsidR="0055425A">
        <w:t>such</w:t>
      </w:r>
      <w:r w:rsidR="0055425A">
        <w:rPr>
          <w:rFonts w:ascii="Albertus Extra Bold" w:hAnsi="Albertus Extra Bold"/>
          <w:b/>
        </w:rPr>
        <w:t>]</w:t>
      </w:r>
      <w:r w:rsidR="0055425A">
        <w:t xml:space="preserve"> </w:t>
      </w:r>
      <w:r w:rsidR="0055425A">
        <w:rPr>
          <w:u w:val="single"/>
        </w:rPr>
        <w:t>the</w:t>
      </w:r>
      <w:r>
        <w:t xml:space="preserve"> payments to be a fully non-</w:t>
      </w:r>
      <w:proofErr w:type="spellStart"/>
      <w:r>
        <w:t>bypassable</w:t>
      </w:r>
      <w:proofErr w:type="spellEnd"/>
      <w:r>
        <w:t xml:space="preserve"> charge, with such an order, once issued, being irrevocable.</w:t>
      </w:r>
    </w:p>
    <w:p w:rsidR="00A81056" w:rsidRDefault="00A81056" w:rsidP="00A81056">
      <w:r>
        <w:tab/>
        <w:t>"Standard offer capacity price" or "SOCP" means the capacity price that is fixed for the term of the SOCA and which is the price to be received by eligible generators under a board-approved SOCA.</w:t>
      </w:r>
    </w:p>
    <w:p w:rsidR="00A81056" w:rsidRDefault="00A81056" w:rsidP="00A81056">
      <w:r>
        <w:tab/>
        <w:t>"State entity" means a department, agency, or office of State government, a State university or college, or an authority created by the State.</w:t>
      </w:r>
    </w:p>
    <w:p w:rsidR="00A81056" w:rsidRDefault="00A81056" w:rsidP="00A81056">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A81056" w:rsidRDefault="00A81056" w:rsidP="00A81056">
      <w:r>
        <w:tab/>
        <w:t>"Stranded costs recovery order" means each order issued by the board in accordance with subsection c. of section 13 of P.L.1999,</w:t>
      </w:r>
      <w:r w:rsidR="00D7487E">
        <w:t> </w:t>
      </w:r>
      <w:r>
        <w:t>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A81056" w:rsidRDefault="00A81056" w:rsidP="00A81056">
      <w:r>
        <w:lastRenderedPageBreak/>
        <w:tab/>
        <w:t>"Telemarketer" shall have the same meaning as set forth in section 2 of P.L.2003, c.76 (C.56:8-120).</w:t>
      </w:r>
    </w:p>
    <w:p w:rsidR="00A81056" w:rsidRDefault="00A81056" w:rsidP="00A81056">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A81056" w:rsidRDefault="00A81056" w:rsidP="00A81056">
      <w:r>
        <w:tab/>
        <w:t>"Thermal efficiency" means the useful electric energy output of a facility, plus the useful thermal energy output of the facility, expressed as a percentage of the total energy input to the facility.</w:t>
      </w:r>
    </w:p>
    <w:p w:rsidR="00A81056" w:rsidRDefault="00A81056" w:rsidP="00A81056">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A81056" w:rsidRDefault="00A81056" w:rsidP="00A81056">
      <w:r>
        <w:tab/>
        <w:t xml:space="preserve">"Transition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w:t>
      </w:r>
      <w:r w:rsidR="00D36500">
        <w:rPr>
          <w:rFonts w:ascii="Albertus Extra Bold" w:hAnsi="Albertus Extra Bold"/>
          <w:b/>
        </w:rPr>
        <w:t>[</w:t>
      </w:r>
      <w:r w:rsidR="00D36500">
        <w:t>such</w:t>
      </w:r>
      <w:r w:rsidR="00D36500">
        <w:rPr>
          <w:rFonts w:ascii="Albertus Extra Bold" w:hAnsi="Albertus Extra Bold"/>
          <w:b/>
        </w:rPr>
        <w:t>]</w:t>
      </w:r>
      <w:r w:rsidR="00D36500">
        <w:t xml:space="preserve"> </w:t>
      </w:r>
      <w:r w:rsidR="00D36500">
        <w:rPr>
          <w:u w:val="single"/>
        </w:rPr>
        <w:t>those</w:t>
      </w:r>
      <w:r>
        <w:t xml:space="preserve"> securities.</w:t>
      </w:r>
    </w:p>
    <w:p w:rsidR="00A81056" w:rsidRDefault="00A81056" w:rsidP="00A81056">
      <w:r>
        <w:tab/>
        <w:t>"Transition period" means the period from August 1, 1999 through July 31, 2003.</w:t>
      </w:r>
    </w:p>
    <w:p w:rsidR="00A81056" w:rsidRDefault="00A81056" w:rsidP="00A81056">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A81056" w:rsidRDefault="00A81056" w:rsidP="00A81056">
      <w:r>
        <w:tab/>
        <w:t>"Universal service" means any service approved by the board with the purpose of assisting low-income residential customers in obtaining or retaining electric generation or delivery service.</w:t>
      </w:r>
    </w:p>
    <w:p w:rsidR="00A81056" w:rsidRDefault="00A81056" w:rsidP="00A81056">
      <w:r>
        <w:tab/>
        <w:t xml:space="preserve">"Unsolicited advertisement" means any advertising claims of the commercial availability or quality of services provided by an </w:t>
      </w:r>
      <w:r>
        <w:lastRenderedPageBreak/>
        <w:t>electric power supplier, gas supplier, broker, energy agent, marketer, private aggregator, sales representative, or telemarketer which is transmitted to a potential customer without that customer's prior express invitation or permission.</w:t>
      </w:r>
    </w:p>
    <w:p w:rsidR="003E2BEA" w:rsidRDefault="00A81056" w:rsidP="00A81056">
      <w:r>
        <w:t>(</w:t>
      </w:r>
      <w:proofErr w:type="spellStart"/>
      <w:r>
        <w:t>cf</w:t>
      </w:r>
      <w:proofErr w:type="spellEnd"/>
      <w:r>
        <w:t>: P.L.2015, c.51, s.1)</w:t>
      </w:r>
    </w:p>
    <w:p w:rsidR="003E2BEA" w:rsidRDefault="003E2BEA" w:rsidP="00A81056"/>
    <w:p w:rsidR="00A81056" w:rsidRDefault="00D7487E" w:rsidP="00A81056">
      <w:r>
        <w:tab/>
        <w:t>2.</w:t>
      </w:r>
      <w:r>
        <w:tab/>
      </w:r>
      <w:r w:rsidR="00A81056">
        <w:t xml:space="preserve">Section 9 of P.L.1999, c.23 (C.48:3-57) is amended to read as follows):  </w:t>
      </w:r>
    </w:p>
    <w:p w:rsidR="00A81056" w:rsidRDefault="00D7487E" w:rsidP="00D7487E">
      <w:pPr>
        <w:tabs>
          <w:tab w:val="clear" w:pos="1440"/>
          <w:tab w:val="clear" w:pos="2160"/>
          <w:tab w:val="left" w:pos="1080"/>
          <w:tab w:val="left" w:pos="1620"/>
        </w:tabs>
      </w:pPr>
      <w:r>
        <w:tab/>
        <w:t>9.</w:t>
      </w:r>
      <w:r>
        <w:tab/>
        <w:t>a.</w:t>
      </w:r>
      <w:r>
        <w:tab/>
        <w:t>(1)</w:t>
      </w:r>
      <w:r>
        <w:tab/>
      </w:r>
      <w:r w:rsidR="00A81056">
        <w:t>Simultaneously with the starting date for the implementation of retail choice as determined by the board pursuant to subsection a. of section 5 of P.L.1999, c.23 (C.48:3-53), until the board specifically finds it to be no longer necessary and in the public interest, each electric public utility shall provide basic generation service.  Power procured for basic generation service by an electric public utility shall be purchased, at prices consistent with market conditions.  The charges assessed to customers for basic generation service shall be regulated by the board and shall be based on the reasonable and prudent cost to the utility of providing such service, including the cost of power purchased at prices consistent with market conditions by the electric public utility in the competitive wholesale marketplace and related ancillary and administrative costs, as determined by the board.  The charges assessed to customers for basic generation service pursuant to this subsection may include a retail margin, as determined by the board. The board shall approve unbundled rates to assure that aggregate rate reductions established pursuant to section 4 of P.L.1999, c.23 (C.48:3-52) are sustained notwithstanding changes in basic generation charges approved pursuant to this section.</w:t>
      </w:r>
    </w:p>
    <w:p w:rsidR="00A81056" w:rsidRDefault="00A81056" w:rsidP="00A81056">
      <w:r>
        <w:tab/>
        <w:t>(2)</w:t>
      </w:r>
      <w:r>
        <w:tab/>
        <w:t>Each electric public utility shall remit to the State Treasurer all monies collected by the utility as a retail margin authorized pursuant to paragraph (1) of this subsection.  A Retail Margin Fund shall be established as a non-lapsing, revolving fund in the General Fund for the deposit of all retail margin monies received from the electric public utilities and remitted to the State Treasurer.</w:t>
      </w:r>
    </w:p>
    <w:p w:rsidR="003D088D" w:rsidRDefault="00A81056" w:rsidP="003D088D">
      <w:pPr>
        <w:tabs>
          <w:tab w:val="clear" w:pos="1440"/>
          <w:tab w:val="left" w:pos="1170"/>
        </w:tabs>
      </w:pPr>
      <w:r>
        <w:tab/>
        <w:t>(3)</w:t>
      </w:r>
      <w:r>
        <w:tab/>
      </w:r>
      <w:r w:rsidRPr="00B12140">
        <w:rPr>
          <w:u w:val="single"/>
        </w:rPr>
        <w:t>(a)</w:t>
      </w:r>
      <w:r w:rsidR="00D7487E">
        <w:tab/>
      </w:r>
      <w:r>
        <w:t>The board may use monies paid in connection with the retail margin, from any portion of the amount appropriated pursuant to section 3 of P.L.2009, c.34 that has not been allocated pursuant to subsection d. of section 3 of P.L.2009, c.34, and any other monies in the Retail Margin Fund in excess of the amount appropriated, for the purpose of funding grants by the board only to CIEP class customers to implement alternative programs and measures that are consistent with, and will further the goals of the energy master plan adopted pursuant to section 12 of P.L.1977,</w:t>
      </w:r>
      <w:r w:rsidR="00D7487E">
        <w:t> </w:t>
      </w:r>
      <w:r>
        <w:t xml:space="preserve">c.146 (C.52:27F-14), to maximize energy conservation and energy efficiency, reduce peak energy demand, and increase renewable energy sources.  The grants may also fund supportive measures, such as energy audits, education and outreach programs, and technical assistance, that are deemed necessary to the proper </w:t>
      </w:r>
    </w:p>
    <w:p w:rsidR="00A81056" w:rsidRDefault="00A81056" w:rsidP="00D7487E">
      <w:pPr>
        <w:tabs>
          <w:tab w:val="clear" w:pos="1440"/>
          <w:tab w:val="left" w:pos="1170"/>
        </w:tabs>
      </w:pPr>
      <w:r>
        <w:lastRenderedPageBreak/>
        <w:t>implementation of the alternative programs and measures.  The board shall establish the types of measures to receive such financial assistance, the eligibility criteria for such financial assistance, the procedures and criteria for awarding such financial assistance, and the conditions of such financial assistance, by order or orders issued after notice and an opportunity for public comment, notwithstanding any provisions of the "Administrative Procedure Act," P.L.1968, c.410 (C.52:14B-1 et seq.) to the contrary.  The board may change programs and program designs as technologies, markets and customer needs change.</w:t>
      </w:r>
    </w:p>
    <w:p w:rsidR="00A81056" w:rsidRPr="00593D2B" w:rsidRDefault="00A81056" w:rsidP="00D7487E">
      <w:pPr>
        <w:tabs>
          <w:tab w:val="left" w:pos="1170"/>
        </w:tabs>
        <w:rPr>
          <w:u w:val="single"/>
        </w:rPr>
      </w:pPr>
      <w:r>
        <w:tab/>
        <w:t>(</w:t>
      </w:r>
      <w:r w:rsidR="00D7487E">
        <w:rPr>
          <w:u w:val="single"/>
        </w:rPr>
        <w:t>b)</w:t>
      </w:r>
      <w:r w:rsidR="00D7487E">
        <w:rPr>
          <w:u w:val="single"/>
        </w:rPr>
        <w:tab/>
      </w:r>
      <w:r>
        <w:rPr>
          <w:u w:val="single"/>
        </w:rPr>
        <w:t>(</w:t>
      </w:r>
      <w:proofErr w:type="spellStart"/>
      <w:r>
        <w:rPr>
          <w:u w:val="single"/>
        </w:rPr>
        <w:t>i</w:t>
      </w:r>
      <w:proofErr w:type="spellEnd"/>
      <w:r w:rsidRPr="00593D2B">
        <w:rPr>
          <w:u w:val="single"/>
        </w:rPr>
        <w:t>)</w:t>
      </w:r>
      <w:r w:rsidR="00D7487E">
        <w:rPr>
          <w:u w:val="single"/>
        </w:rPr>
        <w:tab/>
      </w:r>
      <w:r w:rsidRPr="00593D2B">
        <w:rPr>
          <w:u w:val="single"/>
        </w:rPr>
        <w:t>The board, in consultation with the BPU Business Ombudsman created under section 4 of P.L.2005, c.215 (C.48:2-95), shall issue a solicitation to advertis</w:t>
      </w:r>
      <w:r>
        <w:rPr>
          <w:u w:val="single"/>
        </w:rPr>
        <w:t>e the availability of grants</w:t>
      </w:r>
      <w:r w:rsidRPr="00593D2B">
        <w:rPr>
          <w:u w:val="single"/>
        </w:rPr>
        <w:t xml:space="preserve"> for projects to install or expand combined heat and power facili</w:t>
      </w:r>
      <w:r>
        <w:rPr>
          <w:u w:val="single"/>
        </w:rPr>
        <w:t>ties at facilities owned or operated by</w:t>
      </w:r>
      <w:r w:rsidRPr="00593D2B">
        <w:rPr>
          <w:u w:val="single"/>
        </w:rPr>
        <w:t xml:space="preserve"> CIEP class customers in this State.</w:t>
      </w:r>
    </w:p>
    <w:p w:rsidR="00A81056" w:rsidRDefault="00A81056" w:rsidP="00A81056">
      <w:r>
        <w:tab/>
      </w:r>
      <w:r>
        <w:rPr>
          <w:u w:val="single"/>
        </w:rPr>
        <w:t>(ii</w:t>
      </w:r>
      <w:r w:rsidR="00D7487E">
        <w:rPr>
          <w:u w:val="single"/>
        </w:rPr>
        <w:t>)</w:t>
      </w:r>
      <w:r w:rsidR="00D7487E">
        <w:rPr>
          <w:u w:val="single"/>
        </w:rPr>
        <w:tab/>
      </w:r>
      <w:r w:rsidRPr="00593D2B">
        <w:rPr>
          <w:u w:val="single"/>
        </w:rPr>
        <w:t>The solicitation shall indicate that grants are to be awarded on a first-come, first-served basis for projects that satisfy all of the following eligibility criteria</w:t>
      </w:r>
      <w:r>
        <w:t xml:space="preserve">:  </w:t>
      </w:r>
    </w:p>
    <w:p w:rsidR="00A81056" w:rsidRPr="00593D2B" w:rsidRDefault="00A81056" w:rsidP="00D7487E">
      <w:pPr>
        <w:tabs>
          <w:tab w:val="clear" w:pos="720"/>
          <w:tab w:val="left" w:pos="810"/>
        </w:tabs>
        <w:rPr>
          <w:u w:val="single"/>
        </w:rPr>
      </w:pPr>
      <w:r>
        <w:tab/>
      </w:r>
      <w:r>
        <w:rPr>
          <w:u w:val="single"/>
        </w:rPr>
        <w:t>(aa</w:t>
      </w:r>
      <w:r w:rsidR="00D7487E">
        <w:rPr>
          <w:u w:val="single"/>
        </w:rPr>
        <w:t>)</w:t>
      </w:r>
      <w:r w:rsidR="00D7487E">
        <w:rPr>
          <w:u w:val="single"/>
        </w:rPr>
        <w:tab/>
      </w:r>
      <w:r w:rsidRPr="00593D2B">
        <w:rPr>
          <w:u w:val="single"/>
        </w:rPr>
        <w:t>the project shall serve a</w:t>
      </w:r>
      <w:r>
        <w:rPr>
          <w:u w:val="single"/>
        </w:rPr>
        <w:t xml:space="preserve"> CIEP class </w:t>
      </w:r>
      <w:r w:rsidRPr="00593D2B">
        <w:rPr>
          <w:u w:val="single"/>
        </w:rPr>
        <w:t xml:space="preserve">customer in this State with an electric demand of at least 750 kilowatts or a level of demand that subjects the customer to payment of a </w:t>
      </w:r>
      <w:r>
        <w:rPr>
          <w:u w:val="single"/>
        </w:rPr>
        <w:t>retail margin pursuant to</w:t>
      </w:r>
      <w:r w:rsidRPr="00593D2B">
        <w:rPr>
          <w:u w:val="single"/>
        </w:rPr>
        <w:t xml:space="preserve"> paragraph (1) of</w:t>
      </w:r>
      <w:r>
        <w:rPr>
          <w:u w:val="single"/>
        </w:rPr>
        <w:t xml:space="preserve"> this section</w:t>
      </w:r>
      <w:r w:rsidRPr="00593D2B">
        <w:rPr>
          <w:u w:val="single"/>
        </w:rPr>
        <w:t xml:space="preserve">; </w:t>
      </w:r>
    </w:p>
    <w:p w:rsidR="00A81056" w:rsidRPr="00593D2B" w:rsidRDefault="00A81056" w:rsidP="00D7487E">
      <w:pPr>
        <w:tabs>
          <w:tab w:val="clear" w:pos="720"/>
          <w:tab w:val="left" w:pos="810"/>
        </w:tabs>
        <w:rPr>
          <w:u w:val="single"/>
        </w:rPr>
      </w:pPr>
      <w:r>
        <w:tab/>
      </w:r>
      <w:r>
        <w:rPr>
          <w:u w:val="single"/>
        </w:rPr>
        <w:t>(bb</w:t>
      </w:r>
      <w:r w:rsidRPr="00593D2B">
        <w:rPr>
          <w:u w:val="single"/>
        </w:rPr>
        <w:t>)</w:t>
      </w:r>
      <w:r w:rsidR="00D7487E">
        <w:rPr>
          <w:u w:val="single"/>
        </w:rPr>
        <w:tab/>
      </w:r>
      <w:r w:rsidRPr="00593D2B">
        <w:rPr>
          <w:u w:val="single"/>
        </w:rPr>
        <w:t>the project shall establish by contract or other arrangement that the electric output generated at a combined heat and power facility shall, to the maximum extent feasible, be consumed at the project site by a facility located at the site and that any surpl</w:t>
      </w:r>
      <w:r>
        <w:rPr>
          <w:u w:val="single"/>
        </w:rPr>
        <w:t>us power that is produced may be sold into the regional electric grid managed by PJM</w:t>
      </w:r>
      <w:r w:rsidRPr="00593D2B">
        <w:rPr>
          <w:u w:val="single"/>
        </w:rPr>
        <w:t xml:space="preserve">; and </w:t>
      </w:r>
    </w:p>
    <w:p w:rsidR="00A81056" w:rsidRPr="00593D2B" w:rsidRDefault="00A81056" w:rsidP="00D7487E">
      <w:pPr>
        <w:tabs>
          <w:tab w:val="clear" w:pos="720"/>
          <w:tab w:val="left" w:pos="810"/>
        </w:tabs>
        <w:rPr>
          <w:u w:val="single"/>
        </w:rPr>
      </w:pPr>
      <w:r>
        <w:tab/>
      </w:r>
      <w:r>
        <w:rPr>
          <w:u w:val="single"/>
        </w:rPr>
        <w:t>(cc</w:t>
      </w:r>
      <w:r w:rsidR="00D7487E">
        <w:rPr>
          <w:u w:val="single"/>
        </w:rPr>
        <w:t>)</w:t>
      </w:r>
      <w:r w:rsidR="00D7487E">
        <w:rPr>
          <w:u w:val="single"/>
        </w:rPr>
        <w:tab/>
      </w:r>
      <w:r w:rsidRPr="00593D2B">
        <w:rPr>
          <w:u w:val="single"/>
        </w:rPr>
        <w:t>the facility shall have an electric generating capacity of grea</w:t>
      </w:r>
      <w:r>
        <w:rPr>
          <w:u w:val="single"/>
        </w:rPr>
        <w:t>ter than one megawatt and the facility</w:t>
      </w:r>
      <w:r w:rsidRPr="00593D2B">
        <w:rPr>
          <w:u w:val="single"/>
        </w:rPr>
        <w:t xml:space="preserve"> shall be designed to achieve thermal efficiency levels of at least 65 percent for low-heat-value facilities with up to 20 megawatts of electric generating capacity, and at least 70 percent for facilities with electric generating capacity greater </w:t>
      </w:r>
      <w:r>
        <w:rPr>
          <w:u w:val="single"/>
        </w:rPr>
        <w:t xml:space="preserve">than 20 megawatts.  A </w:t>
      </w:r>
      <w:r w:rsidRPr="00593D2B">
        <w:rPr>
          <w:u w:val="single"/>
        </w:rPr>
        <w:t>facility that does not currently achieve the applicable thermal efficiency level shall be eligible to receive grants pursuant to this subsection if new or expanded projects developed at the facility will achieve thermal efficiency levels of at least 65 percent for facilities with up to 20 megawatts of electric generating capacity, and at least 70 percent for facilities with electric generating capacity greater than 20 megawatts.</w:t>
      </w:r>
    </w:p>
    <w:p w:rsidR="00A81056" w:rsidRPr="00593D2B" w:rsidRDefault="00A81056" w:rsidP="00D7487E">
      <w:pPr>
        <w:tabs>
          <w:tab w:val="clear" w:pos="720"/>
          <w:tab w:val="left" w:pos="810"/>
        </w:tabs>
        <w:rPr>
          <w:u w:val="single"/>
        </w:rPr>
      </w:pPr>
      <w:r>
        <w:tab/>
      </w:r>
      <w:r>
        <w:rPr>
          <w:u w:val="single"/>
        </w:rPr>
        <w:t>(iii</w:t>
      </w:r>
      <w:r w:rsidR="00D7487E">
        <w:rPr>
          <w:u w:val="single"/>
        </w:rPr>
        <w:t>)</w:t>
      </w:r>
      <w:r w:rsidR="00D7487E">
        <w:rPr>
          <w:u w:val="single"/>
        </w:rPr>
        <w:tab/>
      </w:r>
      <w:r w:rsidRPr="00593D2B">
        <w:rPr>
          <w:u w:val="single"/>
        </w:rPr>
        <w:t xml:space="preserve">The solicitation shall further provide that the amount of each grant shall be a function of the kilowatt-hours of electricity and the number of Btu per hour of thermal energy that the combined heat and power facility generates over a period of four years beginning with the facility’s commencement of operation.  The amount of the grant per kilowatt-hour and per Btu per hour shall be </w:t>
      </w:r>
      <w:r w:rsidRPr="00593D2B">
        <w:rPr>
          <w:u w:val="single"/>
        </w:rPr>
        <w:lastRenderedPageBreak/>
        <w:t>calculated so that a facility receives a grant in the amount of $6 for each percent of its electric capacity factor.</w:t>
      </w:r>
    </w:p>
    <w:p w:rsidR="00A81056" w:rsidRDefault="00A81056" w:rsidP="00A81056">
      <w:r>
        <w:tab/>
        <w:t>(4)</w:t>
      </w:r>
      <w:r>
        <w:tab/>
        <w:t>Nothing in this section shall be construed to authorize the board to use the retail margin for any use that does not provide a direct benefit to CIEP class customers, except as the board may determine is necessary pursuant to section 13 of P.L.2007, c.340 (C.48:3-98.1) and section 4 of P.L.2005, c.215 (C.48:2-95).</w:t>
      </w:r>
    </w:p>
    <w:p w:rsidR="00A81056" w:rsidRDefault="00A81056" w:rsidP="00A81056">
      <w:r>
        <w:tab/>
        <w:t>(5)</w:t>
      </w:r>
      <w:r>
        <w:tab/>
        <w:t>The board shall, not later than December 1 of each year, transmit to the Joint Budget Oversight Committee, or its successor, a report detailing the amount of monies deposited in and allocated from the Retail Margin Fund during the preceding State fiscal year.  The report shall include, but not be limited to, the number and description of each combined heat and power facility project funded from the Retail Margin Fund and the amount allocated to each project, and the number and description of any grants allocated for the alternative programs and measures provided for in paragraph (3) of this subsection.  In addition to the report, the board shall also provide to the joint committee a copy of all board orders concerning the establishment or use of, or change in the amount of, the retail margin.</w:t>
      </w:r>
    </w:p>
    <w:p w:rsidR="00A81056" w:rsidRDefault="00A81056" w:rsidP="00A81056">
      <w:r>
        <w:tab/>
        <w:t>b.</w:t>
      </w:r>
      <w:r>
        <w:tab/>
        <w:t>The board may allow an electric public utility to purchase power for basic generation service through a bilateral contract from a related competitive business segment of its public utility holding company only if:</w:t>
      </w:r>
    </w:p>
    <w:p w:rsidR="00A81056" w:rsidRDefault="00A81056" w:rsidP="00A81056">
      <w:r>
        <w:tab/>
        <w:t>(1)</w:t>
      </w:r>
      <w:r>
        <w:tab/>
        <w:t>The related competitive business segment is not a related competitive business segment of the electric public utility; and</w:t>
      </w:r>
    </w:p>
    <w:p w:rsidR="00A81056" w:rsidRDefault="00A81056" w:rsidP="00A81056">
      <w:r>
        <w:tab/>
        <w:t>(2)</w:t>
      </w:r>
      <w:r>
        <w:tab/>
        <w:t>The board determines that the procurement of power from the related competitive business segment of the public utility holding company is necessary in order to ensure the reliability of service to basic generation service customers or to address other extraordinary circumstances, and that the purchase price does not exceed the market price for such power or the power was procured through a competitive bid process subject to board review and approval.  The board shall require that all net revenues derived from such sales, when the source of power is assets or contracts which costs are included in stranded costs recovery charges assessed pursuant to sections 13 and 14 of P.L.1999, c.23 (C.48:3-61 and C.48:3-62), shall be applied:</w:t>
      </w:r>
    </w:p>
    <w:p w:rsidR="00A81056" w:rsidRDefault="00A81056" w:rsidP="00A81056">
      <w:r>
        <w:tab/>
        <w:t>(a)</w:t>
      </w:r>
      <w:r>
        <w:tab/>
        <w:t>To offset any market transition charge or equivalent rate mechanism assessed to customers pursuant to section 13 of P.L.1999, c.23 (C.48:3-61); or</w:t>
      </w:r>
    </w:p>
    <w:p w:rsidR="00A81056" w:rsidRDefault="00A81056" w:rsidP="00A81056">
      <w:r>
        <w:tab/>
        <w:t>(b)</w:t>
      </w:r>
      <w:r>
        <w:tab/>
        <w:t>If the electric public utility is not assessing a market transition charge, to offset the rates charged to customers for distribution service, except that such offset shall cease to be required after the term of the transition bond charge has expired as provided in paragraph (1) of subsection d. of section 14 of P.L.1999, c.23 (C.48:3-62).</w:t>
      </w:r>
    </w:p>
    <w:p w:rsidR="00A81056" w:rsidRDefault="00A81056" w:rsidP="00A81056">
      <w:r>
        <w:lastRenderedPageBreak/>
        <w:tab/>
        <w:t>(3)</w:t>
      </w:r>
      <w:r>
        <w:tab/>
        <w:t>The board may devise an alternative accounting or cost recovery process that permits an electric public utility to purchase power from a related competitive business segment of its public utility holding company, or otherwise, to provide basic generation service to its customers during the period that the electric public utility is providing for sustainable rate reductions pursuant to subsection j. of section 4 of P.L.1999, c.23 (C.48:3-52) and subsection a. of this section, if the board determines that such process is necessary to mitigate the impacts of market price fluctuations and to sustain such rate reductions.</w:t>
      </w:r>
    </w:p>
    <w:p w:rsidR="00A81056" w:rsidRDefault="00A81056" w:rsidP="00A81056">
      <w:r>
        <w:tab/>
        <w:t>c.</w:t>
      </w:r>
      <w:r>
        <w:tab/>
        <w:t>After the starting date of retail competition as provided in subsection a. of section 5 of P.L.1999, c.23 (C.48:3-53), the board shall issue a decision as to whether to make available on a competitive basis the opportunity to provide basic generation service to any electric power supplier, any electric public utility, or both.</w:t>
      </w:r>
    </w:p>
    <w:p w:rsidR="00A81056" w:rsidRDefault="00A81056" w:rsidP="00A81056">
      <w:r>
        <w:tab/>
        <w:t>d.</w:t>
      </w:r>
      <w:r>
        <w:tab/>
        <w:t>Power procured for basic generation service by an electric power supplier shall be purchased at prices consistent with market conditions.  The charges assessed to customers for basic generation service shall be regulated by the board and shall be based on the reasonable and prudent cost to the supplier of providing such service, including the cost of power purchased at prices consistent with market conditions, by the supplier in the competitive wholesale marketplace and related ancillary and administrative costs, as determined by the board or shall be based upon the result of a competitive bid.</w:t>
      </w:r>
    </w:p>
    <w:p w:rsidR="00A81056" w:rsidRDefault="00A81056" w:rsidP="00A81056">
      <w:r>
        <w:tab/>
        <w:t>e.</w:t>
      </w:r>
      <w:r>
        <w:tab/>
        <w:t>Each electric public utility or electric power supplier that provides basic generation service pursuant to subsection a., c. or d. of this section shall be permitted to recover in its basic generation charges on a full and timely basis all reasonable and prudently incurred costs incurred in the provision of basic generation services consistent with the provisions of this section, except to the extent that certain costs related to the provision of basic generation service are already being recovered in other elements of an electric public utility's charges.  The board may approve ratemaking and other pricing mechanisms that provide incentives, including financial risks and rewards, for the utility or electric power supplier to procure a portfolio of electric power supply that provides maximum benefit to basic generation service customers.</w:t>
      </w:r>
    </w:p>
    <w:p w:rsidR="00A81056" w:rsidRDefault="00A81056" w:rsidP="00A81056">
      <w:r>
        <w:tab/>
        <w:t>f.</w:t>
      </w:r>
      <w:r>
        <w:tab/>
        <w:t>Each electric public utility shall submit a quarterly report to the board of generation contracts between the public utility and any related competitive business segment.  A utility that submits a report pursuant to this subsection may petition the board for confidential treatment as trade secrets of any or all of the information provided.</w:t>
      </w:r>
      <w:r w:rsidR="003D088D">
        <w:t xml:space="preserve"> </w:t>
      </w:r>
      <w:r w:rsidR="003D088D">
        <w:br w:type="page"/>
      </w:r>
    </w:p>
    <w:p w:rsidR="00A81056" w:rsidRDefault="00A81056" w:rsidP="00A81056">
      <w:r>
        <w:lastRenderedPageBreak/>
        <w:tab/>
        <w:t>g.</w:t>
      </w:r>
      <w:r>
        <w:tab/>
        <w:t>Nothing in this section shall apply to any existing board approved bilateral power purchase contract by an electric public utility as of the effective date of P.L.1999, c.23 (C.48:3-49 et al.).</w:t>
      </w:r>
    </w:p>
    <w:p w:rsidR="00A81056" w:rsidRDefault="00A81056" w:rsidP="00A81056">
      <w:r>
        <w:t>(</w:t>
      </w:r>
      <w:proofErr w:type="spellStart"/>
      <w:r>
        <w:t>cf</w:t>
      </w:r>
      <w:proofErr w:type="spellEnd"/>
      <w:r>
        <w:t>: P.L.2009, c.34, s.2)</w:t>
      </w:r>
      <w:r w:rsidR="00D7487E">
        <w:t xml:space="preserve"> </w:t>
      </w:r>
    </w:p>
    <w:p w:rsidR="003D088D" w:rsidRDefault="003D088D" w:rsidP="00A81056"/>
    <w:p w:rsidR="00A81056" w:rsidRPr="004017E1" w:rsidRDefault="00D7487E" w:rsidP="00D7487E">
      <w:pPr>
        <w:tabs>
          <w:tab w:val="clear" w:pos="2160"/>
          <w:tab w:val="clear" w:pos="2880"/>
          <w:tab w:val="left" w:pos="2340"/>
          <w:tab w:val="left" w:pos="2700"/>
        </w:tabs>
      </w:pPr>
      <w:r>
        <w:tab/>
        <w:t>3.</w:t>
      </w:r>
      <w:r>
        <w:tab/>
        <w:t>(New section)</w:t>
      </w:r>
      <w:r>
        <w:tab/>
        <w:t>a.</w:t>
      </w:r>
      <w:r>
        <w:tab/>
      </w:r>
      <w:r w:rsidR="00A81056" w:rsidRPr="004017E1">
        <w:t>Notwithstanding any provision of the "Administrative Procedure Act," P.L.1968, c.410 (C.52:14B-1 et seq.) to the contrary, the board shall initiate a proceeding, and, after notice, opportunity for public comment, and a public hearing, shall adopt standards which require electric public utilities to offer non-disc</w:t>
      </w:r>
      <w:r w:rsidR="00A81056">
        <w:t>riminatory rates to a district energy collaborative</w:t>
      </w:r>
      <w:r w:rsidR="00A81056" w:rsidRPr="004017E1">
        <w:t>.  For each kilowatt-hour o</w:t>
      </w:r>
      <w:r w:rsidR="00A81056">
        <w:t>f electricity</w:t>
      </w:r>
      <w:r w:rsidR="00A81056" w:rsidRPr="004017E1">
        <w:t xml:space="preserve"> sold by the DEC for which the electric public utility receives assigned PJM payments, the electric public utility shall pay the DEC an amount equal to the then prevailing per kilowatt-hour BGS rate for fixed price customers, or if there is no such rate, a reasonably comparable amount determined by the board; provided that, if the aggregate generation of all </w:t>
      </w:r>
      <w:proofErr w:type="spellStart"/>
      <w:r w:rsidR="00A81056" w:rsidRPr="004017E1">
        <w:t>microgrids</w:t>
      </w:r>
      <w:proofErr w:type="spellEnd"/>
      <w:r w:rsidR="00A81056" w:rsidRPr="004017E1">
        <w:t xml:space="preserve"> operated by a DEC exceeds the aggregate amount of electricity supplied by the electric power supplier or BGS provider to the facilities of the municipality or county over an annualized period, the price for the excess generation shall be the average over the annualized period of the PJM electric power pool’s real-time locational marginal price rate, adjusted for losses, for the respective zone in the PJM electric power pool, which may require an adjustment to the amounts previously paid by the electric public utility to the DEC.  The payments shall be made by the electric public utility to the DEC on a monthly basis and may be made through</w:t>
      </w:r>
      <w:r w:rsidR="00A81056">
        <w:t xml:space="preserve"> a</w:t>
      </w:r>
      <w:r w:rsidR="00A81056" w:rsidRPr="004017E1">
        <w:t xml:space="preserve"> tariff or contract as determined by the electric public utility.  Any difference between the amounts paid by the electric public utility to the DEC and the PJM payments received by the electric public utility associated with the </w:t>
      </w:r>
      <w:proofErr w:type="spellStart"/>
      <w:r w:rsidR="00A81056" w:rsidRPr="004017E1">
        <w:t>microgrid</w:t>
      </w:r>
      <w:proofErr w:type="spellEnd"/>
      <w:r w:rsidR="00A81056" w:rsidRPr="004017E1">
        <w:t>, along with the electric public utility’s incremental costs of implementing and administering the payments, shall flow through a reconciliation clause of the electric public utility’s tariff.</w:t>
      </w:r>
    </w:p>
    <w:p w:rsidR="00A81056" w:rsidRPr="004017E1" w:rsidRDefault="00A81056" w:rsidP="00A81056">
      <w:r w:rsidRPr="004017E1">
        <w:tab/>
      </w:r>
      <w:r>
        <w:t>b.</w:t>
      </w:r>
      <w:r w:rsidR="00D7487E">
        <w:tab/>
      </w:r>
      <w:r w:rsidRPr="004017E1">
        <w:t xml:space="preserve">DECs that are connected to the distribution system may earn eligible energy credits, SRECs, or other applicable incentives when Class I and Class II renewable energy is in use.   </w:t>
      </w:r>
    </w:p>
    <w:p w:rsidR="00A81056" w:rsidRPr="00D71D68" w:rsidRDefault="00A81056" w:rsidP="00A81056">
      <w:r w:rsidRPr="004017E1">
        <w:tab/>
      </w:r>
      <w:r>
        <w:t>c.</w:t>
      </w:r>
      <w:r w:rsidR="00D7487E">
        <w:tab/>
      </w:r>
      <w:r w:rsidRPr="004017E1">
        <w:t>All DECs shall be licensed by the board.  The board’s licensing requirements shall ensure sound and uniform business practices.  The board shall adopt and implement a DEC licensing procedure within 30 days after the effective dat</w:t>
      </w:r>
      <w:r>
        <w:t>e of P.L.    , c.    (C.</w:t>
      </w:r>
      <w:r w:rsidRPr="004017E1">
        <w:t>) (pending before the Legislature as this bill).  For the purposes of the licensing procedure, the board shall issue an order in writing either approving or disapproving a DEC application for licensing within 30 days of the date of receipt of the application.  If the board fails to either approve or disapprove the application within the 30-day period, the application shall be deemed approved.</w:t>
      </w:r>
      <w:r w:rsidR="003D088D">
        <w:t xml:space="preserve"> </w:t>
      </w:r>
      <w:r w:rsidR="003D088D">
        <w:br w:type="page"/>
      </w:r>
    </w:p>
    <w:p w:rsidR="00A81056" w:rsidRPr="00AA7880" w:rsidRDefault="00D7487E" w:rsidP="00A81056">
      <w:r>
        <w:lastRenderedPageBreak/>
        <w:tab/>
        <w:t>4.</w:t>
      </w:r>
      <w:r>
        <w:tab/>
      </w:r>
      <w:r w:rsidR="00A81056">
        <w:t>This act shall take effect immediately.</w:t>
      </w:r>
    </w:p>
    <w:p w:rsidR="00A81056" w:rsidRDefault="00A81056" w:rsidP="00A81056"/>
    <w:p w:rsidR="00A81056" w:rsidRPr="00CE7BD8" w:rsidRDefault="00A81056" w:rsidP="00A81056"/>
    <w:p w:rsidR="00A81056" w:rsidRPr="00AA7880" w:rsidRDefault="00A81056" w:rsidP="00A81056">
      <w:pPr>
        <w:jc w:val="center"/>
      </w:pPr>
      <w:r w:rsidRPr="00D71D68">
        <w:t>STATEMENT</w:t>
      </w:r>
    </w:p>
    <w:p w:rsidR="00A81056" w:rsidRDefault="00A81056" w:rsidP="00A81056"/>
    <w:p w:rsidR="00A81056" w:rsidRDefault="00A81056" w:rsidP="00A81056">
      <w:r>
        <w:tab/>
        <w:t xml:space="preserve">This bill directs the Board of </w:t>
      </w:r>
      <w:r w:rsidRPr="00854920">
        <w:t>P</w:t>
      </w:r>
      <w:r>
        <w:t xml:space="preserve">ublic </w:t>
      </w:r>
      <w:r w:rsidRPr="00854920">
        <w:t>U</w:t>
      </w:r>
      <w:r>
        <w:t>tilities (board)</w:t>
      </w:r>
      <w:r w:rsidRPr="00854920">
        <w:t xml:space="preserve"> to</w:t>
      </w:r>
      <w:r>
        <w:t xml:space="preserve"> provide incentives for district energy </w:t>
      </w:r>
      <w:proofErr w:type="spellStart"/>
      <w:r>
        <w:t>collaboratives</w:t>
      </w:r>
      <w:proofErr w:type="spellEnd"/>
      <w:r>
        <w:t xml:space="preserve"> (DEC) and certain</w:t>
      </w:r>
      <w:r w:rsidRPr="00854920">
        <w:t xml:space="preserve"> combined heat and power facilities.</w:t>
      </w:r>
    </w:p>
    <w:p w:rsidR="00A81056" w:rsidRDefault="00A81056" w:rsidP="00A81056">
      <w:r>
        <w:tab/>
        <w:t>Under the bill, the board is to adopt standards which require electric public utilities (utilities) to offer non-discriminatory rates to a DEC.  For each kilowatt-hour of electricity sold by the DEC for which the utility receives assigned PJM payments, the utility is to pay the DEC an amount equal to the then prevailing per kilowatt-hour basic generation service rate for fixed price customers, or if there is no such rate, a reasonably comparable amount determined by the board.  The payments are to be made by the utility to the DEC on a monthly basis and may be made through a tariff or contract as determined by the utility.</w:t>
      </w:r>
    </w:p>
    <w:p w:rsidR="00A81056" w:rsidRDefault="00A81056" w:rsidP="00A81056">
      <w:r>
        <w:tab/>
        <w:t>The bill provides that DECs that are connected to the distribution system may earn eligible energy credits or other applicable incentives.  All DECs are to be licensed by the board, which is to adopt and implement a DEC licensing procedure within 30 days after the bill’s effective date.</w:t>
      </w:r>
    </w:p>
    <w:p w:rsidR="00A81056" w:rsidRDefault="00A81056">
      <w:r>
        <w:tab/>
        <w:t>Under the bill, the board is to issue a solicitation to advertise the availability of grants for projects to install or expand combined heat and power facilities owned or operated by c</w:t>
      </w:r>
      <w:r w:rsidRPr="00296037">
        <w:t>ommercial and industri</w:t>
      </w:r>
      <w:r>
        <w:t>al energy pricing class customers in this State.  The solicitation is to indicate that grants are to be awarded on a first-come, first-served basis for projects that satisfy the criteria set for in the bill.  The solicitation is to further provide that the amount of each grant is be a function of the kilowatt-hours of electricity and the number of British thermal units (Btu) per hour of thermal energy that the combined heat and power facility generates over a period of four years beginning with the facility’s commencement of operation.  The amount of the grant per kilowatt-hour and per Btu per hour is to be calculated so that a facility receives a grant in the amount of $6 for each percent of its electric capacity factor.</w:t>
      </w:r>
    </w:p>
    <w:sectPr w:rsidR="00A81056" w:rsidSect="000073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671" w:rsidRDefault="00343671">
      <w:r>
        <w:separator/>
      </w:r>
    </w:p>
  </w:endnote>
  <w:endnote w:type="continuationSeparator" w:id="0">
    <w:p w:rsidR="00343671" w:rsidRDefault="00343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55D" w:rsidRPr="00921C91" w:rsidRDefault="00DA15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155D" w:rsidRPr="00921C91" w:rsidRDefault="00DA155D">
    <w:pPr>
      <w:pStyle w:val="Footer"/>
      <w:rPr>
        <w:szCs w:val="18"/>
      </w:rPr>
    </w:pPr>
  </w:p>
  <w:p w:rsidR="00DA155D" w:rsidRPr="00921C91" w:rsidRDefault="00DA15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155D" w:rsidRDefault="00DA15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671" w:rsidRDefault="00343671">
      <w:r>
        <w:separator/>
      </w:r>
    </w:p>
  </w:footnote>
  <w:footnote w:type="continuationSeparator" w:id="0">
    <w:p w:rsidR="00343671" w:rsidRDefault="00343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21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7365" w:rsidRDefault="00007365" w:rsidP="00007365">
    <w:pPr>
      <w:pStyle w:val="bpuHeadSpon"/>
    </w:pPr>
    <w:r w:rsidRPr="00007365">
      <w:rPr>
        <w:rStyle w:val="bpuHeadSponChar"/>
      </w:rPr>
      <w:t>A3092</w:t>
    </w:r>
    <w:r>
      <w:t xml:space="preserve"> MCKEON</w:t>
    </w:r>
  </w:p>
  <w:p w:rsidR="00007365" w:rsidRDefault="00007365" w:rsidP="00007365">
    <w:pPr>
      <w:pStyle w:val="bpuHeadSpon"/>
    </w:pPr>
    <w:r>
      <w:fldChar w:fldCharType="begin"/>
    </w:r>
    <w:r>
      <w:instrText xml:space="preserve"> PAGE  \* MERGEFORMAT </w:instrText>
    </w:r>
    <w:r>
      <w:fldChar w:fldCharType="separate"/>
    </w:r>
    <w:r w:rsidR="008721E3">
      <w:rPr>
        <w:noProof/>
      </w:rPr>
      <w:t>20</w:t>
    </w:r>
    <w:r>
      <w:fldChar w:fldCharType="end"/>
    </w:r>
  </w:p>
  <w:p w:rsidR="00007365" w:rsidRDefault="00007365" w:rsidP="000073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7365" w:rsidRDefault="00007365" w:rsidP="00007365">
    <w:pPr>
      <w:pStyle w:val="bpuHeadSpon"/>
    </w:pPr>
    <w:r w:rsidRPr="00007365">
      <w:rPr>
        <w:rStyle w:val="bpuHeadSponChar"/>
      </w:rPr>
      <w:t>A3092</w:t>
    </w:r>
    <w:r>
      <w:t xml:space="preserve"> MCKEON</w:t>
    </w:r>
  </w:p>
  <w:p w:rsidR="00007365" w:rsidRDefault="00007365" w:rsidP="00007365">
    <w:pPr>
      <w:pStyle w:val="bpuHeadSpon"/>
    </w:pPr>
    <w:r>
      <w:fldChar w:fldCharType="begin"/>
    </w:r>
    <w:r>
      <w:instrText xml:space="preserve"> PAGE  \* MERGEFORMAT </w:instrText>
    </w:r>
    <w:r>
      <w:fldChar w:fldCharType="separate"/>
    </w:r>
    <w:r w:rsidR="008721E3">
      <w:rPr>
        <w:noProof/>
      </w:rPr>
      <w:t>2</w:t>
    </w:r>
    <w:r>
      <w:fldChar w:fldCharType="end"/>
    </w:r>
  </w:p>
  <w:p w:rsidR="00007365" w:rsidRDefault="00007365" w:rsidP="000073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671"/>
    <w:rsid w:val="000051BD"/>
    <w:rsid w:val="00007365"/>
    <w:rsid w:val="000160A5"/>
    <w:rsid w:val="0002335B"/>
    <w:rsid w:val="0003549A"/>
    <w:rsid w:val="000367AE"/>
    <w:rsid w:val="00043B22"/>
    <w:rsid w:val="00054975"/>
    <w:rsid w:val="00057D20"/>
    <w:rsid w:val="0006197C"/>
    <w:rsid w:val="0006281F"/>
    <w:rsid w:val="0008141C"/>
    <w:rsid w:val="0008165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56F"/>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91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671"/>
    <w:rsid w:val="003446A0"/>
    <w:rsid w:val="0034481B"/>
    <w:rsid w:val="00350130"/>
    <w:rsid w:val="00354334"/>
    <w:rsid w:val="0036180C"/>
    <w:rsid w:val="00363CF5"/>
    <w:rsid w:val="00364344"/>
    <w:rsid w:val="003702CA"/>
    <w:rsid w:val="00370617"/>
    <w:rsid w:val="00382F1F"/>
    <w:rsid w:val="00391DA4"/>
    <w:rsid w:val="00397C04"/>
    <w:rsid w:val="003A3C64"/>
    <w:rsid w:val="003A3F83"/>
    <w:rsid w:val="003C43EF"/>
    <w:rsid w:val="003C5A6B"/>
    <w:rsid w:val="003C7FB2"/>
    <w:rsid w:val="003D088D"/>
    <w:rsid w:val="003D24DE"/>
    <w:rsid w:val="003E26D4"/>
    <w:rsid w:val="003E2BE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25A"/>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17F"/>
    <w:rsid w:val="005F2A97"/>
    <w:rsid w:val="005F399B"/>
    <w:rsid w:val="006019F8"/>
    <w:rsid w:val="00605B20"/>
    <w:rsid w:val="0061156F"/>
    <w:rsid w:val="00613FF5"/>
    <w:rsid w:val="006155A8"/>
    <w:rsid w:val="00621B94"/>
    <w:rsid w:val="00626239"/>
    <w:rsid w:val="00632A03"/>
    <w:rsid w:val="00635316"/>
    <w:rsid w:val="00635449"/>
    <w:rsid w:val="006378C5"/>
    <w:rsid w:val="00645E6A"/>
    <w:rsid w:val="00665CBC"/>
    <w:rsid w:val="00667A5C"/>
    <w:rsid w:val="00677316"/>
    <w:rsid w:val="00686AEB"/>
    <w:rsid w:val="006A28F0"/>
    <w:rsid w:val="006B7897"/>
    <w:rsid w:val="006B7FA7"/>
    <w:rsid w:val="006C084A"/>
    <w:rsid w:val="006C086A"/>
    <w:rsid w:val="006C21C1"/>
    <w:rsid w:val="006C7327"/>
    <w:rsid w:val="006D00E5"/>
    <w:rsid w:val="006D791B"/>
    <w:rsid w:val="006E2895"/>
    <w:rsid w:val="006E679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35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1E3"/>
    <w:rsid w:val="00875402"/>
    <w:rsid w:val="00884D51"/>
    <w:rsid w:val="008916EC"/>
    <w:rsid w:val="00891E4F"/>
    <w:rsid w:val="0089641B"/>
    <w:rsid w:val="008A31C5"/>
    <w:rsid w:val="008A4F9A"/>
    <w:rsid w:val="008B2850"/>
    <w:rsid w:val="008B668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05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500"/>
    <w:rsid w:val="00D3664D"/>
    <w:rsid w:val="00D500E9"/>
    <w:rsid w:val="00D507BC"/>
    <w:rsid w:val="00D6090A"/>
    <w:rsid w:val="00D62FA3"/>
    <w:rsid w:val="00D63B6F"/>
    <w:rsid w:val="00D64A90"/>
    <w:rsid w:val="00D7487E"/>
    <w:rsid w:val="00D9410B"/>
    <w:rsid w:val="00D9695B"/>
    <w:rsid w:val="00DA155D"/>
    <w:rsid w:val="00DA2417"/>
    <w:rsid w:val="00DA5585"/>
    <w:rsid w:val="00DB02AC"/>
    <w:rsid w:val="00DB6AA2"/>
    <w:rsid w:val="00DE10D1"/>
    <w:rsid w:val="00DE2514"/>
    <w:rsid w:val="00DE6851"/>
    <w:rsid w:val="00DF03EE"/>
    <w:rsid w:val="00DF59EE"/>
    <w:rsid w:val="00E01B71"/>
    <w:rsid w:val="00E05CC9"/>
    <w:rsid w:val="00E15573"/>
    <w:rsid w:val="00E15E6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AD8"/>
    <w:rsid w:val="00FF10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079A80-7280-4809-80DF-407A85C1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7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23</Pages>
  <Words>9603</Words>
  <Characters>53172</Characters>
  <Application>Microsoft Office Word</Application>
  <DocSecurity>0</DocSecurity>
  <Lines>1052</Lines>
  <Paragraphs>166</Paragraphs>
  <ScaleCrop>false</ScaleCrop>
  <HeadingPairs>
    <vt:vector size="2" baseType="variant">
      <vt:variant>
        <vt:lpstr>Title</vt:lpstr>
      </vt:variant>
      <vt:variant>
        <vt:i4>1</vt:i4>
      </vt:variant>
    </vt:vector>
  </HeadingPairs>
  <TitlesOfParts>
    <vt:vector size="1" baseType="lpstr">
      <vt:lpstr>A3092</vt:lpstr>
    </vt:vector>
  </TitlesOfParts>
  <Manager>R230</Manager>
  <Company>NJ Office of Legislative Services</Company>
  <LinksUpToDate>false</LinksUpToDate>
  <CharactersWithSpaces>62845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A3092</dc:title>
  <dc:subject/>
  <dc:creator>Assemblyman  MCKEON</dc:creator>
  <cp:keywords>A3092|23|AU |147|0|147|F|0|</cp:keywords>
  <dc:description>INTRODUCED FEBRUARY 24, 2020</dc:description>
  <cp:lastModifiedBy>Bektas, Brenda</cp:lastModifiedBy>
  <cp:revision>2</cp:revision>
  <cp:lastPrinted>2005-10-12T19:02:00Z</cp:lastPrinted>
  <dcterms:created xsi:type="dcterms:W3CDTF">2020-02-25T14:03:00Z</dcterms:created>
  <dcterms:modified xsi:type="dcterms:W3CDTF">2020-02-25T14:03:00Z</dcterms:modified>
  <cp:category>s.3: C.48:3-87.13; s.4: Eff. date &amp; Note to ss.1-3 to 2019/303_x000d_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