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100" w:rsidRDefault="00BD2100" w:rsidP="00BD2100">
      <w:pPr>
        <w:pStyle w:val="bpuBill"/>
      </w:pPr>
      <w:bookmarkStart w:id="0" w:name="bpuFrontPg"/>
      <w:bookmarkEnd w:id="0"/>
      <w:r>
        <w:t xml:space="preserve">ASSEMBLY, No. 3099 </w:t>
      </w:r>
    </w:p>
    <w:p w:rsidR="00BD2100" w:rsidRPr="009D38FF" w:rsidRDefault="00BD2100" w:rsidP="00BD210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72798" r:id="rId7"/>
        </w:object>
      </w:r>
    </w:p>
    <w:p w:rsidR="00BD2100" w:rsidRDefault="00BD2100" w:rsidP="00BD2100">
      <w:pPr>
        <w:pStyle w:val="bpuState"/>
      </w:pPr>
      <w:r>
        <w:t>STATE OF NEW JERSEY</w:t>
      </w:r>
    </w:p>
    <w:p w:rsidR="00BD2100" w:rsidRDefault="00BD2100" w:rsidP="00BD2100">
      <w:pPr>
        <w:pStyle w:val="bpuLegislature"/>
      </w:pPr>
      <w:r>
        <w:t>219th LEGISLATURE</w:t>
      </w:r>
    </w:p>
    <w:p w:rsidR="00BD2100" w:rsidRDefault="00BD2100" w:rsidP="00BD210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72799" r:id="rId8"/>
        </w:object>
      </w:r>
      <w:r>
        <w:t xml:space="preserve">  </w:t>
      </w:r>
    </w:p>
    <w:p w:rsidR="00BD2100" w:rsidRDefault="00BD2100" w:rsidP="00BD2100">
      <w:pPr>
        <w:pStyle w:val="bpuIntro"/>
      </w:pPr>
      <w:r>
        <w:t>INTRODUCED FEBRUARY 24, 2020</w:t>
      </w:r>
    </w:p>
    <w:p w:rsidR="00BD2100" w:rsidRDefault="00BD2100" w:rsidP="00BD2100">
      <w:pPr>
        <w:pStyle w:val="bpuIntro"/>
      </w:pPr>
    </w:p>
    <w:p w:rsidR="00BD2100" w:rsidRDefault="00BD2100" w:rsidP="00BD2100">
      <w:pPr>
        <w:pStyle w:val="bpuIntro"/>
        <w:sectPr w:rsidR="00BD2100" w:rsidSect="007F56B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D2100" w:rsidRDefault="00BD2100" w:rsidP="00BD2100">
      <w:pPr>
        <w:pStyle w:val="bpuIntro"/>
      </w:pPr>
    </w:p>
    <w:p w:rsidR="00BD2100" w:rsidRDefault="00BD2100" w:rsidP="00BD2100">
      <w:pPr>
        <w:pStyle w:val="bpuSponsor"/>
      </w:pPr>
      <w:r>
        <w:t>Sponsored by:</w:t>
      </w:r>
    </w:p>
    <w:p w:rsidR="00BD2100" w:rsidRDefault="00BD2100" w:rsidP="00BD2100">
      <w:pPr>
        <w:pStyle w:val="bpuSponsor"/>
      </w:pPr>
      <w:r>
        <w:t>Assemblyman  JOHN F. MCKEON</w:t>
      </w:r>
    </w:p>
    <w:p w:rsidR="00BD2100" w:rsidRDefault="00BD2100" w:rsidP="00BD2100">
      <w:pPr>
        <w:pStyle w:val="bpuSponsor"/>
      </w:pPr>
      <w:r>
        <w:t>District 27 (Essex and Morris)</w:t>
      </w:r>
    </w:p>
    <w:p w:rsidR="00BD2100" w:rsidRDefault="007F56B2" w:rsidP="007F56B2">
      <w:pPr>
        <w:pStyle w:val="bpuSponsor"/>
      </w:pPr>
      <w:r>
        <w:t>Assemblywoman  VALERIE VAINIERI HUTTLE</w:t>
      </w:r>
    </w:p>
    <w:p w:rsidR="007F56B2" w:rsidRDefault="007F56B2" w:rsidP="007F56B2">
      <w:pPr>
        <w:pStyle w:val="bpuSponsor"/>
      </w:pPr>
      <w:r>
        <w:t>District 37 (Bergen)</w:t>
      </w:r>
    </w:p>
    <w:p w:rsidR="007F56B2" w:rsidRPr="007F56B2" w:rsidRDefault="007F56B2" w:rsidP="007F56B2">
      <w:pPr>
        <w:pStyle w:val="bpuSponsor"/>
      </w:pPr>
    </w:p>
    <w:p w:rsidR="00BD2100" w:rsidRDefault="00BD2100" w:rsidP="00BD2100">
      <w:pPr>
        <w:pStyle w:val="bpuSponsor"/>
      </w:pPr>
    </w:p>
    <w:p w:rsidR="00BD2100" w:rsidRDefault="00BD2100" w:rsidP="00BD2100">
      <w:pPr>
        <w:pStyle w:val="bpuSponsor"/>
      </w:pPr>
    </w:p>
    <w:p w:rsidR="00BD2100" w:rsidRDefault="00BD2100" w:rsidP="00BD2100">
      <w:pPr>
        <w:pStyle w:val="bpuSponsor"/>
      </w:pPr>
    </w:p>
    <w:p w:rsidR="00BD2100" w:rsidRDefault="00BD2100" w:rsidP="00BD2100">
      <w:pPr>
        <w:pStyle w:val="bpuSponsor"/>
      </w:pPr>
      <w:r>
        <w:t>SYNOPSIS</w:t>
      </w:r>
    </w:p>
    <w:p w:rsidR="00BD2100" w:rsidRDefault="00504467" w:rsidP="00BD2100">
      <w:pPr>
        <w:pStyle w:val="bpuNormText"/>
      </w:pPr>
      <w:r>
        <w:tab/>
      </w:r>
      <w:r w:rsidR="00BD2100">
        <w:t xml:space="preserve">Creates a civil cause of action for stalking. </w:t>
      </w:r>
    </w:p>
    <w:p w:rsidR="00BD2100" w:rsidRDefault="00BD2100" w:rsidP="00BD2100">
      <w:pPr>
        <w:pStyle w:val="bpuNormText"/>
      </w:pPr>
    </w:p>
    <w:p w:rsidR="00BD2100" w:rsidRDefault="00BD2100" w:rsidP="00BD2100">
      <w:pPr>
        <w:pStyle w:val="bpuSponsor"/>
      </w:pPr>
      <w:r>
        <w:t xml:space="preserve">CURRENT VERSION OF TEXT </w:t>
      </w:r>
    </w:p>
    <w:p w:rsidR="00BD2100" w:rsidRDefault="00BD2100" w:rsidP="00BD2100">
      <w:pPr>
        <w:pStyle w:val="bpuNormText"/>
      </w:pPr>
      <w:r>
        <w:tab/>
        <w:t>As introduced.</w:t>
      </w:r>
    </w:p>
    <w:p w:rsidR="00BD2100" w:rsidRDefault="00BD2100" w:rsidP="00BD210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100" w:rsidRDefault="00BD210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D2100" w:rsidSect="00BD210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313B7" w:rsidRDefault="002313B7" w:rsidP="002313B7">
      <w:pPr>
        <w:pStyle w:val="HangingAnAct"/>
        <w:rPr>
          <w:rStyle w:val="HangingAnActChar"/>
        </w:rPr>
      </w:pPr>
      <w:r w:rsidRPr="002313B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a civil cause of action for stalking and supplementing Title 2A of the New Jersey Statutes.</w:t>
      </w:r>
    </w:p>
    <w:p w:rsidR="002313B7" w:rsidRPr="00D71D68" w:rsidRDefault="002313B7" w:rsidP="002313B7"/>
    <w:p w:rsidR="002313B7" w:rsidRPr="00AA7880" w:rsidRDefault="002313B7" w:rsidP="002313B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313B7" w:rsidRDefault="002313B7" w:rsidP="002313B7"/>
    <w:p w:rsidR="002313B7" w:rsidRDefault="002313B7" w:rsidP="002313B7">
      <w:r>
        <w:tab/>
        <w:t>1.</w:t>
      </w:r>
      <w:r>
        <w:tab/>
        <w:t>Civil action for stalking.</w:t>
      </w:r>
    </w:p>
    <w:p w:rsidR="002313B7" w:rsidRPr="000538C4" w:rsidRDefault="002313B7" w:rsidP="002313B7">
      <w:r>
        <w:tab/>
      </w:r>
      <w:r w:rsidRPr="000538C4">
        <w:t>A victim has a civil cause of action against an individual who engaged in conduct that is prohibited under P.L.1992, c.209 (C.2C:12-10), whether or not the individual has been charged or convicted for the alleged violation, for damages incurred by the victim as a result of that conduct</w:t>
      </w:r>
      <w:r>
        <w:t xml:space="preserve">.  A plaintiff who prevails in such action shall be entitled to reasonable </w:t>
      </w:r>
      <w:r w:rsidRPr="00FF1631">
        <w:t xml:space="preserve">attorney </w:t>
      </w:r>
      <w:r w:rsidRPr="00DA2ADD">
        <w:t>fees and costs</w:t>
      </w:r>
      <w:r w:rsidRPr="000538C4">
        <w:t>.  If compensatory damages are awarded, a victim may al</w:t>
      </w:r>
      <w:r>
        <w:t>so be awarded punitive damages.</w:t>
      </w:r>
    </w:p>
    <w:p w:rsidR="002313B7" w:rsidRPr="000538C4" w:rsidRDefault="002313B7" w:rsidP="002313B7">
      <w:r>
        <w:tab/>
      </w:r>
      <w:r w:rsidRPr="000538C4">
        <w:t xml:space="preserve">As used in this </w:t>
      </w:r>
      <w:r>
        <w:t>act:</w:t>
      </w:r>
    </w:p>
    <w:p w:rsidR="002313B7" w:rsidRPr="000538C4" w:rsidRDefault="002313B7" w:rsidP="002313B7">
      <w:r>
        <w:tab/>
      </w:r>
      <w:r w:rsidRPr="000538C4">
        <w:t>"Compensatory damages" includes damages for all of the defendant's acts prohibited by P.L.1992, c.209 (C.2C:12-10)</w:t>
      </w:r>
      <w:r>
        <w:t>.</w:t>
      </w:r>
    </w:p>
    <w:p w:rsidR="002313B7" w:rsidRPr="000538C4" w:rsidRDefault="002313B7" w:rsidP="002313B7">
      <w:r>
        <w:tab/>
      </w:r>
      <w:r w:rsidRPr="000538C4">
        <w:t xml:space="preserve">"Victim" means a person who, </w:t>
      </w:r>
      <w:r>
        <w:t xml:space="preserve">as a result </w:t>
      </w:r>
      <w:r w:rsidRPr="000538C4">
        <w:t>of the conduct of the defendant that is prohibited under P.L.1992, c.209 (C.2C:12-10), was placed in reasonable fear for his own personal safety or for the safety of a minor child of whom the person</w:t>
      </w:r>
      <w:r>
        <w:t xml:space="preserve"> is a parent or legal guardian.</w:t>
      </w:r>
    </w:p>
    <w:p w:rsidR="002313B7" w:rsidRDefault="002313B7" w:rsidP="002313B7">
      <w:r w:rsidRPr="000538C4">
        <w:tab/>
        <w:t>No action shall be commenced under this section beyond the applicable personal injury statute of limitations after the most recent conduct prohibited unde</w:t>
      </w:r>
      <w:r>
        <w:t>r P.L.1992, c.209 (C.2C:12-10).</w:t>
      </w:r>
    </w:p>
    <w:p w:rsidR="002313B7" w:rsidRDefault="002313B7" w:rsidP="002313B7"/>
    <w:p w:rsidR="002313B7" w:rsidRPr="00DA2ADD" w:rsidRDefault="002313B7" w:rsidP="002313B7">
      <w:r>
        <w:tab/>
        <w:t>2.</w:t>
      </w:r>
      <w:r>
        <w:tab/>
        <w:t xml:space="preserve">This act shall take effect </w:t>
      </w:r>
      <w:r w:rsidRPr="00DA2ADD">
        <w:t>immediately and shall be applicable to all offenses committed on or after the effective date.</w:t>
      </w:r>
    </w:p>
    <w:p w:rsidR="002313B7" w:rsidRDefault="002313B7" w:rsidP="002313B7"/>
    <w:p w:rsidR="002313B7" w:rsidRDefault="002313B7" w:rsidP="002313B7"/>
    <w:p w:rsidR="002313B7" w:rsidRDefault="002313B7" w:rsidP="002313B7">
      <w:pPr>
        <w:jc w:val="center"/>
      </w:pPr>
      <w:r>
        <w:t>STATEMENT</w:t>
      </w:r>
    </w:p>
    <w:p w:rsidR="002313B7" w:rsidRDefault="002313B7" w:rsidP="002313B7"/>
    <w:p w:rsidR="002313B7" w:rsidRDefault="002313B7" w:rsidP="002313B7">
      <w:r>
        <w:tab/>
        <w:t>This bill creates a civil cause of action for victims of stalking, a crime set out in</w:t>
      </w:r>
      <w:r w:rsidRPr="002E63AE">
        <w:t xml:space="preserve"> </w:t>
      </w:r>
      <w:r w:rsidRPr="000538C4">
        <w:t>P.L.1992, c.209 (C.2C:12-10)</w:t>
      </w:r>
      <w:r>
        <w:t xml:space="preserve">.  </w:t>
      </w:r>
    </w:p>
    <w:p w:rsidR="002313B7" w:rsidRDefault="002313B7" w:rsidP="002313B7">
      <w:r>
        <w:tab/>
        <w:t>Under the bill, a “v</w:t>
      </w:r>
      <w:r w:rsidRPr="000538C4">
        <w:t>ictim</w:t>
      </w:r>
      <w:r>
        <w:t>”</w:t>
      </w:r>
      <w:r w:rsidRPr="000538C4">
        <w:t xml:space="preserve"> </w:t>
      </w:r>
      <w:r>
        <w:t>is defined as “</w:t>
      </w:r>
      <w:r w:rsidRPr="000538C4">
        <w:t xml:space="preserve">a person who, </w:t>
      </w:r>
      <w:r>
        <w:t xml:space="preserve">as a result </w:t>
      </w:r>
      <w:r w:rsidRPr="000538C4">
        <w:t>of the conduct of the defendant that is prohibited under P.L.1992,</w:t>
      </w:r>
      <w:r w:rsidR="00504467">
        <w:t> </w:t>
      </w:r>
      <w:r w:rsidRPr="000538C4">
        <w:t>c.209 (C.2C:12-10), was placed in reasonable fear for his own personal safety or for the safety of a minor child of whom the person is a parent or legal guardian.</w:t>
      </w:r>
      <w:r>
        <w:t>”</w:t>
      </w:r>
    </w:p>
    <w:p w:rsidR="002313B7" w:rsidRDefault="002313B7" w:rsidP="002313B7">
      <w:r>
        <w:tab/>
        <w:t>The bill provides that the victim could bring suit wh</w:t>
      </w:r>
      <w:r w:rsidRPr="000538C4">
        <w:t xml:space="preserve">ether or not the </w:t>
      </w:r>
      <w:r>
        <w:t>individual</w:t>
      </w:r>
      <w:r w:rsidRPr="000538C4">
        <w:t xml:space="preserve"> has been charged </w:t>
      </w:r>
      <w:r>
        <w:t xml:space="preserve">with </w:t>
      </w:r>
      <w:r w:rsidRPr="000538C4">
        <w:t xml:space="preserve">or convicted </w:t>
      </w:r>
      <w:r>
        <w:t xml:space="preserve">of the crime.  The victim could be awarded </w:t>
      </w:r>
      <w:r w:rsidRPr="000538C4">
        <w:t xml:space="preserve">damages </w:t>
      </w:r>
      <w:r>
        <w:t xml:space="preserve">and </w:t>
      </w:r>
      <w:r w:rsidRPr="000538C4">
        <w:t>costs</w:t>
      </w:r>
      <w:r>
        <w:t xml:space="preserve">, including attorney fees, and </w:t>
      </w:r>
      <w:r w:rsidRPr="000538C4">
        <w:t>may al</w:t>
      </w:r>
      <w:r>
        <w:t xml:space="preserve">so be awarded punitive damages. </w:t>
      </w:r>
    </w:p>
    <w:p w:rsidR="002313B7" w:rsidRDefault="002313B7">
      <w:r>
        <w:tab/>
        <w:t>Under the bill, n</w:t>
      </w:r>
      <w:r w:rsidRPr="000538C4">
        <w:t xml:space="preserve">o action </w:t>
      </w:r>
      <w:r>
        <w:t>could be</w:t>
      </w:r>
      <w:r w:rsidRPr="000538C4">
        <w:t xml:space="preserve"> commenced beyond the applicable personal injury statute of limitations. </w:t>
      </w:r>
      <w:r>
        <w:t xml:space="preserve"> Under </w:t>
      </w:r>
      <w:bookmarkStart w:id="1" w:name="_GoBack"/>
      <w:bookmarkEnd w:id="1"/>
      <w:r>
        <w:t xml:space="preserve">N.J.S.2A:14-2 the statute of limitations for personal injury actions is two years. </w:t>
      </w:r>
    </w:p>
    <w:sectPr w:rsidR="002313B7" w:rsidSect="00BD210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88" w:rsidRDefault="00C32388">
      <w:r>
        <w:separator/>
      </w:r>
    </w:p>
  </w:endnote>
  <w:endnote w:type="continuationSeparator" w:id="0">
    <w:p w:rsidR="00C32388" w:rsidRDefault="00C32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B2" w:rsidRDefault="007F56B2" w:rsidP="007F56B2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88" w:rsidRDefault="00C32388">
      <w:r>
        <w:separator/>
      </w:r>
    </w:p>
  </w:footnote>
  <w:footnote w:type="continuationSeparator" w:id="0">
    <w:p w:rsidR="00C32388" w:rsidRDefault="00C32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573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D2100" w:rsidRDefault="00BD2100" w:rsidP="00BD2100">
    <w:pPr>
      <w:pStyle w:val="bpuHeadSpon"/>
    </w:pPr>
    <w:r w:rsidRPr="00BD2100">
      <w:rPr>
        <w:rStyle w:val="bpuHeadSponChar"/>
      </w:rPr>
      <w:t>A3099</w:t>
    </w:r>
    <w:r>
      <w:t xml:space="preserve"> MCKEON</w:t>
    </w:r>
  </w:p>
  <w:p w:rsidR="00BD2100" w:rsidRDefault="00BD2100" w:rsidP="00BD21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4467">
      <w:rPr>
        <w:noProof/>
      </w:rPr>
      <w:t>3</w:t>
    </w:r>
    <w:r>
      <w:fldChar w:fldCharType="end"/>
    </w:r>
  </w:p>
  <w:p w:rsidR="00BD2100" w:rsidRDefault="00BD2100" w:rsidP="00BD210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D2100" w:rsidRDefault="00BD2100" w:rsidP="00BD2100">
    <w:pPr>
      <w:pStyle w:val="bpuHeadSpon"/>
    </w:pPr>
    <w:r w:rsidRPr="00BD2100">
      <w:rPr>
        <w:rStyle w:val="bpuHeadSponChar"/>
      </w:rPr>
      <w:t>A3099</w:t>
    </w:r>
    <w:r>
      <w:t xml:space="preserve"> MCKEON</w:t>
    </w:r>
    <w:r w:rsidR="000B124B">
      <w:t xml:space="preserve">, </w:t>
    </w:r>
    <w:r w:rsidR="000B124B">
      <w:t>VAINIERI HUTTLE</w:t>
    </w:r>
  </w:p>
  <w:p w:rsidR="00BD2100" w:rsidRDefault="00BD2100" w:rsidP="00BD21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14716">
      <w:rPr>
        <w:noProof/>
      </w:rPr>
      <w:t>2</w:t>
    </w:r>
    <w:r>
      <w:fldChar w:fldCharType="end"/>
    </w:r>
  </w:p>
  <w:p w:rsidR="00BD2100" w:rsidRDefault="00BD2100" w:rsidP="00BD210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24B"/>
    <w:rsid w:val="000B3411"/>
    <w:rsid w:val="000C054C"/>
    <w:rsid w:val="000C12C2"/>
    <w:rsid w:val="000D11AF"/>
    <w:rsid w:val="000D1E53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3B7"/>
    <w:rsid w:val="002370D0"/>
    <w:rsid w:val="00255958"/>
    <w:rsid w:val="00257FA2"/>
    <w:rsid w:val="0026574A"/>
    <w:rsid w:val="002660BB"/>
    <w:rsid w:val="0027143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27E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467"/>
    <w:rsid w:val="0050495C"/>
    <w:rsid w:val="00505DC9"/>
    <w:rsid w:val="00506E1E"/>
    <w:rsid w:val="00513C81"/>
    <w:rsid w:val="00527BFB"/>
    <w:rsid w:val="00532A32"/>
    <w:rsid w:val="00540B0B"/>
    <w:rsid w:val="0054460F"/>
    <w:rsid w:val="00547861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CEA"/>
    <w:rsid w:val="00716BB9"/>
    <w:rsid w:val="007256D1"/>
    <w:rsid w:val="007279FD"/>
    <w:rsid w:val="007502CB"/>
    <w:rsid w:val="00752D79"/>
    <w:rsid w:val="00752E20"/>
    <w:rsid w:val="007531C1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DEF"/>
    <w:rsid w:val="007C0E14"/>
    <w:rsid w:val="007C7DE4"/>
    <w:rsid w:val="007D40CB"/>
    <w:rsid w:val="007D5796"/>
    <w:rsid w:val="007D59C0"/>
    <w:rsid w:val="007D7D9C"/>
    <w:rsid w:val="007F485D"/>
    <w:rsid w:val="007F56B2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CD8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716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10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388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39C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ED0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0855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A0E6E4B"/>
  <w15:docId w15:val="{000FD2B7-1B4E-4F9C-AAC9-12C76175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D2100"/>
  </w:style>
  <w:style w:type="paragraph" w:styleId="BalloonText">
    <w:name w:val="Balloon Text"/>
    <w:basedOn w:val="Normal"/>
    <w:link w:val="BalloonTextChar"/>
    <w:semiHidden/>
    <w:unhideWhenUsed/>
    <w:rsid w:val="005478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786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424</Words>
  <Characters>2156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A3099</vt:lpstr>
    </vt:vector>
  </TitlesOfParts>
  <Manager>R230</Manager>
  <Company>NJ Office of Legislative Services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A3099</dc:title>
  <dc:subject/>
  <dc:creator>Assemblyman  MCKEON</dc:creator>
  <cp:keywords>A3099|2|JU |127|0|127|N|0|</cp:keywords>
  <dc:description>INTRODUCED FEBRUARY 24, 2020</dc:description>
  <cp:lastModifiedBy>Todaro, Vivian</cp:lastModifiedBy>
  <cp:revision>2</cp:revision>
  <cp:lastPrinted>2020-03-16T18:05:00Z</cp:lastPrinted>
  <dcterms:created xsi:type="dcterms:W3CDTF">2020-03-16T18:05:00Z</dcterms:created>
  <dcterms:modified xsi:type="dcterms:W3CDTF">2020-03-16T18:05:00Z</dcterms:modified>
  <cp:category>s.1: C.2A:61D-1_x000d_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