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238" w:rsidRDefault="00242238" w:rsidP="00242238">
      <w:pPr>
        <w:pStyle w:val="bpuBill"/>
      </w:pPr>
      <w:bookmarkStart w:id="0" w:name="bpuFrontPg"/>
      <w:bookmarkStart w:id="1" w:name="_GoBack"/>
      <w:bookmarkEnd w:id="0"/>
      <w:bookmarkEnd w:id="1"/>
      <w:r>
        <w:t xml:space="preserve">ASSEMBLY, No. 3137 </w:t>
      </w:r>
    </w:p>
    <w:p w:rsidR="00242238" w:rsidRPr="009D38FF" w:rsidRDefault="00242238" w:rsidP="002422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6046562" r:id="rId7"/>
        </w:object>
      </w:r>
    </w:p>
    <w:p w:rsidR="00242238" w:rsidRDefault="00242238" w:rsidP="00242238">
      <w:pPr>
        <w:pStyle w:val="bpuState"/>
      </w:pPr>
      <w:r>
        <w:t>STATE OF NEW JERSEY</w:t>
      </w:r>
    </w:p>
    <w:p w:rsidR="00242238" w:rsidRDefault="00242238" w:rsidP="00242238">
      <w:pPr>
        <w:pStyle w:val="bpuLegislature"/>
      </w:pPr>
      <w:r>
        <w:t>219th LEGISLATURE</w:t>
      </w:r>
    </w:p>
    <w:p w:rsidR="00242238" w:rsidRDefault="00242238" w:rsidP="00242238">
      <w:pPr>
        <w:pStyle w:val="bpuWpGraphic"/>
      </w:pPr>
      <w:r>
        <w:object w:dxaOrig="8985" w:dyaOrig="255">
          <v:shape id="_x0000_i1026" type="#_x0000_t75" style="width:6in;height:11.8pt" o:ole="">
            <v:imagedata r:id="rId6" o:title=""/>
          </v:shape>
          <o:OLEObject Type="Embed" ProgID="WPWin6.1" ShapeID="_x0000_i1026" DrawAspect="Content" ObjectID="_1646046563" r:id="rId8"/>
        </w:object>
      </w:r>
      <w:r>
        <w:t xml:space="preserve">  </w:t>
      </w:r>
    </w:p>
    <w:p w:rsidR="00242238" w:rsidRDefault="00242238" w:rsidP="00242238">
      <w:pPr>
        <w:pStyle w:val="bpuIntro"/>
      </w:pPr>
      <w:r>
        <w:t>INTRODUCED FEBRUARY 24, 2020</w:t>
      </w:r>
    </w:p>
    <w:p w:rsidR="00242238" w:rsidRDefault="00242238" w:rsidP="00242238">
      <w:pPr>
        <w:pStyle w:val="bpuIntro"/>
      </w:pPr>
    </w:p>
    <w:p w:rsidR="00242238" w:rsidRDefault="00242238" w:rsidP="00242238">
      <w:pPr>
        <w:pStyle w:val="bpuIntro"/>
        <w:sectPr w:rsidR="00242238" w:rsidSect="0000509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42238" w:rsidRDefault="00242238" w:rsidP="00242238">
      <w:pPr>
        <w:pStyle w:val="bpuIntro"/>
      </w:pPr>
    </w:p>
    <w:p w:rsidR="00242238" w:rsidRDefault="00242238" w:rsidP="00242238">
      <w:pPr>
        <w:pStyle w:val="bpuSponsor"/>
      </w:pPr>
      <w:r>
        <w:t>Sponsored by:</w:t>
      </w:r>
    </w:p>
    <w:p w:rsidR="00242238" w:rsidRDefault="00242238" w:rsidP="00242238">
      <w:pPr>
        <w:pStyle w:val="bpuSponsor"/>
      </w:pPr>
      <w:r>
        <w:t>Assemblyman  WAYNE P. DEANGELO</w:t>
      </w:r>
    </w:p>
    <w:p w:rsidR="00242238" w:rsidRDefault="00242238" w:rsidP="00242238">
      <w:pPr>
        <w:pStyle w:val="bpuSponsor"/>
      </w:pPr>
      <w:r>
        <w:t>District 14 (Mercer and Middlesex)</w:t>
      </w:r>
    </w:p>
    <w:p w:rsidR="00242238" w:rsidRDefault="00242238" w:rsidP="00242238">
      <w:pPr>
        <w:pStyle w:val="bpuSponsor"/>
      </w:pPr>
    </w:p>
    <w:p w:rsidR="00242238" w:rsidRDefault="00005097" w:rsidP="00005097">
      <w:pPr>
        <w:pStyle w:val="bpuSponsor"/>
      </w:pPr>
      <w:r>
        <w:t>Co-Sponsored by:</w:t>
      </w:r>
    </w:p>
    <w:p w:rsidR="00005097" w:rsidRDefault="00005097" w:rsidP="00005097">
      <w:pPr>
        <w:pStyle w:val="bpuSponsor"/>
      </w:pPr>
      <w:r w:rsidRPr="00005097">
        <w:t xml:space="preserve">Assemblywoman </w:t>
      </w:r>
      <w:proofErr w:type="spellStart"/>
      <w:r w:rsidRPr="00005097">
        <w:t>Vainieri</w:t>
      </w:r>
      <w:proofErr w:type="spellEnd"/>
      <w:r w:rsidRPr="00005097">
        <w:t xml:space="preserve"> </w:t>
      </w:r>
      <w:proofErr w:type="spellStart"/>
      <w:r w:rsidRPr="00005097">
        <w:t>Huttle</w:t>
      </w:r>
      <w:proofErr w:type="spellEnd"/>
    </w:p>
    <w:p w:rsidR="00005097" w:rsidRDefault="00005097" w:rsidP="00005097"/>
    <w:p w:rsidR="00005097" w:rsidRPr="00005097" w:rsidRDefault="00005097" w:rsidP="00005097"/>
    <w:p w:rsidR="00242238" w:rsidRDefault="00242238" w:rsidP="00242238">
      <w:pPr>
        <w:pStyle w:val="bpuSponsor"/>
      </w:pPr>
    </w:p>
    <w:p w:rsidR="00242238" w:rsidRDefault="00242238" w:rsidP="00242238">
      <w:pPr>
        <w:pStyle w:val="bpuSponsor"/>
      </w:pPr>
    </w:p>
    <w:p w:rsidR="00242238" w:rsidRDefault="00242238" w:rsidP="00242238">
      <w:pPr>
        <w:pStyle w:val="bpuSponsor"/>
      </w:pPr>
      <w:r>
        <w:t>SYNOPSIS</w:t>
      </w:r>
    </w:p>
    <w:p w:rsidR="00242238" w:rsidRDefault="00242238" w:rsidP="00242238">
      <w:pPr>
        <w:pStyle w:val="bpuNormText"/>
      </w:pPr>
      <w:r>
        <w:tab/>
        <w:t xml:space="preserve">Requires MVC to check Social Security Administration records and mark deceased individuals in MVC database once per month. </w:t>
      </w:r>
    </w:p>
    <w:p w:rsidR="00242238" w:rsidRDefault="00242238" w:rsidP="00242238">
      <w:pPr>
        <w:pStyle w:val="bpuNormText"/>
      </w:pPr>
    </w:p>
    <w:p w:rsidR="00242238" w:rsidRDefault="00242238" w:rsidP="00242238">
      <w:pPr>
        <w:pStyle w:val="bpuSponsor"/>
      </w:pPr>
      <w:r>
        <w:t xml:space="preserve">CURRENT VERSION OF TEXT </w:t>
      </w:r>
    </w:p>
    <w:p w:rsidR="00242238" w:rsidRDefault="00242238" w:rsidP="00242238">
      <w:pPr>
        <w:pStyle w:val="bpuNormText"/>
      </w:pPr>
      <w:r>
        <w:tab/>
        <w:t>As introduced.</w:t>
      </w:r>
    </w:p>
    <w:p w:rsidR="00242238" w:rsidRDefault="00242238" w:rsidP="002422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42238" w:rsidRDefault="00242238" w:rsidP="008916EC">
      <w:pPr>
        <w:pStyle w:val="FronterPage"/>
        <w:tabs>
          <w:tab w:val="clear" w:pos="720"/>
          <w:tab w:val="clear" w:pos="1440"/>
          <w:tab w:val="clear" w:pos="2160"/>
          <w:tab w:val="clear" w:pos="2880"/>
          <w:tab w:val="clear" w:pos="3600"/>
          <w:tab w:val="clear" w:pos="4320"/>
          <w:tab w:val="clear" w:pos="5040"/>
        </w:tabs>
        <w:sectPr w:rsidR="00242238" w:rsidSect="00242238">
          <w:type w:val="continuous"/>
          <w:pgSz w:w="12240" w:h="20160" w:code="5"/>
          <w:pgMar w:top="1440" w:right="2275" w:bottom="1440" w:left="2275" w:header="72" w:footer="720" w:gutter="0"/>
          <w:pgNumType w:start="1"/>
          <w:cols w:space="720"/>
          <w:docGrid w:linePitch="360"/>
        </w:sectPr>
      </w:pPr>
    </w:p>
    <w:p w:rsidR="005156EE" w:rsidRPr="00677316" w:rsidRDefault="005156EE" w:rsidP="005156EE">
      <w:pPr>
        <w:pStyle w:val="HangingAnAct"/>
        <w:rPr>
          <w:rStyle w:val="HangingAnActChar"/>
        </w:rPr>
      </w:pPr>
      <w:r w:rsidRPr="005156EE">
        <w:rPr>
          <w:rStyle w:val="BillHead"/>
        </w:rPr>
        <w:lastRenderedPageBreak/>
        <w:t>An Act</w:t>
      </w:r>
      <w:r w:rsidRPr="006B7FA7">
        <w:rPr>
          <w:rStyle w:val="HangingAnActChar"/>
        </w:rPr>
        <w:t xml:space="preserve"> </w:t>
      </w:r>
      <w:r>
        <w:t xml:space="preserve">concerning the records of the New Jersey Motor Vehicle Commission and supplementing </w:t>
      </w:r>
      <w:r w:rsidRPr="00777D97">
        <w:rPr>
          <w:spacing w:val="0"/>
        </w:rPr>
        <w:t>Title 39 of the Revised Statutes</w:t>
      </w:r>
      <w:r>
        <w:t>.</w:t>
      </w:r>
    </w:p>
    <w:p w:rsidR="005156EE" w:rsidRPr="00D71D68" w:rsidRDefault="005156EE" w:rsidP="005156EE"/>
    <w:p w:rsidR="005156EE" w:rsidRPr="00AA7880" w:rsidRDefault="005156EE" w:rsidP="005156EE">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156EE" w:rsidRPr="00D71D68" w:rsidRDefault="005156EE" w:rsidP="005156EE"/>
    <w:p w:rsidR="005156EE" w:rsidRPr="00F23F8C" w:rsidRDefault="005156EE" w:rsidP="005156EE">
      <w:r>
        <w:tab/>
      </w:r>
      <w:r w:rsidRPr="00F23F8C">
        <w:t>1.</w:t>
      </w:r>
      <w:r w:rsidRPr="00F23F8C">
        <w:tab/>
        <w:t>The Chief A</w:t>
      </w:r>
      <w:r w:rsidRPr="00777D97">
        <w:t>dministrator of the New Jersey Motor Vehicle Commission shall compare, not less than once per month, the commission’s database records with the death records produced by the Social Security Administration and shall mark as deceased in the commission’s database records any individual who is listed in those death records.</w:t>
      </w:r>
    </w:p>
    <w:p w:rsidR="005156EE" w:rsidRDefault="005156EE" w:rsidP="005156EE"/>
    <w:p w:rsidR="005156EE" w:rsidRDefault="005156EE" w:rsidP="005156EE">
      <w:r>
        <w:tab/>
        <w:t>2.</w:t>
      </w:r>
      <w:r>
        <w:tab/>
        <w:t>This act shall take effect immediately.</w:t>
      </w:r>
    </w:p>
    <w:p w:rsidR="005156EE" w:rsidRDefault="005156EE" w:rsidP="005156EE"/>
    <w:p w:rsidR="005156EE" w:rsidRDefault="005156EE" w:rsidP="005156EE"/>
    <w:p w:rsidR="005156EE" w:rsidRPr="00AA7880" w:rsidRDefault="005156EE" w:rsidP="005156EE">
      <w:pPr>
        <w:jc w:val="center"/>
      </w:pPr>
      <w:r w:rsidRPr="00D71D68">
        <w:t>STATEMENT</w:t>
      </w:r>
    </w:p>
    <w:p w:rsidR="005156EE" w:rsidRDefault="005156EE" w:rsidP="005156EE"/>
    <w:p w:rsidR="005156EE" w:rsidRDefault="005156EE" w:rsidP="005156EE">
      <w:r>
        <w:tab/>
        <w:t>T</w:t>
      </w:r>
      <w:r w:rsidRPr="00942E6C">
        <w:t xml:space="preserve">his bill requires the Chief Administrator of the </w:t>
      </w:r>
      <w:r>
        <w:t xml:space="preserve">New Jersey </w:t>
      </w:r>
      <w:r w:rsidRPr="00942E6C">
        <w:t>Motor Vehicle Commission (commission) to compare, not less than once per month, the</w:t>
      </w:r>
      <w:r>
        <w:t xml:space="preserve"> commission’s</w:t>
      </w:r>
      <w:r w:rsidRPr="00942E6C">
        <w:t xml:space="preserve"> database records with the death records produced by the Socia</w:t>
      </w:r>
      <w:r>
        <w:t>l Security Administration and</w:t>
      </w:r>
      <w:r w:rsidRPr="00942E6C">
        <w:t xml:space="preserve"> mark as deceased in the commission's database </w:t>
      </w:r>
      <w:r>
        <w:t xml:space="preserve">records </w:t>
      </w:r>
      <w:r w:rsidRPr="00942E6C">
        <w:t>any individual who is listed in those death records.</w:t>
      </w:r>
    </w:p>
    <w:sectPr w:rsidR="005156EE" w:rsidSect="00242238">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6530" w:rsidRDefault="006F6530">
      <w:r>
        <w:separator/>
      </w:r>
    </w:p>
  </w:endnote>
  <w:endnote w:type="continuationSeparator" w:id="0">
    <w:p w:rsidR="006F6530" w:rsidRDefault="006F6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097" w:rsidRDefault="00005097" w:rsidP="00005097">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6530" w:rsidRDefault="006F6530">
      <w:r>
        <w:separator/>
      </w:r>
    </w:p>
  </w:footnote>
  <w:footnote w:type="continuationSeparator" w:id="0">
    <w:p w:rsidR="006F6530" w:rsidRDefault="006F6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62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42238" w:rsidRDefault="00242238" w:rsidP="00242238">
    <w:pPr>
      <w:pStyle w:val="bpuHeadSpon"/>
    </w:pPr>
    <w:r w:rsidRPr="00242238">
      <w:rPr>
        <w:rStyle w:val="bpuHeadSponChar"/>
      </w:rPr>
      <w:t>A3137</w:t>
    </w:r>
    <w:r>
      <w:t xml:space="preserve"> DEANGELO</w:t>
    </w:r>
  </w:p>
  <w:p w:rsidR="00242238" w:rsidRDefault="00242238" w:rsidP="00242238">
    <w:pPr>
      <w:pStyle w:val="bpuHeadSpon"/>
    </w:pPr>
    <w:r>
      <w:fldChar w:fldCharType="begin"/>
    </w:r>
    <w:r>
      <w:instrText xml:space="preserve"> PAGE  \* MERGEFORMAT </w:instrText>
    </w:r>
    <w:r>
      <w:fldChar w:fldCharType="separate"/>
    </w:r>
    <w:r w:rsidR="00C36712">
      <w:rPr>
        <w:noProof/>
      </w:rPr>
      <w:t>3</w:t>
    </w:r>
    <w:r>
      <w:fldChar w:fldCharType="end"/>
    </w:r>
  </w:p>
  <w:p w:rsidR="00242238" w:rsidRDefault="00242238" w:rsidP="002422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42238" w:rsidRDefault="00242238" w:rsidP="00242238">
    <w:pPr>
      <w:pStyle w:val="bpuHeadSpon"/>
    </w:pPr>
    <w:r w:rsidRPr="00242238">
      <w:rPr>
        <w:rStyle w:val="bpuHeadSponChar"/>
      </w:rPr>
      <w:t>A3137</w:t>
    </w:r>
    <w:r>
      <w:t xml:space="preserve"> DEANGELO</w:t>
    </w:r>
  </w:p>
  <w:p w:rsidR="00242238" w:rsidRDefault="00242238" w:rsidP="00242238">
    <w:pPr>
      <w:pStyle w:val="bpuHeadSpon"/>
    </w:pPr>
    <w:r>
      <w:fldChar w:fldCharType="begin"/>
    </w:r>
    <w:r>
      <w:instrText xml:space="preserve"> PAGE  \* MERGEFORMAT </w:instrText>
    </w:r>
    <w:r>
      <w:fldChar w:fldCharType="separate"/>
    </w:r>
    <w:r w:rsidR="005C4CBF">
      <w:rPr>
        <w:noProof/>
      </w:rPr>
      <w:t>2</w:t>
    </w:r>
    <w:r>
      <w:fldChar w:fldCharType="end"/>
    </w:r>
  </w:p>
  <w:p w:rsidR="00242238" w:rsidRDefault="00242238" w:rsidP="002422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530"/>
    <w:rsid w:val="0000509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0725"/>
    <w:rsid w:val="000D11AF"/>
    <w:rsid w:val="000D6255"/>
    <w:rsid w:val="000D6262"/>
    <w:rsid w:val="000D7B4A"/>
    <w:rsid w:val="000E4006"/>
    <w:rsid w:val="000F3DA2"/>
    <w:rsid w:val="000F5FDE"/>
    <w:rsid w:val="000F7466"/>
    <w:rsid w:val="0013000E"/>
    <w:rsid w:val="00133F81"/>
    <w:rsid w:val="00135943"/>
    <w:rsid w:val="001645FB"/>
    <w:rsid w:val="00173D2B"/>
    <w:rsid w:val="00181648"/>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23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6EE"/>
    <w:rsid w:val="00527BFB"/>
    <w:rsid w:val="00532A32"/>
    <w:rsid w:val="00540B0B"/>
    <w:rsid w:val="0054460F"/>
    <w:rsid w:val="00546A4E"/>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CB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530"/>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BB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C0F"/>
    <w:rsid w:val="00C12E48"/>
    <w:rsid w:val="00C13D14"/>
    <w:rsid w:val="00C15F53"/>
    <w:rsid w:val="00C23F09"/>
    <w:rsid w:val="00C25356"/>
    <w:rsid w:val="00C328D0"/>
    <w:rsid w:val="00C3671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449"/>
    <w:rsid w:val="00E608F1"/>
    <w:rsid w:val="00E611B9"/>
    <w:rsid w:val="00E7144F"/>
    <w:rsid w:val="00E71D51"/>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0244"/>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63DBC16B"/>
  <w15:docId w15:val="{0AA035A1-1450-4A4C-BFA8-271079DA1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42238"/>
  </w:style>
  <w:style w:type="paragraph" w:styleId="BalloonText">
    <w:name w:val="Balloon Text"/>
    <w:basedOn w:val="Normal"/>
    <w:link w:val="BalloonTextChar"/>
    <w:semiHidden/>
    <w:unhideWhenUsed/>
    <w:rsid w:val="00C11C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1C0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203</Words>
  <Characters>1127</Characters>
  <Application>Microsoft Office Word</Application>
  <DocSecurity>0</DocSecurity>
  <Lines>51</Lines>
  <Paragraphs>19</Paragraphs>
  <ScaleCrop>false</ScaleCrop>
  <HeadingPairs>
    <vt:vector size="2" baseType="variant">
      <vt:variant>
        <vt:lpstr>Title</vt:lpstr>
      </vt:variant>
      <vt:variant>
        <vt:i4>1</vt:i4>
      </vt:variant>
    </vt:vector>
  </HeadingPairs>
  <TitlesOfParts>
    <vt:vector size="1" baseType="lpstr">
      <vt:lpstr>A3137</vt:lpstr>
    </vt:vector>
  </TitlesOfParts>
  <Manager>R225</Manager>
  <Company>NJ Office of Legislative Services</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A3137</dc:title>
  <dc:subject/>
  <dc:creator>Assemblyman  DEANGELO</dc:creator>
  <cp:keywords>A3137|2|AU |270|0|270|F|0|</cp:keywords>
  <dc:description>INTRODUCED FEBRUARY 24, 2020</dc:description>
  <cp:lastModifiedBy>Puleo, Roseanne</cp:lastModifiedBy>
  <cp:revision>2</cp:revision>
  <cp:lastPrinted>2020-03-18T18:21:00Z</cp:lastPrinted>
  <dcterms:created xsi:type="dcterms:W3CDTF">2020-03-18T18:22:00Z</dcterms:created>
  <dcterms:modified xsi:type="dcterms:W3CDTF">2020-03-18T18:22:00Z</dcterms:modified>
  <cp:category>s.1: C.39:2A-29.1; s.2: Eff. date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