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3BC3F" w14:textId="5CF989FD" w:rsidR="004A35FD" w:rsidRDefault="004A35FD" w:rsidP="004A35FD">
      <w:pPr>
        <w:pStyle w:val="bpuComLine"/>
      </w:pPr>
      <w:bookmarkStart w:id="0" w:name="bpuFrontPg"/>
      <w:bookmarkStart w:id="1" w:name="_GoBack"/>
      <w:bookmarkEnd w:id="0"/>
      <w:bookmarkEnd w:id="1"/>
      <w:r>
        <w:t>ASSEMBLY COMMITTEE SUBSTITUTE FOR</w:t>
      </w:r>
    </w:p>
    <w:p w14:paraId="676F3AD6" w14:textId="554CC6B1" w:rsidR="004A35FD" w:rsidRDefault="00572BF3" w:rsidP="004A35FD">
      <w:pPr>
        <w:pStyle w:val="bpuBill"/>
      </w:pPr>
      <w:r>
        <w:t>ASSEMBLY, No. 3149</w:t>
      </w:r>
    </w:p>
    <w:p w14:paraId="41E9F2DE" w14:textId="6051D68B" w:rsidR="004A35FD" w:rsidRDefault="004A35FD" w:rsidP="004A35FD">
      <w:pPr>
        <w:pStyle w:val="bpuWpGraphic"/>
      </w:pPr>
      <w:r>
        <w:object w:dxaOrig="8985" w:dyaOrig="255" w14:anchorId="167EA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2734" r:id="rId7"/>
        </w:object>
      </w:r>
    </w:p>
    <w:p w14:paraId="321C9099" w14:textId="77777777" w:rsidR="004A35FD" w:rsidRDefault="004A35FD" w:rsidP="004A35FD">
      <w:pPr>
        <w:pStyle w:val="bpuState"/>
      </w:pPr>
      <w:r>
        <w:t>STATE OF NEW JERSEY</w:t>
      </w:r>
    </w:p>
    <w:p w14:paraId="2ACA384D" w14:textId="77777777" w:rsidR="004A35FD" w:rsidRDefault="004A35FD" w:rsidP="004A35FD">
      <w:pPr>
        <w:pStyle w:val="bpuLegislature"/>
      </w:pPr>
      <w:r>
        <w:t>219th LEGISLATURE</w:t>
      </w:r>
    </w:p>
    <w:p w14:paraId="0EA84152" w14:textId="77777777" w:rsidR="004A35FD" w:rsidRDefault="004A35FD" w:rsidP="004A35FD">
      <w:pPr>
        <w:pStyle w:val="bpuWpGraphic"/>
        <w:rPr>
          <w:spacing w:val="0"/>
          <w:szCs w:val="18"/>
        </w:rPr>
      </w:pPr>
      <w:r>
        <w:object w:dxaOrig="8985" w:dyaOrig="255" w14:anchorId="2ADE98D2">
          <v:shape id="_x0000_i1026" type="#_x0000_t75" style="width:6in;height:12pt" o:ole="">
            <v:imagedata r:id="rId6" o:title=""/>
          </v:shape>
          <o:OLEObject Type="Embed" ProgID="WPWin6.1" ShapeID="_x0000_i1026" DrawAspect="Content" ObjectID="_1685862735" r:id="rId8"/>
        </w:object>
      </w:r>
      <w:r>
        <w:t xml:space="preserve">  </w:t>
      </w:r>
      <w:r w:rsidRPr="004A35FD">
        <w:rPr>
          <w:spacing w:val="0"/>
          <w:szCs w:val="18"/>
        </w:rPr>
        <w:t>ADOPTED JUNE 16, 2021</w:t>
      </w:r>
    </w:p>
    <w:p w14:paraId="63100605" w14:textId="77777777" w:rsidR="004A35FD" w:rsidRDefault="004A35FD" w:rsidP="004A35FD">
      <w:pPr>
        <w:pStyle w:val="bpuWpGraphic"/>
      </w:pPr>
    </w:p>
    <w:p w14:paraId="0A2E2570" w14:textId="77777777" w:rsidR="004A35FD" w:rsidRDefault="004A35FD" w:rsidP="004A35FD">
      <w:pPr>
        <w:pStyle w:val="bpuWpGraphic"/>
        <w:sectPr w:rsidR="004A35FD" w:rsidSect="00116792">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24C9873" w14:textId="77777777" w:rsidR="004A35FD" w:rsidRDefault="004A35FD" w:rsidP="004A35FD">
      <w:pPr>
        <w:pStyle w:val="bpuWpGraphic"/>
      </w:pPr>
    </w:p>
    <w:p w14:paraId="07BFBB20" w14:textId="77777777" w:rsidR="004A35FD" w:rsidRDefault="004A35FD" w:rsidP="004A35FD">
      <w:pPr>
        <w:pStyle w:val="bpuSponsor"/>
      </w:pPr>
      <w:r>
        <w:t>Sponsored by:</w:t>
      </w:r>
    </w:p>
    <w:p w14:paraId="7D63C891" w14:textId="77777777" w:rsidR="004A35FD" w:rsidRDefault="004A35FD" w:rsidP="004A35FD">
      <w:pPr>
        <w:pStyle w:val="bpuSponsor"/>
      </w:pPr>
      <w:r>
        <w:t>Assemblywoman  CAROL A. MURPHY</w:t>
      </w:r>
    </w:p>
    <w:p w14:paraId="7844E3B2" w14:textId="77777777" w:rsidR="004A35FD" w:rsidRDefault="004A35FD" w:rsidP="004A35FD">
      <w:pPr>
        <w:pStyle w:val="bpuSponsor"/>
      </w:pPr>
      <w:r>
        <w:t>District 7 (Burlington)</w:t>
      </w:r>
    </w:p>
    <w:p w14:paraId="19EE4D8C" w14:textId="77777777" w:rsidR="004A35FD" w:rsidRDefault="004A35FD" w:rsidP="004A35FD">
      <w:pPr>
        <w:pStyle w:val="bpuSponsor"/>
      </w:pPr>
      <w:r>
        <w:t>Assemblyman  LOUIS D. GREENWALD</w:t>
      </w:r>
    </w:p>
    <w:p w14:paraId="6F8873FA" w14:textId="77777777" w:rsidR="004A35FD" w:rsidRDefault="004A35FD" w:rsidP="004A35FD">
      <w:pPr>
        <w:pStyle w:val="bpuSponsor"/>
      </w:pPr>
      <w:r>
        <w:t>District 6 (Burlington and Camden)</w:t>
      </w:r>
    </w:p>
    <w:p w14:paraId="61408B38" w14:textId="77777777" w:rsidR="004A35FD" w:rsidRDefault="004A35FD" w:rsidP="004A35FD">
      <w:pPr>
        <w:pStyle w:val="bpuSponsor"/>
      </w:pPr>
      <w:r>
        <w:t>Assemblyman  ROY FREIMAN</w:t>
      </w:r>
    </w:p>
    <w:p w14:paraId="055CC9AC" w14:textId="77777777" w:rsidR="004A35FD" w:rsidRDefault="004A35FD" w:rsidP="004A35FD">
      <w:pPr>
        <w:pStyle w:val="bpuSponsor"/>
      </w:pPr>
      <w:r>
        <w:t>District 16 (Hunterdon, Mercer, Middlesex and Somerset)</w:t>
      </w:r>
    </w:p>
    <w:p w14:paraId="5B57D56D" w14:textId="77777777" w:rsidR="004A35FD" w:rsidRDefault="004A35FD" w:rsidP="004A35FD">
      <w:pPr>
        <w:pStyle w:val="bpuSponsor"/>
      </w:pPr>
    </w:p>
    <w:p w14:paraId="7D7E7AD0" w14:textId="2A48ABFE" w:rsidR="004A35FD" w:rsidRDefault="00116792" w:rsidP="00116792">
      <w:pPr>
        <w:pStyle w:val="bpuSponsor"/>
      </w:pPr>
      <w:r>
        <w:t>Co-Sponsored by:</w:t>
      </w:r>
    </w:p>
    <w:p w14:paraId="40FAF46F" w14:textId="768012E6" w:rsidR="00116792" w:rsidRPr="00116792" w:rsidRDefault="00116792" w:rsidP="00116792">
      <w:pPr>
        <w:pStyle w:val="bpuSponsor"/>
      </w:pPr>
      <w:r w:rsidRPr="00116792">
        <w:t xml:space="preserve">Assemblywoman </w:t>
      </w:r>
      <w:proofErr w:type="spellStart"/>
      <w:r w:rsidRPr="00116792">
        <w:t>Vainieri</w:t>
      </w:r>
      <w:proofErr w:type="spellEnd"/>
      <w:r w:rsidRPr="00116792">
        <w:t xml:space="preserve"> </w:t>
      </w:r>
      <w:proofErr w:type="spellStart"/>
      <w:r w:rsidRPr="00116792">
        <w:t>Huttle</w:t>
      </w:r>
      <w:proofErr w:type="spellEnd"/>
      <w:r w:rsidRPr="00116792">
        <w:t xml:space="preserve">, Assemblymen </w:t>
      </w:r>
      <w:proofErr w:type="spellStart"/>
      <w:r w:rsidRPr="00116792">
        <w:t>Verrelli</w:t>
      </w:r>
      <w:proofErr w:type="spellEnd"/>
      <w:r w:rsidRPr="00116792">
        <w:t xml:space="preserve">, </w:t>
      </w:r>
      <w:proofErr w:type="spellStart"/>
      <w:r w:rsidRPr="00116792">
        <w:t>Karabinchak</w:t>
      </w:r>
      <w:proofErr w:type="spellEnd"/>
      <w:r w:rsidRPr="00116792">
        <w:t xml:space="preserve"> and McKeon</w:t>
      </w:r>
    </w:p>
    <w:p w14:paraId="00DA67B6" w14:textId="4FDA7679" w:rsidR="004A35FD" w:rsidRDefault="004A35FD" w:rsidP="004A35FD"/>
    <w:p w14:paraId="0AFFE2A4" w14:textId="77777777" w:rsidR="00116792" w:rsidRDefault="00116792" w:rsidP="004A35FD"/>
    <w:p w14:paraId="6EED4705" w14:textId="77777777" w:rsidR="0072244F" w:rsidRDefault="0072244F" w:rsidP="004A35FD"/>
    <w:p w14:paraId="26E63245" w14:textId="77777777" w:rsidR="004A35FD" w:rsidRPr="004A35FD" w:rsidRDefault="004A35FD" w:rsidP="004A35FD"/>
    <w:p w14:paraId="7269D4CA" w14:textId="77777777" w:rsidR="004A35FD" w:rsidRDefault="004A35FD" w:rsidP="004A35FD">
      <w:pPr>
        <w:pStyle w:val="bpuSponsor"/>
      </w:pPr>
      <w:r>
        <w:t>SYNOPSIS</w:t>
      </w:r>
    </w:p>
    <w:p w14:paraId="06816A97" w14:textId="77777777" w:rsidR="004A35FD" w:rsidRDefault="004A35FD" w:rsidP="004A35FD">
      <w:pPr>
        <w:pStyle w:val="bpuNormText"/>
      </w:pPr>
      <w:r>
        <w:tab/>
        <w:t xml:space="preserve">Requires institutions of higher education and public and nonpublic high schools and middle schools to adopt anti-hazing policies; expands activities encompassing criminal hazing and upgrades penalties for engaging in these activities. </w:t>
      </w:r>
    </w:p>
    <w:p w14:paraId="42223C9A" w14:textId="77777777" w:rsidR="004A35FD" w:rsidRDefault="004A35FD" w:rsidP="004A35FD">
      <w:pPr>
        <w:pStyle w:val="bpuNormText"/>
      </w:pPr>
    </w:p>
    <w:p w14:paraId="2086FBBE" w14:textId="77777777" w:rsidR="004A35FD" w:rsidRDefault="004A35FD" w:rsidP="004A35FD">
      <w:pPr>
        <w:pStyle w:val="bpuSponsor"/>
      </w:pPr>
      <w:r>
        <w:t xml:space="preserve">CURRENT VERSION OF TEXT </w:t>
      </w:r>
    </w:p>
    <w:p w14:paraId="1CBD9EB7" w14:textId="77777777" w:rsidR="004A35FD" w:rsidRDefault="004A35FD" w:rsidP="004A35FD">
      <w:pPr>
        <w:pStyle w:val="bpuNormText"/>
      </w:pPr>
      <w:r>
        <w:tab/>
        <w:t>Substitute as adopted by the Assembly Appropriations Committee.</w:t>
      </w:r>
    </w:p>
    <w:p w14:paraId="57C8BC2E" w14:textId="67E501D4" w:rsidR="004A35FD" w:rsidRPr="009D38FF" w:rsidRDefault="004A35FD" w:rsidP="004A35FD">
      <w:pPr>
        <w:pStyle w:val="bpuNormText"/>
        <w:rPr>
          <w:szCs w:val="44"/>
        </w:rPr>
      </w:pPr>
      <w:r>
        <w:rPr>
          <w:noProof/>
        </w:rPr>
        <w:drawing>
          <wp:anchor distT="0" distB="0" distL="114300" distR="114300" simplePos="0" relativeHeight="251659264" behindDoc="1" locked="0" layoutInCell="1" allowOverlap="1" wp14:anchorId="5D1F8299" wp14:editId="27AAA365">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37F0E2B" w14:textId="77777777" w:rsidR="004A35FD" w:rsidRDefault="004A35FD" w:rsidP="00206013">
      <w:pPr>
        <w:tabs>
          <w:tab w:val="clear" w:pos="720"/>
          <w:tab w:val="clear" w:pos="1440"/>
          <w:tab w:val="clear" w:pos="2160"/>
          <w:tab w:val="clear" w:pos="2880"/>
          <w:tab w:val="clear" w:pos="3600"/>
          <w:tab w:val="left" w:pos="4860"/>
          <w:tab w:val="left" w:pos="6235"/>
        </w:tabs>
        <w:ind w:left="-1260" w:firstLine="900"/>
        <w:rPr>
          <w:sz w:val="20"/>
          <w:szCs w:val="20"/>
        </w:rPr>
        <w:sectPr w:rsidR="004A35FD" w:rsidSect="004A35FD">
          <w:type w:val="continuous"/>
          <w:pgSz w:w="12240" w:h="20160" w:code="5"/>
          <w:pgMar w:top="2160" w:right="2275" w:bottom="1440" w:left="2275" w:header="72" w:footer="720" w:gutter="0"/>
          <w:cols w:space="720"/>
          <w:docGrid w:linePitch="360"/>
        </w:sectPr>
      </w:pPr>
    </w:p>
    <w:p w14:paraId="4AB8D78D" w14:textId="01478639" w:rsidR="0041162A" w:rsidRDefault="002951E4" w:rsidP="0041162A">
      <w:pPr>
        <w:pStyle w:val="HangingAnAct"/>
        <w:rPr>
          <w:rStyle w:val="HangingAnActChar"/>
        </w:rPr>
      </w:pPr>
      <w:r>
        <w:rPr>
          <w:b/>
          <w:smallCaps/>
        </w:rPr>
        <w:lastRenderedPageBreak/>
        <w:t>An Act</w:t>
      </w:r>
      <w:r w:rsidR="00C22FA2">
        <w:t xml:space="preserve"> </w:t>
      </w:r>
      <w:r w:rsidR="0041162A">
        <w:rPr>
          <w:rStyle w:val="HangingAnActChar"/>
        </w:rPr>
        <w:t>concerning hazing, amending P.L.1980, c.169, and supplementing chapters 3 and 37 of Title 18A of the New Jersey Statutes.</w:t>
      </w:r>
    </w:p>
    <w:p w14:paraId="303218E9" w14:textId="77777777" w:rsidR="0041162A" w:rsidRDefault="0041162A" w:rsidP="0041162A"/>
    <w:p w14:paraId="0CF27093" w14:textId="77777777" w:rsidR="00111E33" w:rsidRDefault="00160116" w:rsidP="00160116">
      <w:pPr>
        <w:tabs>
          <w:tab w:val="left" w:pos="360"/>
        </w:tabs>
        <w:rPr>
          <w:i/>
        </w:rPr>
      </w:pPr>
      <w:r>
        <w:rPr>
          <w:b/>
        </w:rPr>
        <w:tab/>
      </w:r>
      <w:r w:rsidR="002951E4">
        <w:rPr>
          <w:b/>
          <w:smallCaps/>
        </w:rPr>
        <w:t>Be It Enacted</w:t>
      </w:r>
      <w:r w:rsidR="004E3E31">
        <w:rPr>
          <w:sz w:val="20"/>
          <w:szCs w:val="20"/>
        </w:rPr>
        <w:t xml:space="preserve"> </w:t>
      </w:r>
      <w:r w:rsidR="002951E4">
        <w:rPr>
          <w:i/>
        </w:rPr>
        <w:t>by the Senate and General Assembly of the State of New Jersey:</w:t>
      </w:r>
    </w:p>
    <w:p w14:paraId="4BD56748" w14:textId="77777777" w:rsidR="0028394E" w:rsidRDefault="0028394E" w:rsidP="000673FE"/>
    <w:p w14:paraId="54E8119E" w14:textId="77777777" w:rsidR="00774C16" w:rsidRDefault="00774C16" w:rsidP="00774C16">
      <w:r>
        <w:tab/>
        <w:t>1.</w:t>
      </w:r>
      <w:r>
        <w:tab/>
        <w:t>(New section)  As used in sections 2 through 4 of P.L.   , c.   (C.    ) (pending before the Legislature as this bill):</w:t>
      </w:r>
    </w:p>
    <w:p w14:paraId="0C270D01" w14:textId="1142CF6A" w:rsidR="00110BBA" w:rsidRPr="00110BBA" w:rsidRDefault="00110BBA" w:rsidP="00774C16">
      <w:r>
        <w:tab/>
        <w:t>“</w:t>
      </w:r>
      <w:r w:rsidRPr="00110BBA">
        <w:t xml:space="preserve">Hazing” means conduct in connection with </w:t>
      </w:r>
      <w:r>
        <w:t xml:space="preserve">an </w:t>
      </w:r>
      <w:r w:rsidRPr="00110BBA">
        <w:t>initiation of applicants to or members of a student or fraternal organization as described in section</w:t>
      </w:r>
      <w:r>
        <w:t xml:space="preserve"> 1 of P.L.1980, c.169 (C.2C:40-3</w:t>
      </w:r>
      <w:r w:rsidRPr="00110BBA">
        <w:t>).</w:t>
      </w:r>
    </w:p>
    <w:p w14:paraId="65F8B9C8" w14:textId="48660051" w:rsidR="00774C16" w:rsidRDefault="00774C16" w:rsidP="00774C16">
      <w:r>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14:paraId="11FC1044" w14:textId="77777777" w:rsidR="00774C16" w:rsidRDefault="00774C16" w:rsidP="00774C16">
      <w:r>
        <w:tab/>
        <w:t>“Student” means an individual who attends or has applied to attend or has been admitted to an institution of higher education.</w:t>
      </w:r>
    </w:p>
    <w:p w14:paraId="0E08B5AE" w14:textId="77777777" w:rsidR="008F228E" w:rsidRDefault="008F228E" w:rsidP="00774C16"/>
    <w:p w14:paraId="7F2E97CB" w14:textId="77777777" w:rsidR="00774C16" w:rsidRDefault="00774C16" w:rsidP="00774C16">
      <w:r>
        <w:tab/>
        <w:t>2.</w:t>
      </w:r>
      <w: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w:t>
      </w:r>
      <w:r w:rsidRPr="000B32E8">
        <w:t xml:space="preserve"> at a publicly accessible location on the </w:t>
      </w:r>
      <w:r>
        <w:t xml:space="preserve">institution’s </w:t>
      </w:r>
      <w:r w:rsidRPr="000B32E8">
        <w:t>Internet website</w:t>
      </w:r>
      <w:r>
        <w:t xml:space="preserve"> and shall provide a copy of the policy, including the institution’s rules, penalties, and program of enforcement, to each organization within the institution.</w:t>
      </w:r>
    </w:p>
    <w:p w14:paraId="398240CE" w14:textId="77777777" w:rsidR="008F228E" w:rsidRDefault="008F228E" w:rsidP="00774C16"/>
    <w:p w14:paraId="54FCF4A1" w14:textId="77777777" w:rsidR="00774C16" w:rsidRDefault="00774C16" w:rsidP="00774C16">
      <w:r>
        <w:tab/>
        <w:t>3.</w:t>
      </w:r>
      <w: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14:paraId="07419D82" w14:textId="77777777" w:rsidR="00774C16" w:rsidRDefault="00774C16" w:rsidP="00774C16">
      <w:r>
        <w:tab/>
        <w:t>b.</w:t>
      </w:r>
      <w:r>
        <w:tab/>
        <w:t>The penalties for violations of the policy may include:</w:t>
      </w:r>
    </w:p>
    <w:p w14:paraId="7B442F9B" w14:textId="77777777" w:rsidR="00774C16" w:rsidRDefault="00774C16" w:rsidP="00774C16">
      <w:r>
        <w:tab/>
        <w:t>(1)</w:t>
      </w:r>
      <w:r>
        <w:tab/>
        <w:t>imposition of fines;</w:t>
      </w:r>
    </w:p>
    <w:p w14:paraId="01E35409" w14:textId="77777777" w:rsidR="00774C16" w:rsidRDefault="00774C16" w:rsidP="00774C16">
      <w:r>
        <w:tab/>
        <w:t>(2)</w:t>
      </w:r>
      <w:r>
        <w:tab/>
        <w:t>the withholding of diplomas or transcripts pending compliance with the rules or payment of fines;</w:t>
      </w:r>
    </w:p>
    <w:p w14:paraId="091B812A" w14:textId="77777777" w:rsidR="00774C16" w:rsidRDefault="00774C16" w:rsidP="00774C16">
      <w:r>
        <w:tab/>
        <w:t>(3)</w:t>
      </w:r>
      <w:r>
        <w:tab/>
        <w:t>the rescission of permission for the organization to operate on campus or to otherwise operate under the sanction or recognition of the institution; and</w:t>
      </w:r>
    </w:p>
    <w:p w14:paraId="7F36DBF5" w14:textId="77777777" w:rsidR="00774C16" w:rsidRDefault="00774C16" w:rsidP="00774C16">
      <w:r>
        <w:tab/>
        <w:t>(4)</w:t>
      </w:r>
      <w:r>
        <w:tab/>
        <w:t>the imposition of probation, suspension, dismissal, or expulsion.</w:t>
      </w:r>
    </w:p>
    <w:p w14:paraId="76A14392" w14:textId="77777777" w:rsidR="00774C16" w:rsidRDefault="00774C16" w:rsidP="00774C16">
      <w:r>
        <w:tab/>
        <w:t>c.</w:t>
      </w:r>
      <w:r>
        <w:tab/>
        <w:t>A penalty imposed under this section shall be in addition to a penalty imposed for a violation of any other institutional rule to which the violator may be subject.</w:t>
      </w:r>
    </w:p>
    <w:p w14:paraId="23AA3998" w14:textId="77777777" w:rsidR="00774C16" w:rsidRDefault="00774C16" w:rsidP="00774C16">
      <w:r>
        <w:tab/>
        <w:t>d.</w:t>
      </w:r>
      <w:r>
        <w:tab/>
        <w:t>A policy adopted under section 2 of P.L.  , c.   (C.   ) (pending before the Legislature as this bill) shall apply to each act conducted on or off campus if the acts are deemed to constitute hazing.</w:t>
      </w:r>
    </w:p>
    <w:p w14:paraId="547031F1" w14:textId="77777777" w:rsidR="008F228E" w:rsidRDefault="008F228E" w:rsidP="00774C16"/>
    <w:p w14:paraId="6F38CD74" w14:textId="77777777" w:rsidR="00774C16" w:rsidRDefault="00774C16" w:rsidP="00774C16">
      <w:r>
        <w:tab/>
        <w:t>4.</w:t>
      </w:r>
      <w: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14:paraId="712ED259" w14:textId="77777777" w:rsidR="00774C16" w:rsidRDefault="00774C16" w:rsidP="00774C16">
      <w:r>
        <w:tab/>
        <w:t>b.</w:t>
      </w:r>
      <w:r>
        <w:tab/>
        <w:t>The report shall include:</w:t>
      </w:r>
    </w:p>
    <w:p w14:paraId="2C48A03C" w14:textId="77777777" w:rsidR="00774C16" w:rsidRDefault="00774C16" w:rsidP="00774C16">
      <w:r>
        <w:tab/>
        <w:t>(1)</w:t>
      </w:r>
      <w:r>
        <w:tab/>
        <w:t>the date when the subject was charged with a violation of the institution’s anti-hazing policy or a federal or State law related to hazing;</w:t>
      </w:r>
    </w:p>
    <w:p w14:paraId="7937FA08" w14:textId="77777777" w:rsidR="00774C16" w:rsidRDefault="00774C16" w:rsidP="00774C16">
      <w:r>
        <w:tab/>
        <w:t>(2)</w:t>
      </w:r>
      <w:r>
        <w:tab/>
        <w:t>a general description of the violation, any investigation and findings by the institution and, if applicable, penalties imposed; and</w:t>
      </w:r>
    </w:p>
    <w:p w14:paraId="737FF5BF" w14:textId="77777777" w:rsidR="00774C16" w:rsidRDefault="00774C16" w:rsidP="00774C16">
      <w:r>
        <w:tab/>
        <w:t>(3)</w:t>
      </w:r>
      <w:r>
        <w:tab/>
        <w:t>the date the matter was resolved.</w:t>
      </w:r>
    </w:p>
    <w:p w14:paraId="0F038F82" w14:textId="77777777" w:rsidR="00774C16" w:rsidRDefault="00774C16" w:rsidP="00774C16">
      <w:r>
        <w:tab/>
        <w:t>c.</w:t>
      </w:r>
      <w:r>
        <w:tab/>
        <w:t xml:space="preserve">An institution shall post the initial report </w:t>
      </w:r>
      <w:r w:rsidRPr="000B32E8">
        <w:t xml:space="preserve">at a publicly accessible location on the </w:t>
      </w:r>
      <w:r>
        <w:t xml:space="preserve">institution’s </w:t>
      </w:r>
      <w:r w:rsidRPr="000B32E8">
        <w:t>Internet website</w:t>
      </w:r>
      <w:r>
        <w:t xml:space="preserve"> by January 15, 202</w:t>
      </w:r>
      <w:r w:rsidR="00EF55BF">
        <w:t>2</w:t>
      </w:r>
      <w:r>
        <w:t>.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14:paraId="16A53017" w14:textId="77777777" w:rsidR="00774C16" w:rsidRDefault="00774C16" w:rsidP="00774C16">
      <w:r>
        <w:tab/>
        <w:t>d.</w:t>
      </w:r>
      <w:r>
        <w:tab/>
        <w:t>The report shall not include the personal identifying information of an individual.</w:t>
      </w:r>
    </w:p>
    <w:p w14:paraId="5A32AF3B" w14:textId="77777777" w:rsidR="008F228E" w:rsidRDefault="008F228E" w:rsidP="00774C16"/>
    <w:p w14:paraId="65795235" w14:textId="77777777" w:rsidR="00774C16" w:rsidRDefault="00774C16" w:rsidP="00774C16">
      <w:r>
        <w:tab/>
        <w:t>5.</w:t>
      </w:r>
      <w:r>
        <w:tab/>
        <w:t xml:space="preserve">(New section)  a.  Each board of education of a school district with a high school or middle school and the </w:t>
      </w:r>
      <w:r w:rsidRPr="006A777A">
        <w:t xml:space="preserve">governing board or chief school administrator of a nonpublic </w:t>
      </w:r>
      <w:r>
        <w:t>high school or middle school shall adopt a written policy against hazing.</w:t>
      </w:r>
    </w:p>
    <w:p w14:paraId="7A53AB0B" w14:textId="77777777" w:rsidR="00774C16" w:rsidRDefault="00774C16" w:rsidP="00774C16">
      <w:r>
        <w:tab/>
        <w:t>b.</w:t>
      </w:r>
      <w:r>
        <w:tab/>
        <w:t xml:space="preserve">The board of education and </w:t>
      </w:r>
      <w:r w:rsidRPr="006A777A">
        <w:t xml:space="preserve">governing board or chief school administrator </w:t>
      </w:r>
      <w:r>
        <w:t>shall ensure that students are informed of the anti-hazing policy, including the rules, penalties, and program of enforcement under the policy.</w:t>
      </w:r>
    </w:p>
    <w:p w14:paraId="76D5C57F" w14:textId="77777777" w:rsidR="00774C16" w:rsidRDefault="00774C16" w:rsidP="00774C16">
      <w:r>
        <w:tab/>
        <w:t>c.</w:t>
      </w:r>
      <w:r>
        <w:tab/>
        <w:t>The board of education and governing board or chief school administrator shall post the policy on the district’s or nonpublic school’s publicly accessible Internet website.</w:t>
      </w:r>
    </w:p>
    <w:p w14:paraId="4F6C906D" w14:textId="77777777" w:rsidR="00774C16" w:rsidRDefault="00774C16" w:rsidP="00774C16">
      <w:r>
        <w:tab/>
        <w:t>6.</w:t>
      </w:r>
      <w:r>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14:paraId="12ED782D" w14:textId="77777777" w:rsidR="00774C16" w:rsidRDefault="00774C16" w:rsidP="00774C16">
      <w:r>
        <w:tab/>
        <w:t>b.</w:t>
      </w:r>
      <w:r>
        <w:tab/>
        <w:t>The penalties for violations of the policy may include:</w:t>
      </w:r>
    </w:p>
    <w:p w14:paraId="3B2800E8" w14:textId="77777777" w:rsidR="00774C16" w:rsidRDefault="00774C16" w:rsidP="00774C16">
      <w:r>
        <w:tab/>
        <w:t>(1)</w:t>
      </w:r>
      <w:r>
        <w:tab/>
        <w:t xml:space="preserve">the withholding of diplomas or transcripts pending compliance with the rules; </w:t>
      </w:r>
    </w:p>
    <w:p w14:paraId="08B7A4B8" w14:textId="77777777" w:rsidR="00774C16" w:rsidRDefault="00774C16" w:rsidP="00774C16">
      <w:r>
        <w:tab/>
        <w:t>(2)</w:t>
      </w:r>
      <w:r>
        <w:tab/>
        <w:t xml:space="preserve">the rescission of permission for </w:t>
      </w:r>
      <w:r w:rsidRPr="009E410B">
        <w:t>the organization or group</w:t>
      </w:r>
      <w:r>
        <w:t>, whose student members are being penalized under the anti-hazing policy, to operate on campus or school property or to otherwise operate under the sanction or recognition of the school district or nonpublic school; and</w:t>
      </w:r>
    </w:p>
    <w:p w14:paraId="0836D18E" w14:textId="5C71789D" w:rsidR="00774C16" w:rsidRDefault="00774C16" w:rsidP="00774C16">
      <w:r>
        <w:tab/>
        <w:t>(3)</w:t>
      </w:r>
      <w:r>
        <w:tab/>
        <w:t>the imposition of probation, suspension, dismissal</w:t>
      </w:r>
      <w:r w:rsidR="00E57B39">
        <w:t>,</w:t>
      </w:r>
      <w:r>
        <w:t xml:space="preserve"> or expulsion.</w:t>
      </w:r>
    </w:p>
    <w:p w14:paraId="3A11FC98" w14:textId="77777777" w:rsidR="00774C16" w:rsidRDefault="00774C16" w:rsidP="00774C16">
      <w:r>
        <w:tab/>
        <w:t>c.</w:t>
      </w:r>
      <w:r>
        <w:tab/>
        <w:t>A penalty imposed under this section shall be in addition to a penalty imposed for violation of any other school district or nonpublic school rule to which the violator may be subject.</w:t>
      </w:r>
    </w:p>
    <w:p w14:paraId="5F141C0C" w14:textId="77777777" w:rsidR="00774C16" w:rsidRDefault="00774C16" w:rsidP="00774C16">
      <w:r>
        <w:tab/>
        <w:t>d.</w:t>
      </w:r>
      <w:r>
        <w:tab/>
        <w:t>A policy adopted under section 5 of P.L.   , c.    (C.   ) (pending before the Legislature as this bill) shall apply to each act conducted on or off campus if the acts are deemed to constitute hazing.</w:t>
      </w:r>
    </w:p>
    <w:p w14:paraId="2184E77B" w14:textId="77777777" w:rsidR="008F228E" w:rsidRDefault="008F228E" w:rsidP="00774C16"/>
    <w:p w14:paraId="02B11B7A" w14:textId="77777777" w:rsidR="00774C16" w:rsidRDefault="00774C16" w:rsidP="00774C16">
      <w:r>
        <w:tab/>
        <w:t>7.</w:t>
      </w:r>
      <w:r>
        <w:tab/>
        <w:t>Section 1 of P.L.1980, c.169 (C.2C:40-3) is amended to read as follows:</w:t>
      </w:r>
    </w:p>
    <w:p w14:paraId="5F77B6DD" w14:textId="51D38DDE" w:rsidR="00774C16" w:rsidRDefault="00774C16" w:rsidP="00774C16">
      <w:pPr>
        <w:rPr>
          <w:u w:val="single"/>
        </w:rPr>
      </w:pPr>
      <w:r>
        <w:tab/>
        <w:t>1.</w:t>
      </w:r>
      <w:r>
        <w:tab/>
        <w:t xml:space="preserve">a.  A person is guilty of hazing, a </w:t>
      </w:r>
      <w:r w:rsidR="008F228E" w:rsidRPr="008F228E">
        <w:rPr>
          <w:rFonts w:ascii="Albertus Extra Bold" w:hAnsi="Albertus Extra Bold"/>
          <w:b/>
        </w:rPr>
        <w:t>[</w:t>
      </w:r>
      <w:r>
        <w:t>disorderly persons offense</w:t>
      </w:r>
      <w:r w:rsidR="008F228E" w:rsidRPr="008F228E">
        <w:rPr>
          <w:rFonts w:ascii="Albertus Extra Bold" w:hAnsi="Albertus Extra Bold"/>
          <w:b/>
        </w:rPr>
        <w:t>]</w:t>
      </w:r>
      <w:r w:rsidR="008F228E">
        <w:t xml:space="preserve"> </w:t>
      </w:r>
      <w:r w:rsidR="008F228E">
        <w:rPr>
          <w:u w:val="single"/>
        </w:rPr>
        <w:t>crime of the fourth degree</w:t>
      </w:r>
      <w:r>
        <w:t xml:space="preserve">, if, in connection with initiation of applicants to or members of a student or fraternal organization, </w:t>
      </w:r>
      <w:r>
        <w:rPr>
          <w:u w:val="single"/>
        </w:rPr>
        <w:t>whose membership is primarily students or alumni of the organization or an institution of higher education,</w:t>
      </w:r>
      <w:r w:rsidRPr="006E2E3B">
        <w:t xml:space="preserve"> </w:t>
      </w:r>
      <w:r>
        <w:t xml:space="preserve">he knowingly or recklessly </w:t>
      </w:r>
      <w:r w:rsidRPr="00D11C10">
        <w:rPr>
          <w:rFonts w:ascii="Albertus Extra Bold" w:hAnsi="Albertus Extra Bold"/>
          <w:b/>
        </w:rPr>
        <w:t>[</w:t>
      </w:r>
      <w:r>
        <w:t>organizes, promotes, facilitates or engages in any conduct, other than competitive athletic events, which places or may place another person in danger of bodily injury</w:t>
      </w:r>
      <w:r w:rsidRPr="00D11C10">
        <w:rPr>
          <w:rFonts w:ascii="Albertus Extra Bold" w:hAnsi="Albertus Extra Bold"/>
          <w:b/>
        </w:rPr>
        <w:t>]</w:t>
      </w:r>
      <w:r>
        <w:t xml:space="preserve"> </w:t>
      </w:r>
      <w:r>
        <w:rPr>
          <w:u w:val="single"/>
        </w:rPr>
        <w:t>causes, coerces, or forces another person to do any of the following:</w:t>
      </w:r>
    </w:p>
    <w:p w14:paraId="0EAF2830" w14:textId="77777777" w:rsidR="00774C16" w:rsidRDefault="00774C16" w:rsidP="00774C16">
      <w:pPr>
        <w:rPr>
          <w:u w:val="single"/>
        </w:rPr>
      </w:pPr>
      <w:r w:rsidRPr="00B03176">
        <w:tab/>
      </w:r>
      <w:r w:rsidR="00EF55BF">
        <w:rPr>
          <w:u w:val="single"/>
        </w:rPr>
        <w:t>(1) violate federal or S</w:t>
      </w:r>
      <w:r>
        <w:rPr>
          <w:u w:val="single"/>
        </w:rPr>
        <w:t>tate criminal law;</w:t>
      </w:r>
    </w:p>
    <w:p w14:paraId="70A57321" w14:textId="77777777" w:rsidR="00774C16" w:rsidRDefault="00774C16" w:rsidP="00774C16">
      <w:pPr>
        <w:rPr>
          <w:u w:val="single"/>
        </w:rPr>
      </w:pPr>
      <w:r w:rsidRPr="00B03176">
        <w:tab/>
      </w:r>
      <w:r>
        <w:rPr>
          <w:u w:val="single"/>
        </w:rPr>
        <w:t>(2) consume any food, liquid, alcoholic liquid, drug or other substance which subjects the other person to a risk of emotional or physical harm;</w:t>
      </w:r>
    </w:p>
    <w:p w14:paraId="163EB3F3" w14:textId="77777777" w:rsidR="00774C16" w:rsidRDefault="00774C16" w:rsidP="00774C16">
      <w:pPr>
        <w:rPr>
          <w:u w:val="single"/>
        </w:rPr>
      </w:pPr>
      <w:r w:rsidRPr="00B03176">
        <w:tab/>
      </w:r>
      <w:r>
        <w:rPr>
          <w:u w:val="single"/>
        </w:rPr>
        <w:t>(3) endure brutality of a physical nature, including whipping, beating, branding, calisthenics, or exposure to the elements;</w:t>
      </w:r>
    </w:p>
    <w:p w14:paraId="7E8A2799" w14:textId="77777777" w:rsidR="00774C16" w:rsidRDefault="00774C16" w:rsidP="00774C16">
      <w:pPr>
        <w:rPr>
          <w:u w:val="single"/>
        </w:rPr>
      </w:pPr>
      <w:r w:rsidRPr="00B03176">
        <w:tab/>
      </w:r>
      <w:r>
        <w:rPr>
          <w:u w:val="single"/>
        </w:rPr>
        <w:t>(4) endure brutality of a mental nature, including activity adversely affecting the mental health or dignity of the individual, sleep deprivation, exclusion from social contact, or conduct that could result in extreme embarrassment;</w:t>
      </w:r>
    </w:p>
    <w:p w14:paraId="151E0CE0" w14:textId="77777777" w:rsidR="00774C16" w:rsidRDefault="00774C16" w:rsidP="00774C16">
      <w:pPr>
        <w:rPr>
          <w:u w:val="single"/>
        </w:rPr>
      </w:pPr>
      <w:r w:rsidRPr="00B03176">
        <w:tab/>
      </w:r>
      <w:r>
        <w:rPr>
          <w:u w:val="single"/>
        </w:rPr>
        <w:t>(5) endure brutality of a sexual nature; or</w:t>
      </w:r>
    </w:p>
    <w:p w14:paraId="3CE09D41" w14:textId="77777777" w:rsidR="00774C16" w:rsidRDefault="00774C16" w:rsidP="00774C16">
      <w:r w:rsidRPr="00B03176">
        <w:tab/>
      </w:r>
      <w:r>
        <w:rPr>
          <w:u w:val="single"/>
        </w:rPr>
        <w:t>(6) endure any other activity that creates a reasonable likelihood of bodily injury to the person</w:t>
      </w:r>
      <w:r>
        <w:t>.</w:t>
      </w:r>
    </w:p>
    <w:p w14:paraId="0FFDA314" w14:textId="77777777" w:rsidR="00774C16" w:rsidRDefault="00774C16" w:rsidP="00774C16">
      <w:pPr>
        <w:rPr>
          <w:u w:val="single"/>
        </w:rPr>
      </w:pPr>
      <w:r>
        <w:tab/>
      </w:r>
      <w:r>
        <w:rPr>
          <w:u w:val="single"/>
        </w:rPr>
        <w:t>If an act of hazing prohibited in this subsection results in bodily inj</w:t>
      </w:r>
      <w:r w:rsidR="000E29D8">
        <w:rPr>
          <w:u w:val="single"/>
        </w:rPr>
        <w:t>ury, it is a crime of the third</w:t>
      </w:r>
      <w:r>
        <w:rPr>
          <w:u w:val="single"/>
        </w:rPr>
        <w:t xml:space="preserve"> degree.</w:t>
      </w:r>
    </w:p>
    <w:p w14:paraId="1065EF4A" w14:textId="56964B09" w:rsidR="00774C16" w:rsidRPr="00B03176" w:rsidRDefault="00774C16" w:rsidP="00774C16">
      <w:pPr>
        <w:rPr>
          <w:u w:val="single"/>
        </w:rPr>
      </w:pPr>
      <w:r w:rsidRPr="00B95D4B">
        <w:tab/>
      </w:r>
      <w:r>
        <w:rPr>
          <w:u w:val="single"/>
        </w:rPr>
        <w:t>Hazing shall not include any reasonable and customary athletic, law enforcement, or military training</w:t>
      </w:r>
      <w:r w:rsidR="00A70F97">
        <w:rPr>
          <w:u w:val="single"/>
        </w:rPr>
        <w:t>; contests; competitions;</w:t>
      </w:r>
      <w:r>
        <w:rPr>
          <w:u w:val="single"/>
        </w:rPr>
        <w:t xml:space="preserve"> or events.</w:t>
      </w:r>
    </w:p>
    <w:p w14:paraId="3199A620" w14:textId="77777777" w:rsidR="00774C16" w:rsidRDefault="00774C16" w:rsidP="00774C16">
      <w:r>
        <w:tab/>
        <w:t>b.</w:t>
      </w:r>
      <w:r>
        <w:tab/>
        <w:t xml:space="preserve">A person is guilty of aggravated hazing, a crime of the </w:t>
      </w:r>
      <w:r w:rsidRPr="00B95D4B">
        <w:rPr>
          <w:rFonts w:ascii="Albertus Extra Bold" w:hAnsi="Albertus Extra Bold"/>
          <w:b/>
        </w:rPr>
        <w:t>[</w:t>
      </w:r>
      <w:r>
        <w:t>fourth</w:t>
      </w:r>
      <w:r w:rsidRPr="00B95D4B">
        <w:rPr>
          <w:rFonts w:ascii="Albertus Extra Bold" w:hAnsi="Albertus Extra Bold"/>
          <w:b/>
        </w:rPr>
        <w:t>]</w:t>
      </w:r>
      <w:r>
        <w:t xml:space="preserve"> </w:t>
      </w:r>
      <w:r w:rsidRPr="00B95D4B">
        <w:rPr>
          <w:u w:val="single"/>
        </w:rPr>
        <w:t>third</w:t>
      </w:r>
      <w:r>
        <w:t xml:space="preserve"> degree, if he commits an act prohibited in subsection a.  of this section which results in serious bodily injury to another person.</w:t>
      </w:r>
    </w:p>
    <w:p w14:paraId="6E86F4F6" w14:textId="77777777" w:rsidR="00774C16" w:rsidRDefault="00774C16" w:rsidP="00774C16">
      <w:pPr>
        <w:rPr>
          <w:u w:val="single"/>
        </w:rPr>
      </w:pPr>
      <w:r>
        <w:tab/>
      </w:r>
      <w:r>
        <w:rPr>
          <w:u w:val="single"/>
        </w:rPr>
        <w:t>c.</w:t>
      </w:r>
      <w:r>
        <w:rPr>
          <w:u w:val="single"/>
        </w:rPr>
        <w:tab/>
        <w:t>A student or fraternal organization described in subsection a. of this section,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14:paraId="55D1D645" w14:textId="0F4C7612" w:rsidR="00774C16" w:rsidRDefault="00774C16" w:rsidP="00774C16">
      <w:pPr>
        <w:rPr>
          <w:u w:val="single"/>
        </w:rPr>
      </w:pPr>
      <w:r w:rsidRPr="00450DCD">
        <w:tab/>
      </w:r>
      <w:r>
        <w:rPr>
          <w:u w:val="single"/>
        </w:rPr>
        <w:t>d.</w:t>
      </w:r>
      <w:r>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14:paraId="6E15F8B8" w14:textId="77777777" w:rsidR="00774C16" w:rsidRDefault="00774C16" w:rsidP="00774C16">
      <w:pPr>
        <w:rPr>
          <w:u w:val="single"/>
        </w:rPr>
      </w:pPr>
      <w:r w:rsidRPr="00450DCD">
        <w:tab/>
      </w:r>
      <w:r>
        <w:rPr>
          <w:u w:val="single"/>
        </w:rPr>
        <w:t>(a)</w:t>
      </w:r>
      <w:r>
        <w:rPr>
          <w:u w:val="single"/>
        </w:rPr>
        <w:tab/>
        <w:t>called 9-1-1, or otherwise contacted campus security, police, or emergency services, and reported that a person was in need of medical assistance due to an act of hazing as described in this section;</w:t>
      </w:r>
    </w:p>
    <w:p w14:paraId="5BF39B03" w14:textId="77777777" w:rsidR="00774C16" w:rsidRPr="00FE6D08" w:rsidRDefault="00774C16" w:rsidP="00774C16">
      <w:pPr>
        <w:rPr>
          <w:u w:val="single"/>
        </w:rPr>
      </w:pPr>
      <w:r>
        <w:tab/>
      </w:r>
      <w:r>
        <w:rPr>
          <w:u w:val="single"/>
        </w:rPr>
        <w:t>(b</w:t>
      </w:r>
      <w:r w:rsidRPr="00FE6D08">
        <w:rPr>
          <w:u w:val="single"/>
        </w:rPr>
        <w:t>)</w:t>
      </w:r>
      <w:r w:rsidRPr="00FE6D08">
        <w:rPr>
          <w:u w:val="single"/>
        </w:rPr>
        <w:tab/>
        <w:t>the caller provided the caller’s name and</w:t>
      </w:r>
      <w:r>
        <w:rPr>
          <w:u w:val="single"/>
        </w:rPr>
        <w:t>, if applicable,</w:t>
      </w:r>
      <w:r w:rsidRPr="00FE6D08">
        <w:rPr>
          <w:u w:val="single"/>
        </w:rPr>
        <w:t xml:space="preserve"> the name of the person acting in concert with the caller to the 9-1-1 operator or </w:t>
      </w:r>
      <w:r>
        <w:rPr>
          <w:u w:val="single"/>
        </w:rPr>
        <w:t>other recipient of the emergency contact</w:t>
      </w:r>
      <w:r w:rsidRPr="00FE6D08">
        <w:rPr>
          <w:u w:val="single"/>
        </w:rPr>
        <w:t xml:space="preserve">; </w:t>
      </w:r>
    </w:p>
    <w:p w14:paraId="2B8E98C9" w14:textId="77777777" w:rsidR="00774C16" w:rsidRPr="00FE6D08" w:rsidRDefault="00774C16" w:rsidP="00774C16">
      <w:pPr>
        <w:rPr>
          <w:u w:val="single"/>
        </w:rPr>
      </w:pPr>
      <w:r>
        <w:tab/>
      </w:r>
      <w:r>
        <w:rPr>
          <w:u w:val="single"/>
        </w:rPr>
        <w:t>(c</w:t>
      </w:r>
      <w:r w:rsidRPr="00FE6D08">
        <w:rPr>
          <w:u w:val="single"/>
        </w:rPr>
        <w:t>)</w:t>
      </w:r>
      <w:r w:rsidRPr="00FE6D08">
        <w:rPr>
          <w:u w:val="single"/>
        </w:rPr>
        <w:tab/>
        <w:t>the caller was the first to make the 9-1-1 report or other emergency report; and</w:t>
      </w:r>
    </w:p>
    <w:p w14:paraId="18881091" w14:textId="77777777" w:rsidR="00774C16" w:rsidRPr="00FE6D08" w:rsidRDefault="00774C16" w:rsidP="00774C16">
      <w:pPr>
        <w:rPr>
          <w:u w:val="single"/>
        </w:rPr>
      </w:pPr>
      <w:r>
        <w:tab/>
      </w:r>
      <w:r>
        <w:rPr>
          <w:u w:val="single"/>
        </w:rPr>
        <w:t>(d</w:t>
      </w:r>
      <w:r w:rsidRPr="00FE6D08">
        <w:rPr>
          <w:u w:val="single"/>
        </w:rPr>
        <w:t>)</w:t>
      </w:r>
      <w:r w:rsidRPr="00FE6D08">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14:paraId="36F05156" w14:textId="77777777" w:rsidR="00774C16" w:rsidRDefault="00774C16" w:rsidP="00774C16">
      <w:pPr>
        <w:rPr>
          <w:u w:val="single"/>
        </w:rPr>
      </w:pPr>
      <w:r>
        <w:tab/>
      </w:r>
      <w:r w:rsidRPr="00637CEC">
        <w:rPr>
          <w:u w:val="single"/>
        </w:rPr>
        <w:t>(2) The person who received medical assistance as a result of the call placed pursuant to paragraph (1) of this subsection shall also be immune from prosecution under this section.</w:t>
      </w:r>
    </w:p>
    <w:p w14:paraId="3C6D0EBC" w14:textId="77777777" w:rsidR="00774C16" w:rsidRPr="00177A4E" w:rsidRDefault="00774C16" w:rsidP="00774C16">
      <w:pPr>
        <w:rPr>
          <w:u w:val="single"/>
        </w:rPr>
      </w:pPr>
      <w:r>
        <w:tab/>
      </w:r>
      <w:r>
        <w:rPr>
          <w:u w:val="single"/>
        </w:rPr>
        <w:t xml:space="preserve">(3) In addition to any other applicable immunity or limitation on civil liability, a law enforcement officer or other official </w:t>
      </w:r>
      <w:r w:rsidRPr="00177A4E">
        <w:rPr>
          <w:u w:val="single"/>
        </w:rPr>
        <w:t>empowered to act as an officer for the arrest of offenders against the laws of this State</w:t>
      </w:r>
      <w:r>
        <w:rPr>
          <w:u w:val="single"/>
        </w:rPr>
        <w:t>, or a prosecutor, who, acting in good faith, arrested or charged a person who is thereafter determined to be entitled to immunity from prosecution under this subsection shall not be subject to any civil liability for the wrongful arrest or charge.</w:t>
      </w:r>
    </w:p>
    <w:p w14:paraId="0913310B" w14:textId="19CBF2BF" w:rsidR="004A35FD" w:rsidRDefault="00774C16" w:rsidP="004A35FD">
      <w:r w:rsidRPr="006F7803">
        <w:t>(</w:t>
      </w:r>
      <w:proofErr w:type="spellStart"/>
      <w:r w:rsidRPr="006F7803">
        <w:t>cf</w:t>
      </w:r>
      <w:proofErr w:type="spellEnd"/>
      <w:r w:rsidRPr="006F7803">
        <w:t>: P.L.1980, c.169, s.1)</w:t>
      </w:r>
      <w:r w:rsidR="004A35FD">
        <w:br w:type="page"/>
      </w:r>
    </w:p>
    <w:p w14:paraId="44B01C00" w14:textId="77777777" w:rsidR="00774C16" w:rsidRDefault="00774C16" w:rsidP="00774C16">
      <w:r>
        <w:tab/>
        <w:t>8.</w:t>
      </w:r>
      <w:r>
        <w:tab/>
        <w:t>Section 2 of P.L.1980, c.169 (C.2C:40-4) is amended to read as follows:</w:t>
      </w:r>
    </w:p>
    <w:p w14:paraId="332F0B3C" w14:textId="649D58EA" w:rsidR="00774C16" w:rsidRDefault="00774C16" w:rsidP="00774C16">
      <w:r>
        <w:tab/>
        <w:t>2.</w:t>
      </w:r>
      <w:r>
        <w:tab/>
        <w:t xml:space="preserve">Notwithstanding any other provision of Title 2C of the New Jersey Statutes to the contrary, consent </w:t>
      </w:r>
      <w:r>
        <w:rPr>
          <w:u w:val="single"/>
        </w:rPr>
        <w:t>or the fact that the act of hazing as described in section</w:t>
      </w:r>
      <w:r w:rsidR="00110BBA">
        <w:rPr>
          <w:u w:val="single"/>
        </w:rPr>
        <w:t xml:space="preserve"> 1 of P.L.1980, c.169 (C.2C:40-3</w:t>
      </w:r>
      <w:r>
        <w:rPr>
          <w:u w:val="single"/>
        </w:rPr>
        <w:t>) was sanctioned or approved by the student or fraternal organization or the institution of higher education</w:t>
      </w:r>
      <w:r>
        <w:t xml:space="preserve"> shall not be available as a defense to a prosecution under </w:t>
      </w:r>
      <w:r w:rsidR="00110BBA" w:rsidRPr="00110BBA">
        <w:rPr>
          <w:rFonts w:ascii="Albertus Extra Bold" w:hAnsi="Albertus Extra Bold"/>
          <w:b/>
        </w:rPr>
        <w:t>[</w:t>
      </w:r>
      <w:r>
        <w:t>this Act</w:t>
      </w:r>
      <w:r w:rsidR="00110BBA" w:rsidRPr="00110BBA">
        <w:rPr>
          <w:rFonts w:ascii="Albertus Extra Bold" w:hAnsi="Albertus Extra Bold"/>
          <w:b/>
        </w:rPr>
        <w:t>]</w:t>
      </w:r>
      <w:r w:rsidR="00110BBA">
        <w:t xml:space="preserve"> </w:t>
      </w:r>
      <w:r w:rsidR="00110BBA">
        <w:rPr>
          <w:u w:val="single"/>
        </w:rPr>
        <w:t>section 1 of P.L.1980, c.169 (C.2C:40-3)</w:t>
      </w:r>
      <w:r>
        <w:t>.</w:t>
      </w:r>
    </w:p>
    <w:p w14:paraId="2ECED178" w14:textId="6DD3EBA8" w:rsidR="00774C16" w:rsidRDefault="00774C16" w:rsidP="00774C16">
      <w:r>
        <w:t>(</w:t>
      </w:r>
      <w:proofErr w:type="spellStart"/>
      <w:r>
        <w:t>cf</w:t>
      </w:r>
      <w:proofErr w:type="spellEnd"/>
      <w:r>
        <w:t>: P.L.1980, c.169, s.2)</w:t>
      </w:r>
    </w:p>
    <w:p w14:paraId="76046F3C" w14:textId="77777777" w:rsidR="004622EC" w:rsidRDefault="004622EC" w:rsidP="00774C16"/>
    <w:p w14:paraId="4F46A5CF" w14:textId="77777777" w:rsidR="00774C16" w:rsidRDefault="00774C16" w:rsidP="00774C16">
      <w:r>
        <w:tab/>
        <w:t>9.</w:t>
      </w:r>
      <w:r>
        <w:tab/>
        <w:t>This act shall take effect on the first day of the seventh month next following the date of enactment,</w:t>
      </w:r>
      <w:r w:rsidRPr="00E36C29">
        <w:t xml:space="preserve"> </w:t>
      </w:r>
      <w:r>
        <w:t>except the Commissioner of Education and the Attorney General may take such anticipatory administrative action in advance as shall be necessary for the implementation of this act.</w:t>
      </w:r>
    </w:p>
    <w:sectPr w:rsidR="00774C16" w:rsidSect="004A35F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5D1BD" w14:textId="77777777" w:rsidR="002951E4" w:rsidRDefault="002951E4">
      <w:r>
        <w:separator/>
      </w:r>
    </w:p>
  </w:endnote>
  <w:endnote w:type="continuationSeparator" w:id="0">
    <w:p w14:paraId="7C383FB3" w14:textId="77777777" w:rsidR="002951E4" w:rsidRDefault="0029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96F4" w14:textId="79B0DD78" w:rsidR="0072244F" w:rsidRDefault="00116792" w:rsidP="0011679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05A1" w14:textId="77777777" w:rsidR="004A35FD" w:rsidRPr="00921C91" w:rsidRDefault="004A35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0D4FE" w14:textId="77777777" w:rsidR="004A35FD" w:rsidRPr="00921C91" w:rsidRDefault="004A35FD">
    <w:pPr>
      <w:pStyle w:val="Footer"/>
      <w:rPr>
        <w:szCs w:val="18"/>
      </w:rPr>
    </w:pPr>
  </w:p>
  <w:p w14:paraId="59E7F681" w14:textId="77777777" w:rsidR="004A35FD" w:rsidRPr="00921C91" w:rsidRDefault="004A35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E891B9" w14:textId="77777777" w:rsidR="004A35FD" w:rsidRDefault="004A35FD">
    <w:pPr>
      <w:pStyle w:val="Footer"/>
    </w:pPr>
  </w:p>
  <w:p w14:paraId="1F2B3E66" w14:textId="77777777" w:rsidR="004A35FD" w:rsidRDefault="004A3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00512" w14:textId="77777777" w:rsidR="002951E4" w:rsidRDefault="002951E4">
      <w:r>
        <w:separator/>
      </w:r>
    </w:p>
  </w:footnote>
  <w:footnote w:type="continuationSeparator" w:id="0">
    <w:p w14:paraId="5AEBA9B6" w14:textId="77777777" w:rsidR="002951E4" w:rsidRDefault="00295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4914A" w14:textId="05DC0850" w:rsidR="00BF2DFA" w:rsidRDefault="00BF2DFA" w:rsidP="003E6877">
    <w:pPr>
      <w:pStyle w:val="Header"/>
      <w:jc w:val="center"/>
    </w:pPr>
  </w:p>
  <w:p w14:paraId="65379F94" w14:textId="47FDF71B" w:rsidR="004A35FD" w:rsidRDefault="004A35FD" w:rsidP="004A35FD">
    <w:pPr>
      <w:pStyle w:val="bpuHeadSpon"/>
    </w:pPr>
    <w:r>
      <w:t xml:space="preserve">ACS for </w:t>
    </w:r>
    <w:r w:rsidRPr="004A35FD">
      <w:rPr>
        <w:rStyle w:val="bpuHeadSponChar"/>
      </w:rPr>
      <w:t>A3149</w:t>
    </w:r>
    <w:r>
      <w:t xml:space="preserve"> MURPHY, GREENWALD</w:t>
    </w:r>
  </w:p>
  <w:p w14:paraId="74FDB001" w14:textId="7A9B305C" w:rsidR="004A35FD" w:rsidRDefault="004A35FD" w:rsidP="004A35FD">
    <w:pPr>
      <w:pStyle w:val="bpuHeadSpon"/>
    </w:pPr>
    <w:r>
      <w:fldChar w:fldCharType="begin"/>
    </w:r>
    <w:r>
      <w:instrText xml:space="preserve"> PAGE  \* MERGEFORMAT </w:instrText>
    </w:r>
    <w:r>
      <w:fldChar w:fldCharType="separate"/>
    </w:r>
    <w:r w:rsidR="0024405A">
      <w:rPr>
        <w:noProof/>
      </w:rPr>
      <w:t>6</w:t>
    </w:r>
    <w:r>
      <w:fldChar w:fldCharType="end"/>
    </w:r>
  </w:p>
  <w:p w14:paraId="59BD6E11" w14:textId="77777777" w:rsidR="004A35FD" w:rsidRDefault="004A35FD" w:rsidP="004A35F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CDFC" w14:textId="19A736C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8022" w14:textId="1B5934B9" w:rsidR="004A35FD" w:rsidRDefault="004A35FD" w:rsidP="0074048B">
    <w:pPr>
      <w:pStyle w:val="Header"/>
      <w:jc w:val="center"/>
    </w:pPr>
  </w:p>
  <w:p w14:paraId="48486C08" w14:textId="30C214A9" w:rsidR="004A35FD" w:rsidRDefault="004A35FD" w:rsidP="004A35FD">
    <w:pPr>
      <w:pStyle w:val="bpuHeadSpon"/>
    </w:pPr>
    <w:r>
      <w:t xml:space="preserve">ACS for </w:t>
    </w:r>
    <w:r w:rsidRPr="004A35FD">
      <w:rPr>
        <w:rStyle w:val="bpuHeadSponChar"/>
      </w:rPr>
      <w:t>A3149</w:t>
    </w:r>
    <w:r>
      <w:t xml:space="preserve"> MURPHY, GREENWALD</w:t>
    </w:r>
  </w:p>
  <w:p w14:paraId="209F57AF" w14:textId="563CFA5F" w:rsidR="004A35FD" w:rsidRDefault="004A35FD" w:rsidP="004A35FD">
    <w:pPr>
      <w:pStyle w:val="bpuHeadSpon"/>
    </w:pPr>
    <w:r>
      <w:fldChar w:fldCharType="begin"/>
    </w:r>
    <w:r>
      <w:instrText xml:space="preserve"> PAGE  \* MERGEFORMAT </w:instrText>
    </w:r>
    <w:r>
      <w:fldChar w:fldCharType="separate"/>
    </w:r>
    <w:r w:rsidR="0024405A">
      <w:rPr>
        <w:noProof/>
      </w:rPr>
      <w:t>2</w:t>
    </w:r>
    <w:r>
      <w:fldChar w:fldCharType="end"/>
    </w:r>
  </w:p>
  <w:p w14:paraId="324114B6" w14:textId="77777777" w:rsidR="004A35FD" w:rsidRDefault="004A35FD" w:rsidP="004A35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E4"/>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29D8"/>
    <w:rsid w:val="0010180A"/>
    <w:rsid w:val="0010206C"/>
    <w:rsid w:val="001047C5"/>
    <w:rsid w:val="0010576B"/>
    <w:rsid w:val="00110BBA"/>
    <w:rsid w:val="00111E33"/>
    <w:rsid w:val="00116792"/>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0048"/>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335"/>
    <w:rsid w:val="00241F18"/>
    <w:rsid w:val="0024302A"/>
    <w:rsid w:val="0024405A"/>
    <w:rsid w:val="00260E6A"/>
    <w:rsid w:val="002621E1"/>
    <w:rsid w:val="00263972"/>
    <w:rsid w:val="0027401D"/>
    <w:rsid w:val="00276D99"/>
    <w:rsid w:val="0028394E"/>
    <w:rsid w:val="00291F37"/>
    <w:rsid w:val="002951E4"/>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14B3"/>
    <w:rsid w:val="00332C52"/>
    <w:rsid w:val="00341E54"/>
    <w:rsid w:val="00353AAB"/>
    <w:rsid w:val="00354F58"/>
    <w:rsid w:val="003559CD"/>
    <w:rsid w:val="003562E8"/>
    <w:rsid w:val="003763FC"/>
    <w:rsid w:val="00384329"/>
    <w:rsid w:val="00386CB2"/>
    <w:rsid w:val="00396AFE"/>
    <w:rsid w:val="003A6E5F"/>
    <w:rsid w:val="003C2A08"/>
    <w:rsid w:val="003C2EC6"/>
    <w:rsid w:val="003D3034"/>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162A"/>
    <w:rsid w:val="00412714"/>
    <w:rsid w:val="00417390"/>
    <w:rsid w:val="00425991"/>
    <w:rsid w:val="0042704C"/>
    <w:rsid w:val="00433040"/>
    <w:rsid w:val="00433838"/>
    <w:rsid w:val="0044757F"/>
    <w:rsid w:val="00452B15"/>
    <w:rsid w:val="0045474C"/>
    <w:rsid w:val="00460C64"/>
    <w:rsid w:val="004622EC"/>
    <w:rsid w:val="0046437E"/>
    <w:rsid w:val="00473246"/>
    <w:rsid w:val="00481378"/>
    <w:rsid w:val="00485935"/>
    <w:rsid w:val="00487F71"/>
    <w:rsid w:val="00491678"/>
    <w:rsid w:val="00496286"/>
    <w:rsid w:val="004A35FD"/>
    <w:rsid w:val="004B3FAA"/>
    <w:rsid w:val="004B6C42"/>
    <w:rsid w:val="004B7390"/>
    <w:rsid w:val="004C1DF0"/>
    <w:rsid w:val="004C53D6"/>
    <w:rsid w:val="004C7050"/>
    <w:rsid w:val="004D05C9"/>
    <w:rsid w:val="004E3E31"/>
    <w:rsid w:val="004F4219"/>
    <w:rsid w:val="004F6B47"/>
    <w:rsid w:val="005018D0"/>
    <w:rsid w:val="00504CFB"/>
    <w:rsid w:val="0051560D"/>
    <w:rsid w:val="005168CB"/>
    <w:rsid w:val="00532631"/>
    <w:rsid w:val="00534D1B"/>
    <w:rsid w:val="00547D98"/>
    <w:rsid w:val="0055293D"/>
    <w:rsid w:val="0056218B"/>
    <w:rsid w:val="00563D0D"/>
    <w:rsid w:val="00565390"/>
    <w:rsid w:val="005660DA"/>
    <w:rsid w:val="00572BF3"/>
    <w:rsid w:val="00572F14"/>
    <w:rsid w:val="00575224"/>
    <w:rsid w:val="00580B81"/>
    <w:rsid w:val="005839BB"/>
    <w:rsid w:val="00583DFF"/>
    <w:rsid w:val="0058633F"/>
    <w:rsid w:val="005908D6"/>
    <w:rsid w:val="00593A9A"/>
    <w:rsid w:val="00597CB9"/>
    <w:rsid w:val="005A066A"/>
    <w:rsid w:val="005A28E6"/>
    <w:rsid w:val="005A7F2F"/>
    <w:rsid w:val="005C15B3"/>
    <w:rsid w:val="005D053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6E99"/>
    <w:rsid w:val="00687F79"/>
    <w:rsid w:val="006A7D4E"/>
    <w:rsid w:val="006B2994"/>
    <w:rsid w:val="006C06B7"/>
    <w:rsid w:val="006C2ADA"/>
    <w:rsid w:val="006D1C32"/>
    <w:rsid w:val="006D505A"/>
    <w:rsid w:val="006E56BD"/>
    <w:rsid w:val="006F3D55"/>
    <w:rsid w:val="007002F6"/>
    <w:rsid w:val="00702FC4"/>
    <w:rsid w:val="00706469"/>
    <w:rsid w:val="00712342"/>
    <w:rsid w:val="00712FF3"/>
    <w:rsid w:val="00715E0D"/>
    <w:rsid w:val="007176BF"/>
    <w:rsid w:val="00720465"/>
    <w:rsid w:val="0072244F"/>
    <w:rsid w:val="00723DD4"/>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C16"/>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234"/>
    <w:rsid w:val="008C6C0B"/>
    <w:rsid w:val="008C6D3C"/>
    <w:rsid w:val="008E4B4D"/>
    <w:rsid w:val="008E60EC"/>
    <w:rsid w:val="008F1224"/>
    <w:rsid w:val="008F228E"/>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D5CF9"/>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0F97"/>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4B44"/>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A7788"/>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6679"/>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ADE"/>
    <w:rsid w:val="00CE0C59"/>
    <w:rsid w:val="00CE4722"/>
    <w:rsid w:val="00CE5F58"/>
    <w:rsid w:val="00CE6494"/>
    <w:rsid w:val="00CE6AFF"/>
    <w:rsid w:val="00CF3172"/>
    <w:rsid w:val="00D019F7"/>
    <w:rsid w:val="00D01C76"/>
    <w:rsid w:val="00D10BF3"/>
    <w:rsid w:val="00D16039"/>
    <w:rsid w:val="00D17CB7"/>
    <w:rsid w:val="00D235DB"/>
    <w:rsid w:val="00D237DC"/>
    <w:rsid w:val="00D271B3"/>
    <w:rsid w:val="00D41204"/>
    <w:rsid w:val="00D45CC6"/>
    <w:rsid w:val="00D470AF"/>
    <w:rsid w:val="00D514B2"/>
    <w:rsid w:val="00D518DB"/>
    <w:rsid w:val="00D52647"/>
    <w:rsid w:val="00D56458"/>
    <w:rsid w:val="00D61D5C"/>
    <w:rsid w:val="00D66A4B"/>
    <w:rsid w:val="00D66DF2"/>
    <w:rsid w:val="00D67096"/>
    <w:rsid w:val="00D70F1C"/>
    <w:rsid w:val="00D72858"/>
    <w:rsid w:val="00D74C46"/>
    <w:rsid w:val="00D806A6"/>
    <w:rsid w:val="00D84E45"/>
    <w:rsid w:val="00D93249"/>
    <w:rsid w:val="00D94352"/>
    <w:rsid w:val="00D9793F"/>
    <w:rsid w:val="00DA632E"/>
    <w:rsid w:val="00DB2421"/>
    <w:rsid w:val="00DB2880"/>
    <w:rsid w:val="00DC0972"/>
    <w:rsid w:val="00DC2F7E"/>
    <w:rsid w:val="00DC5E6D"/>
    <w:rsid w:val="00DC6B96"/>
    <w:rsid w:val="00DD223E"/>
    <w:rsid w:val="00DD357C"/>
    <w:rsid w:val="00DD3A3F"/>
    <w:rsid w:val="00DF1689"/>
    <w:rsid w:val="00DF1E16"/>
    <w:rsid w:val="00E02BE4"/>
    <w:rsid w:val="00E04ECE"/>
    <w:rsid w:val="00E061F9"/>
    <w:rsid w:val="00E0620A"/>
    <w:rsid w:val="00E075A5"/>
    <w:rsid w:val="00E171D1"/>
    <w:rsid w:val="00E241B0"/>
    <w:rsid w:val="00E31BC0"/>
    <w:rsid w:val="00E50795"/>
    <w:rsid w:val="00E53F0C"/>
    <w:rsid w:val="00E57B39"/>
    <w:rsid w:val="00E57D97"/>
    <w:rsid w:val="00E57EEC"/>
    <w:rsid w:val="00E707FA"/>
    <w:rsid w:val="00E72FA6"/>
    <w:rsid w:val="00E77E4A"/>
    <w:rsid w:val="00E85E9A"/>
    <w:rsid w:val="00EA424B"/>
    <w:rsid w:val="00EA78CF"/>
    <w:rsid w:val="00EB7763"/>
    <w:rsid w:val="00EC4F39"/>
    <w:rsid w:val="00ED0AF3"/>
    <w:rsid w:val="00ED1C6D"/>
    <w:rsid w:val="00ED4D75"/>
    <w:rsid w:val="00ED51EA"/>
    <w:rsid w:val="00EE10DE"/>
    <w:rsid w:val="00EE1829"/>
    <w:rsid w:val="00EE73AB"/>
    <w:rsid w:val="00EF2418"/>
    <w:rsid w:val="00EF55BF"/>
    <w:rsid w:val="00EF764E"/>
    <w:rsid w:val="00EF7DEA"/>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3DFA"/>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72077D1"/>
  <w15:docId w15:val="{5E17F5CE-6D44-454C-9916-89F88E0D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7002F6"/>
    <w:rPr>
      <w:sz w:val="16"/>
      <w:szCs w:val="16"/>
    </w:rPr>
  </w:style>
  <w:style w:type="paragraph" w:styleId="CommentText">
    <w:name w:val="annotation text"/>
    <w:basedOn w:val="Normal"/>
    <w:link w:val="CommentTextChar"/>
    <w:semiHidden/>
    <w:unhideWhenUsed/>
    <w:rsid w:val="007002F6"/>
    <w:pPr>
      <w:spacing w:line="240" w:lineRule="auto"/>
    </w:pPr>
    <w:rPr>
      <w:sz w:val="20"/>
      <w:szCs w:val="20"/>
    </w:rPr>
  </w:style>
  <w:style w:type="character" w:customStyle="1" w:styleId="CommentTextChar">
    <w:name w:val="Comment Text Char"/>
    <w:basedOn w:val="DefaultParagraphFont"/>
    <w:link w:val="CommentText"/>
    <w:semiHidden/>
    <w:rsid w:val="007002F6"/>
    <w:rPr>
      <w:spacing w:val="4"/>
    </w:rPr>
  </w:style>
  <w:style w:type="paragraph" w:styleId="CommentSubject">
    <w:name w:val="annotation subject"/>
    <w:basedOn w:val="CommentText"/>
    <w:next w:val="CommentText"/>
    <w:link w:val="CommentSubjectChar"/>
    <w:semiHidden/>
    <w:unhideWhenUsed/>
    <w:rsid w:val="007002F6"/>
    <w:rPr>
      <w:b/>
      <w:bCs/>
    </w:rPr>
  </w:style>
  <w:style w:type="character" w:customStyle="1" w:styleId="CommentSubjectChar">
    <w:name w:val="Comment Subject Char"/>
    <w:basedOn w:val="CommentTextChar"/>
    <w:link w:val="CommentSubject"/>
    <w:semiHidden/>
    <w:rsid w:val="007002F6"/>
    <w:rPr>
      <w:b/>
      <w:bCs/>
      <w:spacing w:val="4"/>
    </w:rPr>
  </w:style>
  <w:style w:type="paragraph" w:styleId="BalloonText">
    <w:name w:val="Balloon Text"/>
    <w:basedOn w:val="Normal"/>
    <w:link w:val="BalloonTextChar"/>
    <w:semiHidden/>
    <w:unhideWhenUsed/>
    <w:rsid w:val="007002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02F6"/>
    <w:rPr>
      <w:rFonts w:ascii="Segoe UI" w:hAnsi="Segoe UI" w:cs="Segoe UI"/>
      <w:spacing w:val="4"/>
      <w:sz w:val="18"/>
      <w:szCs w:val="18"/>
    </w:rPr>
  </w:style>
  <w:style w:type="character" w:styleId="LineNumber">
    <w:name w:val="line number"/>
    <w:basedOn w:val="DefaultParagraphFont"/>
    <w:semiHidden/>
    <w:unhideWhenUsed/>
    <w:rsid w:val="004A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1860</Words>
  <Characters>9772</Characters>
  <Application>Microsoft Office Word</Application>
  <DocSecurity>0</DocSecurity>
  <Lines>237</Lines>
  <Paragraphs>74</Paragraphs>
  <ScaleCrop>false</ScaleCrop>
  <HeadingPairs>
    <vt:vector size="2" baseType="variant">
      <vt:variant>
        <vt:lpstr>Title</vt:lpstr>
      </vt:variant>
      <vt:variant>
        <vt:i4>1</vt:i4>
      </vt:variant>
    </vt:vector>
  </HeadingPairs>
  <TitlesOfParts>
    <vt:vector size="1" baseType="lpstr">
      <vt:lpstr>A3149 ACS 6/16/21</vt:lpstr>
    </vt:vector>
  </TitlesOfParts>
  <Manager>R211</Manager>
  <Company>Office of Legislative Services</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ACS 6/16/21</dc:title>
  <dc:creator>Assemblywoman  MURPHY, Assemblyman  GREENWALD</dc:creator>
  <cp:keywords>A3149|6|LP |276|92|301|!||</cp:keywords>
  <dc:description>Adopted 6/16/21</dc:description>
  <cp:lastModifiedBy>Todaro, Vivian</cp:lastModifiedBy>
  <cp:revision>2</cp:revision>
  <cp:lastPrinted>2021-06-17T23:57:00Z</cp:lastPrinted>
  <dcterms:created xsi:type="dcterms:W3CDTF">2021-06-22T14:26:00Z</dcterms:created>
  <dcterms:modified xsi:type="dcterms:W3CDTF">2021-06-22T14:26:00Z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