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D4F" w:rsidRDefault="00025D4F" w:rsidP="00025D4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3175 </w:t>
      </w:r>
    </w:p>
    <w:p w:rsidR="00025D4F" w:rsidRPr="009D38FF" w:rsidRDefault="00025D4F" w:rsidP="00025D4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4127259" r:id="rId7"/>
        </w:object>
      </w:r>
    </w:p>
    <w:p w:rsidR="00025D4F" w:rsidRDefault="00025D4F" w:rsidP="00025D4F">
      <w:pPr>
        <w:pStyle w:val="bpuState"/>
      </w:pPr>
      <w:r>
        <w:t>STATE OF NEW JERSEY</w:t>
      </w:r>
    </w:p>
    <w:p w:rsidR="00025D4F" w:rsidRDefault="00025D4F" w:rsidP="00025D4F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025D4F" w:rsidRDefault="00025D4F" w:rsidP="00025D4F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4127260" r:id="rId8"/>
        </w:object>
      </w:r>
      <w:r>
        <w:t xml:space="preserve">  </w:t>
      </w:r>
    </w:p>
    <w:p w:rsidR="00025D4F" w:rsidRDefault="00025D4F" w:rsidP="00025D4F">
      <w:pPr>
        <w:pStyle w:val="bpuIntro"/>
      </w:pPr>
      <w:r>
        <w:t>INTRODUCED FEBRUARY 24, 2020</w:t>
      </w:r>
    </w:p>
    <w:p w:rsidR="00025D4F" w:rsidRDefault="00025D4F" w:rsidP="00025D4F">
      <w:pPr>
        <w:pStyle w:val="bpuIntro"/>
      </w:pPr>
    </w:p>
    <w:p w:rsidR="00025D4F" w:rsidRDefault="00025D4F" w:rsidP="00025D4F">
      <w:pPr>
        <w:pStyle w:val="bpuIntro"/>
        <w:sectPr w:rsidR="00025D4F" w:rsidSect="00025D4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25D4F" w:rsidRDefault="00025D4F" w:rsidP="00025D4F">
      <w:pPr>
        <w:pStyle w:val="bpuIntro"/>
      </w:pPr>
    </w:p>
    <w:p w:rsidR="00025D4F" w:rsidRDefault="00025D4F" w:rsidP="00025D4F">
      <w:pPr>
        <w:pStyle w:val="bpuSponsor"/>
      </w:pPr>
      <w:r>
        <w:t>Sponsored by:</w:t>
      </w:r>
    </w:p>
    <w:p w:rsidR="00025D4F" w:rsidRDefault="00025D4F" w:rsidP="00025D4F">
      <w:pPr>
        <w:pStyle w:val="bpuSponsor"/>
      </w:pPr>
      <w:proofErr w:type="gramStart"/>
      <w:r>
        <w:t>Assemblywoman  CAROL</w:t>
      </w:r>
      <w:proofErr w:type="gramEnd"/>
      <w:r>
        <w:t xml:space="preserve"> A. MURPHY</w:t>
      </w:r>
    </w:p>
    <w:p w:rsidR="00025D4F" w:rsidRDefault="00025D4F" w:rsidP="00025D4F">
      <w:pPr>
        <w:pStyle w:val="bpuSponsor"/>
      </w:pPr>
      <w:r>
        <w:t>District 7 (Burlington)</w:t>
      </w:r>
    </w:p>
    <w:p w:rsidR="00025D4F" w:rsidRDefault="00025D4F" w:rsidP="00025D4F">
      <w:pPr>
        <w:pStyle w:val="bpuSponsor"/>
      </w:pPr>
    </w:p>
    <w:p w:rsidR="00025D4F" w:rsidRDefault="00025D4F" w:rsidP="00025D4F">
      <w:pPr>
        <w:pStyle w:val="bpuSponsor"/>
      </w:pPr>
    </w:p>
    <w:p w:rsidR="00025D4F" w:rsidRDefault="00025D4F" w:rsidP="00025D4F">
      <w:pPr>
        <w:pStyle w:val="bpuSponsor"/>
      </w:pPr>
    </w:p>
    <w:p w:rsidR="00025D4F" w:rsidRDefault="00025D4F" w:rsidP="00025D4F">
      <w:pPr>
        <w:pStyle w:val="bpuSponsor"/>
      </w:pPr>
    </w:p>
    <w:p w:rsidR="00025D4F" w:rsidRDefault="00025D4F" w:rsidP="00025D4F">
      <w:pPr>
        <w:pStyle w:val="bpuSponsor"/>
      </w:pPr>
      <w:r>
        <w:t>SYNOPSIS</w:t>
      </w:r>
    </w:p>
    <w:p w:rsidR="00025D4F" w:rsidRDefault="00025D4F" w:rsidP="00025D4F">
      <w:pPr>
        <w:pStyle w:val="bpuNormText"/>
      </w:pPr>
      <w:r>
        <w:tab/>
        <w:t xml:space="preserve">Prohibits administration of assessments developed by Partnership for Assessment of Readiness for College and Careers. </w:t>
      </w:r>
    </w:p>
    <w:p w:rsidR="00025D4F" w:rsidRDefault="00025D4F" w:rsidP="00025D4F">
      <w:pPr>
        <w:pStyle w:val="bpuNormText"/>
      </w:pPr>
    </w:p>
    <w:p w:rsidR="00025D4F" w:rsidRDefault="00025D4F" w:rsidP="00025D4F">
      <w:pPr>
        <w:pStyle w:val="bpuSponsor"/>
      </w:pPr>
      <w:r>
        <w:t xml:space="preserve">CURRENT VERSION OF TEXT </w:t>
      </w:r>
    </w:p>
    <w:p w:rsidR="00025D4F" w:rsidRDefault="00025D4F" w:rsidP="00025D4F">
      <w:pPr>
        <w:pStyle w:val="bpuNormText"/>
      </w:pPr>
      <w:r>
        <w:tab/>
        <w:t>As introduced.</w:t>
      </w:r>
    </w:p>
    <w:p w:rsidR="00025D4F" w:rsidRDefault="00025D4F" w:rsidP="00025D4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25D4F" w:rsidRDefault="00025D4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25D4F" w:rsidSect="00025D4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26766" w:rsidRPr="00677316" w:rsidRDefault="00A26766" w:rsidP="00726EEF">
      <w:pPr>
        <w:pStyle w:val="HangingAnAct"/>
        <w:rPr>
          <w:rStyle w:val="HangingAnActChar"/>
        </w:rPr>
      </w:pPr>
      <w:r w:rsidRPr="00A26766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 w:rsidRPr="00755990">
        <w:rPr>
          <w:rStyle w:val="HangingAnActChar"/>
        </w:rPr>
        <w:t>the administration of certain standardized assessments and supplementing P.L.1979, c.241 (C.18A:7C-1 et seq.).</w:t>
      </w:r>
    </w:p>
    <w:p w:rsidR="00A26766" w:rsidRPr="00D71D68" w:rsidRDefault="00A26766" w:rsidP="00A26766"/>
    <w:p w:rsidR="00A26766" w:rsidRPr="00AA7880" w:rsidRDefault="00A26766" w:rsidP="00A26766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A26766" w:rsidRDefault="00A26766" w:rsidP="00A26766"/>
    <w:p w:rsidR="00A26766" w:rsidRDefault="00A26766" w:rsidP="00A26766">
      <w:r>
        <w:tab/>
        <w:t>1.</w:t>
      </w:r>
      <w:r>
        <w:tab/>
      </w:r>
      <w:proofErr w:type="gramStart"/>
      <w:r>
        <w:t>a</w:t>
      </w:r>
      <w:proofErr w:type="gramEnd"/>
      <w:r>
        <w:t xml:space="preserve">.  As used in this section, “PARCC assessment” means the assessments </w:t>
      </w:r>
      <w:r w:rsidRPr="002F7652">
        <w:t>developed by the consortium of states known as the Partnership for Assessment of Readiness for College and Careers.</w:t>
      </w:r>
    </w:p>
    <w:p w:rsidR="00A26766" w:rsidRDefault="00A26766" w:rsidP="00A26766">
      <w:r>
        <w:tab/>
        <w:t>b.</w:t>
      </w:r>
      <w:r>
        <w:tab/>
        <w:t>The Department of Education shall not administer any PARCC assessment after the 2015-2016 school year.  By the 2016-2017 school year, the Commissioner of Education shall develop and implement a Statewide assessment program, including the State graduation proficiency test pursuant to section 6 of P.L.1979, c.241 (C.18A:7C-6), which does not include PARCC assessments.</w:t>
      </w:r>
    </w:p>
    <w:p w:rsidR="00A26766" w:rsidRDefault="00A26766" w:rsidP="00A26766"/>
    <w:p w:rsidR="00A26766" w:rsidRPr="00AA7880" w:rsidRDefault="00A26766" w:rsidP="00A26766">
      <w:r>
        <w:tab/>
        <w:t>2.</w:t>
      </w:r>
      <w:r>
        <w:tab/>
        <w:t>This act shall take effect immediately.</w:t>
      </w:r>
    </w:p>
    <w:p w:rsidR="00A26766" w:rsidRDefault="00A26766" w:rsidP="00A26766"/>
    <w:p w:rsidR="00A26766" w:rsidRPr="00CE7BD8" w:rsidRDefault="00A26766" w:rsidP="00A26766"/>
    <w:p w:rsidR="00A26766" w:rsidRPr="00AA7880" w:rsidRDefault="00A26766" w:rsidP="00A26766">
      <w:pPr>
        <w:jc w:val="center"/>
      </w:pPr>
      <w:r w:rsidRPr="00D71D68">
        <w:t>STATEMENT</w:t>
      </w:r>
    </w:p>
    <w:p w:rsidR="00A26766" w:rsidRDefault="00A26766" w:rsidP="00A26766"/>
    <w:p w:rsidR="00A26766" w:rsidRDefault="00A26766" w:rsidP="00A26766">
      <w:r>
        <w:tab/>
        <w:t xml:space="preserve">This bill prohibits the Department of Education from administering assessments developed by the </w:t>
      </w:r>
      <w:r w:rsidRPr="002F7652">
        <w:t>consortium of states known as the Partnership for Assessment of Readiness for College and Careers</w:t>
      </w:r>
      <w:r>
        <w:t xml:space="preserve"> (“PARCC”) after the 2015-2016 school year.  The bill directs the Commissioner of Education to develop and implement a </w:t>
      </w:r>
      <w:proofErr w:type="gramStart"/>
      <w:r>
        <w:t>Statewide</w:t>
      </w:r>
      <w:proofErr w:type="gramEnd"/>
      <w:r>
        <w:t xml:space="preserve"> assessment program that does not include PARCC assessments by the 2016-2017 school year.</w:t>
      </w:r>
    </w:p>
    <w:sectPr w:rsidR="00A26766" w:rsidSect="00025D4F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CDE" w:rsidRDefault="00335CDE">
      <w:r>
        <w:separator/>
      </w:r>
    </w:p>
  </w:endnote>
  <w:endnote w:type="continuationSeparator" w:id="0">
    <w:p w:rsidR="00335CDE" w:rsidRDefault="00335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CDE" w:rsidRDefault="00335CDE">
      <w:r>
        <w:separator/>
      </w:r>
    </w:p>
  </w:footnote>
  <w:footnote w:type="continuationSeparator" w:id="0">
    <w:p w:rsidR="00335CDE" w:rsidRDefault="00335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34C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25D4F" w:rsidRDefault="00025D4F" w:rsidP="00025D4F">
    <w:pPr>
      <w:pStyle w:val="bpuHeadSpon"/>
    </w:pPr>
    <w:r w:rsidRPr="00025D4F">
      <w:rPr>
        <w:rStyle w:val="bpuHeadSponChar"/>
      </w:rPr>
      <w:t>A3175</w:t>
    </w:r>
    <w:r>
      <w:t xml:space="preserve"> MURPHY</w:t>
    </w:r>
  </w:p>
  <w:p w:rsidR="00025D4F" w:rsidRDefault="00025D4F" w:rsidP="00025D4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26EEF">
      <w:rPr>
        <w:noProof/>
      </w:rPr>
      <w:t>3</w:t>
    </w:r>
    <w:r>
      <w:fldChar w:fldCharType="end"/>
    </w:r>
  </w:p>
  <w:p w:rsidR="00025D4F" w:rsidRDefault="00025D4F" w:rsidP="00025D4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25D4F" w:rsidRDefault="00025D4F" w:rsidP="00025D4F">
    <w:pPr>
      <w:pStyle w:val="bpuHeadSpon"/>
    </w:pPr>
    <w:r w:rsidRPr="00025D4F">
      <w:rPr>
        <w:rStyle w:val="bpuHeadSponChar"/>
      </w:rPr>
      <w:t>A3175</w:t>
    </w:r>
    <w:r>
      <w:t xml:space="preserve"> MURPHY</w:t>
    </w:r>
  </w:p>
  <w:p w:rsidR="00025D4F" w:rsidRDefault="00025D4F" w:rsidP="00025D4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34C23">
      <w:rPr>
        <w:noProof/>
      </w:rPr>
      <w:t>2</w:t>
    </w:r>
    <w:r>
      <w:fldChar w:fldCharType="end"/>
    </w:r>
  </w:p>
  <w:p w:rsidR="00025D4F" w:rsidRDefault="00025D4F" w:rsidP="00025D4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CDE"/>
    <w:rsid w:val="000051BD"/>
    <w:rsid w:val="000160A5"/>
    <w:rsid w:val="0002335B"/>
    <w:rsid w:val="00025D4F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5CDE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6EEF"/>
    <w:rsid w:val="007279FD"/>
    <w:rsid w:val="007502CB"/>
    <w:rsid w:val="00752D79"/>
    <w:rsid w:val="00752E20"/>
    <w:rsid w:val="00753A8A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446D"/>
    <w:rsid w:val="00832816"/>
    <w:rsid w:val="00837109"/>
    <w:rsid w:val="00840365"/>
    <w:rsid w:val="008406A3"/>
    <w:rsid w:val="00841D2C"/>
    <w:rsid w:val="00843954"/>
    <w:rsid w:val="00845D6E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66DB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6766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7862"/>
    <w:rsid w:val="00E93836"/>
    <w:rsid w:val="00EA7C16"/>
    <w:rsid w:val="00EC5281"/>
    <w:rsid w:val="00EC791D"/>
    <w:rsid w:val="00EC7CA6"/>
    <w:rsid w:val="00ED3C5D"/>
    <w:rsid w:val="00ED4553"/>
    <w:rsid w:val="00EE184A"/>
    <w:rsid w:val="00F00D08"/>
    <w:rsid w:val="00F15583"/>
    <w:rsid w:val="00F200EE"/>
    <w:rsid w:val="00F22481"/>
    <w:rsid w:val="00F2542E"/>
    <w:rsid w:val="00F27278"/>
    <w:rsid w:val="00F344E3"/>
    <w:rsid w:val="00F34C2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C344A9F-F0C0-4530-A886-E753A36F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25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226</Words>
  <Characters>1322</Characters>
  <Application>Microsoft Office Word</Application>
  <DocSecurity>0</DocSecurity>
  <Lines>53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Reintro A1175 Murphy</vt:lpstr>
    </vt:vector>
  </TitlesOfParts>
  <Manager>R229</Manager>
  <Company>NJ Office of Legislative Services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A3175</dc:title>
  <dc:subject>20-2016</dc:subject>
  <dc:creator>Assemblywoman  MURPHY</dc:creator>
  <cp:keywords>A3175|3|ER |302|0|302|F|0|</cp:keywords>
  <dc:description>INTRODUCED FEBRUARY 24, 2020</dc:description>
  <cp:lastModifiedBy>Bell, Careema</cp:lastModifiedBy>
  <cp:revision>2</cp:revision>
  <cp:lastPrinted>2005-10-12T19:02:00Z</cp:lastPrinted>
  <dcterms:created xsi:type="dcterms:W3CDTF">2020-02-25T14:14:00Z</dcterms:created>
  <dcterms:modified xsi:type="dcterms:W3CDTF">2020-02-25T14:14:00Z</dcterms:modified>
  <cp:category>s.1: C.18A:7C-1.2; s.2: Eff. date to 2019/350.  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