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61BA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61BA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3199</w:t>
      </w:r>
      <w:r w:rsidR="0063703D" w:rsidRPr="00ED5E27">
        <w:rPr>
          <w:b/>
          <w:sz w:val="36"/>
          <w:szCs w:val="36"/>
        </w:rPr>
        <w:t xml:space="preserve"> </w:t>
      </w:r>
    </w:p>
    <w:p w:rsidR="00BB7F63" w:rsidRDefault="00BB7F63" w:rsidP="00BB7F63">
      <w:pPr>
        <w:pStyle w:val="TopofPage1"/>
        <w:rPr>
          <w:sz w:val="24"/>
          <w:szCs w:val="24"/>
        </w:rPr>
      </w:pPr>
    </w:p>
    <w:p w:rsidR="00BB7F63" w:rsidRDefault="00BB7F63" w:rsidP="00BB7F63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5C2CAD" w:rsidRDefault="00D33775" w:rsidP="005C2CAD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61BAE">
        <w:rPr>
          <w:caps/>
          <w:szCs w:val="24"/>
        </w:rPr>
        <w:t>OCTOBER 19, 2020</w:t>
      </w:r>
    </w:p>
    <w:p w:rsidR="00655CA3" w:rsidRDefault="00655CA3" w:rsidP="0083060A"/>
    <w:p w:rsidR="005529E9" w:rsidRDefault="005529E9" w:rsidP="005529E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Assembly Financial Institutions and Insurance Committee reports favorably and with committee amendments Assembly Bill No. 3199.</w:t>
      </w:r>
    </w:p>
    <w:p w:rsidR="00D41645" w:rsidRDefault="00D41645" w:rsidP="00D41645">
      <w:r>
        <w:tab/>
        <w:t>This bill prohibits discrimination against living organ donors in connection with life, health, and long-term care insurance.  Living organ donation is the process by which a living person elects to donate all or part of a bodily organ, such as a kidney, lung, or portion of the liver, for transplantation into the body of another person.</w:t>
      </w:r>
    </w:p>
    <w:p w:rsidR="00D41645" w:rsidRDefault="00D41645" w:rsidP="00D41645">
      <w:r>
        <w:tab/>
        <w:t>Specifically, the bill prohibits life, health, and long-term care insurers from declining or limiting coverage based</w:t>
      </w:r>
      <w:r w:rsidR="005529E9">
        <w:t xml:space="preserve"> solely</w:t>
      </w:r>
      <w:r>
        <w:t xml:space="preserve"> on </w:t>
      </w:r>
      <w:r w:rsidR="005529E9">
        <w:t>the status of an individual</w:t>
      </w:r>
      <w:r>
        <w:t xml:space="preserve"> as a living organ donor; precluding a person from donating all or part of an organ</w:t>
      </w:r>
      <w:r w:rsidR="005529E9">
        <w:t xml:space="preserve"> as a condition of continuing to receive coverage</w:t>
      </w:r>
      <w:r>
        <w:t xml:space="preserve"> or otherwise discriminating </w:t>
      </w:r>
      <w:r w:rsidRPr="004039D7">
        <w:t>in the offering, issuance, cancellation, amount of coverage, price, or other condition of coverage for an individual under a policy based solely, and without any additional actuarial risks, on the status of the individual as a living organ donor.</w:t>
      </w:r>
    </w:p>
    <w:p w:rsidR="00D41645" w:rsidRDefault="00D41645" w:rsidP="00D41645">
      <w:r>
        <w:tab/>
        <w:t>The bill additionally revises the continuing education credits required for physicians and nurses to require training concerning the protections established under the bill.</w:t>
      </w:r>
    </w:p>
    <w:p w:rsidR="00D41645" w:rsidRDefault="00D41645" w:rsidP="00D41645">
      <w:r>
        <w:tab/>
        <w:t>This bill is based in part on the provisions of the federal “Living Donor Protection Act of 2019.”  Similar legislation adopting parts of the federal bill have been enacted in a number of other states, including Arizona, Arkansas, California, Illinois, Kansas, Maryland, Oklahoma, and Oregon.</w:t>
      </w:r>
    </w:p>
    <w:p w:rsidR="00D41645" w:rsidRDefault="00D41645" w:rsidP="0083060A">
      <w:pPr>
        <w:rPr>
          <w:u w:val="single"/>
        </w:rPr>
      </w:pPr>
    </w:p>
    <w:p w:rsidR="00BB7F63" w:rsidRDefault="001D4E10" w:rsidP="00BB7F63">
      <w:pPr>
        <w:rPr>
          <w:u w:val="double"/>
        </w:rPr>
      </w:pPr>
      <w:r>
        <w:rPr>
          <w:u w:val="double"/>
        </w:rPr>
        <w:t>COMMITTEE</w:t>
      </w:r>
      <w:r w:rsidR="00BB7F63" w:rsidRPr="004A11FE">
        <w:rPr>
          <w:u w:val="double"/>
        </w:rPr>
        <w:t xml:space="preserve"> AMENDMENTS:</w:t>
      </w:r>
    </w:p>
    <w:p w:rsidR="00BB7F63" w:rsidRDefault="00BB7F63" w:rsidP="00BB7F63">
      <w:r w:rsidRPr="004A11FE">
        <w:tab/>
      </w:r>
      <w:r>
        <w:t xml:space="preserve">The committee </w:t>
      </w:r>
      <w:r w:rsidR="001D4E10">
        <w:t>amended</w:t>
      </w:r>
      <w:r>
        <w:t xml:space="preserve"> the bill to:</w:t>
      </w:r>
    </w:p>
    <w:p w:rsidR="00666EEF" w:rsidRDefault="005C2CAD" w:rsidP="005C2CAD">
      <w:pPr>
        <w:tabs>
          <w:tab w:val="clear" w:pos="720"/>
          <w:tab w:val="left" w:pos="810"/>
        </w:tabs>
      </w:pPr>
      <w:r>
        <w:tab/>
        <w:t>(1)</w:t>
      </w:r>
      <w:r>
        <w:tab/>
      </w:r>
      <w:r w:rsidR="00666EEF">
        <w:t>prohibit life, health, and long-term care insurers from declining or limiting coverage based solely on the status of</w:t>
      </w:r>
      <w:r w:rsidR="00817BEF">
        <w:t xml:space="preserve"> an</w:t>
      </w:r>
      <w:r w:rsidR="00666EEF">
        <w:t xml:space="preserve"> individual as a living organ donor; </w:t>
      </w:r>
    </w:p>
    <w:p w:rsidR="00666EEF" w:rsidRDefault="005C2CAD" w:rsidP="005C2CAD">
      <w:pPr>
        <w:tabs>
          <w:tab w:val="clear" w:pos="720"/>
          <w:tab w:val="left" w:pos="810"/>
        </w:tabs>
      </w:pPr>
      <w:r>
        <w:tab/>
        <w:t>(2)</w:t>
      </w:r>
      <w:r>
        <w:tab/>
      </w:r>
      <w:r w:rsidR="00666EEF">
        <w:t>prohibit life, health, and long-term care insurers from precluding a person from donating all or part of an organ as a condition of continuing to receive coverage; and</w:t>
      </w:r>
    </w:p>
    <w:p w:rsidR="00666EEF" w:rsidRDefault="005C2CAD" w:rsidP="005C2CAD">
      <w:pPr>
        <w:tabs>
          <w:tab w:val="clear" w:pos="720"/>
          <w:tab w:val="left" w:pos="810"/>
        </w:tabs>
      </w:pPr>
      <w:r>
        <w:lastRenderedPageBreak/>
        <w:tab/>
        <w:t>(3)</w:t>
      </w:r>
      <w:r>
        <w:tab/>
      </w:r>
      <w:r w:rsidR="00666EEF">
        <w:t xml:space="preserve">remove from the bill a provision prohibiting life, health, and long-term care insurers from considering the status of a person as a living organ donor in determining the premium rate for coverage of the person. </w:t>
      </w:r>
    </w:p>
    <w:sectPr w:rsidR="00666EE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BAE" w:rsidRDefault="00D61BAE">
      <w:r>
        <w:separator/>
      </w:r>
    </w:p>
  </w:endnote>
  <w:endnote w:type="continuationSeparator" w:id="0">
    <w:p w:rsidR="00D61BAE" w:rsidRDefault="00D6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BAE" w:rsidRDefault="00D61BAE">
      <w:r>
        <w:separator/>
      </w:r>
    </w:p>
  </w:footnote>
  <w:footnote w:type="continuationSeparator" w:id="0">
    <w:p w:rsidR="00D61BAE" w:rsidRDefault="00D61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C2CAD" w:rsidP="005C2CA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A1243">
      <w:rPr>
        <w:noProof/>
      </w:rPr>
      <w:t>2</w:t>
    </w:r>
    <w:r>
      <w:fldChar w:fldCharType="end"/>
    </w:r>
  </w:p>
  <w:p w:rsidR="005C2CAD" w:rsidRDefault="005C2CAD" w:rsidP="005C2CA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A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7619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52F"/>
    <w:rsid w:val="00193E07"/>
    <w:rsid w:val="00194AA9"/>
    <w:rsid w:val="001968DB"/>
    <w:rsid w:val="001A5566"/>
    <w:rsid w:val="001B46AC"/>
    <w:rsid w:val="001C5767"/>
    <w:rsid w:val="001C5A13"/>
    <w:rsid w:val="001D0158"/>
    <w:rsid w:val="001D4E10"/>
    <w:rsid w:val="001E11F2"/>
    <w:rsid w:val="001F611F"/>
    <w:rsid w:val="001F7FDE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6370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06B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37706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29E9"/>
    <w:rsid w:val="005644EB"/>
    <w:rsid w:val="005722B9"/>
    <w:rsid w:val="00581591"/>
    <w:rsid w:val="005877B1"/>
    <w:rsid w:val="005A10AB"/>
    <w:rsid w:val="005A5CB6"/>
    <w:rsid w:val="005B0C35"/>
    <w:rsid w:val="005C1CB5"/>
    <w:rsid w:val="005C2CAD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EEF"/>
    <w:rsid w:val="00674EB9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5A22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17BEF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24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38F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50A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235"/>
    <w:rsid w:val="00B20E36"/>
    <w:rsid w:val="00B215A6"/>
    <w:rsid w:val="00B30EC1"/>
    <w:rsid w:val="00B43C57"/>
    <w:rsid w:val="00B45C46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7F63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1645"/>
    <w:rsid w:val="00D44C80"/>
    <w:rsid w:val="00D458D6"/>
    <w:rsid w:val="00D57BC3"/>
    <w:rsid w:val="00D61BAE"/>
    <w:rsid w:val="00D64B78"/>
    <w:rsid w:val="00D74306"/>
    <w:rsid w:val="00D7553F"/>
    <w:rsid w:val="00D75C28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7CB2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05B96124-729F-4D6D-A04C-AD16B681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351</Words>
  <Characters>1908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A3199 FINANCIAL INSTITUTIONS AND INSURANCE Statement OCTOBER 19, 2020</vt:lpstr>
    </vt:vector>
  </TitlesOfParts>
  <Manager>R230</Manager>
  <Company>NJ OLS DMU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A3199 AFI Statement 10/19/20</dc:title>
  <dc:subject/>
  <dc:creator>Assembly AFI</dc:creator>
  <cp:keywords>A3199|2|CL |307|0|0|!||</cp:keywords>
  <dc:description/>
  <cp:lastModifiedBy>Bektas, Brenda</cp:lastModifiedBy>
  <cp:revision>2</cp:revision>
  <cp:lastPrinted>1999-09-30T17:29:00Z</cp:lastPrinted>
  <dcterms:created xsi:type="dcterms:W3CDTF">2020-10-20T17:27:00Z</dcterms:created>
  <dcterms:modified xsi:type="dcterms:W3CDTF">2020-10-20T17:27:00Z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