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6232F"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6232F" w:rsidRPr="00F6232F" w:rsidRDefault="00F6232F" w:rsidP="00292D7C">
      <w:pPr>
        <w:pStyle w:val="TopofPage1"/>
        <w:rPr>
          <w:sz w:val="24"/>
        </w:rPr>
      </w:pPr>
    </w:p>
    <w:p w:rsidR="00292D7C" w:rsidRPr="00F6232F" w:rsidRDefault="00F6232F" w:rsidP="00ED5E27">
      <w:pPr>
        <w:pStyle w:val="TopofPage1"/>
        <w:rPr>
          <w:szCs w:val="24"/>
        </w:rPr>
      </w:pPr>
      <w:r>
        <w:rPr>
          <w:szCs w:val="24"/>
        </w:rPr>
        <w:t>[First Reprint]</w:t>
      </w:r>
    </w:p>
    <w:p w:rsidR="00AA5E23" w:rsidRDefault="00F6232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3199</w:t>
      </w:r>
      <w:r w:rsidR="0063703D" w:rsidRPr="00ED5E27">
        <w:rPr>
          <w:b/>
          <w:sz w:val="36"/>
          <w:szCs w:val="36"/>
        </w:rPr>
        <w:t xml:space="preserve"> </w:t>
      </w:r>
    </w:p>
    <w:p w:rsidR="00DF574C" w:rsidRDefault="00DF574C" w:rsidP="00DF574C">
      <w:pPr>
        <w:pStyle w:val="TopofPage1"/>
        <w:rPr>
          <w:sz w:val="24"/>
          <w:szCs w:val="24"/>
        </w:rPr>
      </w:pPr>
    </w:p>
    <w:p w:rsidR="00DF574C" w:rsidRDefault="00DF574C" w:rsidP="00DF574C">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6232F">
        <w:rPr>
          <w:caps/>
          <w:szCs w:val="24"/>
        </w:rPr>
        <w:t>DECEMBER 7, 2020</w:t>
      </w:r>
    </w:p>
    <w:p w:rsidR="004144CF" w:rsidRDefault="004144CF" w:rsidP="0083060A"/>
    <w:p w:rsidR="002528C1" w:rsidRPr="002528C1" w:rsidRDefault="002528C1" w:rsidP="002528C1">
      <w:r w:rsidRPr="002528C1">
        <w:tab/>
        <w:t xml:space="preserve">The Senate Health, Human Services and Senior Citizens Committee reports favorably </w:t>
      </w:r>
      <w:r w:rsidR="003A19A2">
        <w:t>and with committee</w:t>
      </w:r>
      <w:r w:rsidR="00BE34B4">
        <w:t xml:space="preserve"> amendments</w:t>
      </w:r>
      <w:r w:rsidR="003A19A2">
        <w:t xml:space="preserve"> </w:t>
      </w:r>
      <w:r w:rsidR="00E21F83">
        <w:t>Assembly</w:t>
      </w:r>
      <w:r w:rsidRPr="002528C1">
        <w:t xml:space="preserve"> Bill No.</w:t>
      </w:r>
      <w:r>
        <w:t xml:space="preserve"> 3199</w:t>
      </w:r>
      <w:r w:rsidR="00EB2131">
        <w:t xml:space="preserve"> </w:t>
      </w:r>
      <w:r>
        <w:t>(1R).</w:t>
      </w:r>
    </w:p>
    <w:p w:rsidR="00623113" w:rsidRPr="00623113" w:rsidRDefault="005E611C" w:rsidP="00623113">
      <w:r>
        <w:tab/>
      </w:r>
      <w:r w:rsidR="00623113" w:rsidRPr="00623113">
        <w:t>This bill prohibits discrimination against living organ donors in connection with life, health, and long-term care insurance.  Living organ donation is the process by which a living person elects to donate all or part of a bodily organ, such as a kidney, lung, or portion of the liver, for transplantation into the body of another person.</w:t>
      </w:r>
    </w:p>
    <w:p w:rsidR="00623113" w:rsidRPr="00623113" w:rsidRDefault="00623113" w:rsidP="00623113">
      <w:r w:rsidRPr="00623113">
        <w:tab/>
      </w:r>
      <w:r w:rsidR="001B4558" w:rsidRPr="001B4558">
        <w:t>Specifically, the bill prohibits life, health, and long-term care insurers from declining or limiting coverage based solely on the status of an individual as a living organ donor; considering the status of a person as a living organ donor in determining the premium rate for coverage of the person; precluding a person from donating all or part of an organ as a condition of continuing to receive coverage; or otherwise discriminating in the offering, issuance, cancellation, amount of coverage, price, or other condition of coverage for an individual under a policy based solely, and without any additional actuarial risks, on the status of the individual as a living organ donor.</w:t>
      </w:r>
      <w:r w:rsidRPr="00623113">
        <w:tab/>
        <w:t>The bill additionally revises the continuing education credits required for physicians and nurses to require training concerning the protections established under the bill.</w:t>
      </w:r>
    </w:p>
    <w:p w:rsidR="00655CA3" w:rsidRDefault="00623113" w:rsidP="00623113">
      <w:r w:rsidRPr="00623113">
        <w:tab/>
        <w:t>This bill is based in part on the provisions of the federal “Living Donor Protection Act of 2019.”  Similar legislation adopting parts of the federal bill have been enacted in a number of other states, including Arizona, Arkansas, California, Illinois, Kansas, Maryland, Oklahoma, and Oregon.</w:t>
      </w:r>
    </w:p>
    <w:p w:rsidR="00246128" w:rsidRPr="007A7D94" w:rsidRDefault="00623113" w:rsidP="00246128">
      <w:r w:rsidRPr="00623113">
        <w:tab/>
      </w:r>
      <w:r w:rsidR="003A19A2" w:rsidRPr="003A19A2">
        <w:t>As reported by the committee with amendments</w:t>
      </w:r>
      <w:r w:rsidRPr="00623113">
        <w:t xml:space="preserve">, Assembly Bill No. </w:t>
      </w:r>
      <w:r>
        <w:t>3199 (1R)</w:t>
      </w:r>
      <w:r w:rsidRPr="00623113">
        <w:t xml:space="preserve"> is identical to Senate Bill No. </w:t>
      </w:r>
      <w:r>
        <w:t>2315</w:t>
      </w:r>
      <w:r w:rsidR="005D430B">
        <w:t>,</w:t>
      </w:r>
      <w:r w:rsidRPr="00623113">
        <w:t xml:space="preserve"> </w:t>
      </w:r>
      <w:r w:rsidR="003A19A2" w:rsidRPr="003A19A2">
        <w:t>which was also reported by the committ</w:t>
      </w:r>
      <w:r w:rsidR="003A19A2">
        <w:t>ee with amendments on this date</w:t>
      </w:r>
      <w:r w:rsidRPr="00623113">
        <w:t>.</w:t>
      </w:r>
      <w:r w:rsidR="007A7D94">
        <w:t xml:space="preserve"> </w:t>
      </w:r>
      <w:r w:rsidR="007A7D94">
        <w:br w:type="page"/>
      </w:r>
    </w:p>
    <w:p w:rsidR="00246128" w:rsidRPr="00246128" w:rsidRDefault="00246128" w:rsidP="00246128">
      <w:pPr>
        <w:rPr>
          <w:u w:val="double"/>
        </w:rPr>
      </w:pPr>
      <w:r w:rsidRPr="00246128">
        <w:rPr>
          <w:u w:val="double"/>
        </w:rPr>
        <w:lastRenderedPageBreak/>
        <w:t>COMMITTEE AMENDMENTS:</w:t>
      </w:r>
    </w:p>
    <w:p w:rsidR="006E0B9B" w:rsidRDefault="00246128" w:rsidP="0083060A">
      <w:r w:rsidRPr="00246128">
        <w:tab/>
      </w:r>
      <w:r w:rsidR="00BE34B4" w:rsidRPr="00BE34B4">
        <w:t>The committee amendments put back into the bill language that was in the bill as introduced, but which was removed by prior committee amendment, which language prohibits life, health, and long-term care insurers from considering a person’s status as a living organ donor when establishi</w:t>
      </w:r>
      <w:r w:rsidR="00D95178">
        <w:t>ng premium rates for coverage.</w:t>
      </w:r>
    </w:p>
    <w:p w:rsidR="00246128" w:rsidRDefault="006E0B9B" w:rsidP="0083060A">
      <w:r>
        <w:tab/>
      </w:r>
      <w:r w:rsidR="00246128" w:rsidRPr="00246128">
        <w:t xml:space="preserve">The committee </w:t>
      </w:r>
      <w:r>
        <w:t xml:space="preserve">also </w:t>
      </w:r>
      <w:r w:rsidR="00246128" w:rsidRPr="00246128">
        <w:t>amended the bill to</w:t>
      </w:r>
      <w:r w:rsidR="00246128">
        <w:t xml:space="preserve"> harmonize </w:t>
      </w:r>
      <w:r w:rsidR="00151B7B" w:rsidRPr="00151B7B">
        <w:t>corresponding language appearing in two different sections of the bill.</w:t>
      </w:r>
    </w:p>
    <w:sectPr w:rsidR="0024612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32F" w:rsidRDefault="00F6232F">
      <w:r>
        <w:separator/>
      </w:r>
    </w:p>
  </w:endnote>
  <w:endnote w:type="continuationSeparator" w:id="0">
    <w:p w:rsidR="00F6232F" w:rsidRDefault="00F62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32F" w:rsidRDefault="00F6232F">
      <w:r>
        <w:separator/>
      </w:r>
    </w:p>
  </w:footnote>
  <w:footnote w:type="continuationSeparator" w:id="0">
    <w:p w:rsidR="00F6232F" w:rsidRDefault="00F62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A7D94" w:rsidP="007A7D94">
    <w:pPr>
      <w:pStyle w:val="HeaderPage2"/>
      <w:jc w:val="center"/>
    </w:pPr>
    <w:r>
      <w:fldChar w:fldCharType="begin"/>
    </w:r>
    <w:r>
      <w:instrText xml:space="preserve"> PAGE  \* MERGEFORMAT </w:instrText>
    </w:r>
    <w:r>
      <w:fldChar w:fldCharType="separate"/>
    </w:r>
    <w:r w:rsidR="00624EDD">
      <w:rPr>
        <w:noProof/>
      </w:rPr>
      <w:t>2</w:t>
    </w:r>
    <w:r>
      <w:fldChar w:fldCharType="end"/>
    </w:r>
  </w:p>
  <w:p w:rsidR="007A7D94" w:rsidRDefault="007A7D94" w:rsidP="007A7D9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32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B7B"/>
    <w:rsid w:val="001561A5"/>
    <w:rsid w:val="0015788F"/>
    <w:rsid w:val="0016084D"/>
    <w:rsid w:val="00172814"/>
    <w:rsid w:val="0017383E"/>
    <w:rsid w:val="00177309"/>
    <w:rsid w:val="0019009B"/>
    <w:rsid w:val="00193E07"/>
    <w:rsid w:val="00194AA9"/>
    <w:rsid w:val="001968DB"/>
    <w:rsid w:val="001A5566"/>
    <w:rsid w:val="001B4558"/>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128"/>
    <w:rsid w:val="00246613"/>
    <w:rsid w:val="00246FD7"/>
    <w:rsid w:val="002528C1"/>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9A2"/>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15A3"/>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430B"/>
    <w:rsid w:val="005E3EC4"/>
    <w:rsid w:val="005E611C"/>
    <w:rsid w:val="005E6766"/>
    <w:rsid w:val="005F075C"/>
    <w:rsid w:val="005F5E32"/>
    <w:rsid w:val="00607913"/>
    <w:rsid w:val="00607F92"/>
    <w:rsid w:val="00623113"/>
    <w:rsid w:val="00624EDD"/>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0B9B"/>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A7D94"/>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4461"/>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34B4"/>
    <w:rsid w:val="00C032CB"/>
    <w:rsid w:val="00C13E25"/>
    <w:rsid w:val="00C20FDB"/>
    <w:rsid w:val="00C228D1"/>
    <w:rsid w:val="00C23217"/>
    <w:rsid w:val="00C258A9"/>
    <w:rsid w:val="00C34FAB"/>
    <w:rsid w:val="00C37037"/>
    <w:rsid w:val="00C42B48"/>
    <w:rsid w:val="00C44424"/>
    <w:rsid w:val="00C47AF5"/>
    <w:rsid w:val="00C53CFF"/>
    <w:rsid w:val="00C55D17"/>
    <w:rsid w:val="00C613BC"/>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53F"/>
    <w:rsid w:val="00D30C09"/>
    <w:rsid w:val="00D32F02"/>
    <w:rsid w:val="00D33344"/>
    <w:rsid w:val="00D33775"/>
    <w:rsid w:val="00D44C80"/>
    <w:rsid w:val="00D458D6"/>
    <w:rsid w:val="00D57BC3"/>
    <w:rsid w:val="00D64B78"/>
    <w:rsid w:val="00D6603B"/>
    <w:rsid w:val="00D74306"/>
    <w:rsid w:val="00D7553F"/>
    <w:rsid w:val="00D84CF6"/>
    <w:rsid w:val="00D9059F"/>
    <w:rsid w:val="00D95178"/>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74C"/>
    <w:rsid w:val="00E045B1"/>
    <w:rsid w:val="00E102B8"/>
    <w:rsid w:val="00E12FEF"/>
    <w:rsid w:val="00E21F8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131"/>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232F"/>
    <w:rsid w:val="00F638EA"/>
    <w:rsid w:val="00F649A5"/>
    <w:rsid w:val="00F67A25"/>
    <w:rsid w:val="00F71C29"/>
    <w:rsid w:val="00F822C9"/>
    <w:rsid w:val="00F83890"/>
    <w:rsid w:val="00F84AED"/>
    <w:rsid w:val="00F914C0"/>
    <w:rsid w:val="00FA2943"/>
    <w:rsid w:val="00FA3796"/>
    <w:rsid w:val="00FA3AE0"/>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060EB32E-129A-46C2-9365-72E6DF18B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CommentText">
    <w:name w:val="annotation text"/>
    <w:basedOn w:val="Normal"/>
    <w:link w:val="CommentTextChar"/>
    <w:semiHidden/>
    <w:unhideWhenUsed/>
    <w:rsid w:val="00BE34B4"/>
    <w:pPr>
      <w:spacing w:line="240" w:lineRule="auto"/>
    </w:pPr>
    <w:rPr>
      <w:sz w:val="20"/>
    </w:rPr>
  </w:style>
  <w:style w:type="character" w:customStyle="1" w:styleId="CommentTextChar">
    <w:name w:val="Comment Text Char"/>
    <w:basedOn w:val="DefaultParagraphFont"/>
    <w:link w:val="CommentText"/>
    <w:semiHidden/>
    <w:rsid w:val="00BE34B4"/>
  </w:style>
  <w:style w:type="paragraph" w:styleId="BalloonText">
    <w:name w:val="Balloon Text"/>
    <w:basedOn w:val="Normal"/>
    <w:link w:val="BalloonTextChar"/>
    <w:semiHidden/>
    <w:unhideWhenUsed/>
    <w:rsid w:val="00D660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60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380</Words>
  <Characters>2067</Characters>
  <Application>Microsoft Office Word</Application>
  <DocSecurity>0</DocSecurity>
  <Lines>51</Lines>
  <Paragraphs>15</Paragraphs>
  <ScaleCrop>false</ScaleCrop>
  <HeadingPairs>
    <vt:vector size="2" baseType="variant">
      <vt:variant>
        <vt:lpstr>Title</vt:lpstr>
      </vt:variant>
      <vt:variant>
        <vt:i4>1</vt:i4>
      </vt:variant>
    </vt:vector>
  </HeadingPairs>
  <TitlesOfParts>
    <vt:vector size="1" baseType="lpstr">
      <vt:lpstr>A3199 SHH Statement 12/7/20</vt:lpstr>
    </vt:vector>
  </TitlesOfParts>
  <Manager>R230</Manager>
  <Company>NJ OLS DMU</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A3199 SHH Statement 12/7/20</dc:title>
  <dc:subject/>
  <dc:creator>Senate SHH</dc:creator>
  <cp:keywords>A3199|2|HS |122|0|0|!||</cp:keywords>
  <dc:description/>
  <cp:lastModifiedBy>Bektas, Brenda</cp:lastModifiedBy>
  <cp:revision>2</cp:revision>
  <cp:lastPrinted>2020-12-07T20:37:00Z</cp:lastPrinted>
  <dcterms:created xsi:type="dcterms:W3CDTF">2020-12-08T18:19:00Z</dcterms:created>
  <dcterms:modified xsi:type="dcterms:W3CDTF">2020-12-08T18:19:00Z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