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AFA" w:rsidRDefault="008E3AFA" w:rsidP="008E3AFA">
      <w:pPr>
        <w:pStyle w:val="bpuBill"/>
      </w:pPr>
      <w:bookmarkStart w:id="0" w:name="bpuFrontPg"/>
      <w:bookmarkStart w:id="1" w:name="_GoBack"/>
      <w:bookmarkEnd w:id="0"/>
      <w:bookmarkEnd w:id="1"/>
      <w:r>
        <w:t xml:space="preserve">ASSEMBLY, No. 3344 </w:t>
      </w:r>
    </w:p>
    <w:p w:rsidR="008E3AFA" w:rsidRPr="009D38FF" w:rsidRDefault="008E3AFA" w:rsidP="008E3A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700" r:id="rId7"/>
        </w:object>
      </w:r>
    </w:p>
    <w:p w:rsidR="008E3AFA" w:rsidRDefault="008E3AFA" w:rsidP="008E3AFA">
      <w:pPr>
        <w:pStyle w:val="bpuState"/>
      </w:pPr>
      <w:r>
        <w:t>STATE OF NEW JERSEY</w:t>
      </w:r>
    </w:p>
    <w:p w:rsidR="008E3AFA" w:rsidRDefault="008E3AFA" w:rsidP="008E3AFA">
      <w:pPr>
        <w:pStyle w:val="bpuLegislature"/>
      </w:pPr>
      <w:r>
        <w:t>219th LEGISLATURE</w:t>
      </w:r>
    </w:p>
    <w:p w:rsidR="008E3AFA" w:rsidRDefault="008E3AFA" w:rsidP="008E3AFA">
      <w:pPr>
        <w:pStyle w:val="bpuWpGraphic"/>
      </w:pPr>
      <w:r>
        <w:object w:dxaOrig="8985" w:dyaOrig="255">
          <v:shape id="_x0000_i1026" type="#_x0000_t75" style="width:6in;height:12pt" o:ole="">
            <v:imagedata r:id="rId6" o:title=""/>
          </v:shape>
          <o:OLEObject Type="Embed" ProgID="WPWin6.1" ShapeID="_x0000_i1026" DrawAspect="Content" ObjectID="_1644168701" r:id="rId8"/>
        </w:object>
      </w:r>
      <w:r>
        <w:t xml:space="preserve">  </w:t>
      </w:r>
    </w:p>
    <w:p w:rsidR="008E3AFA" w:rsidRDefault="008E3AFA" w:rsidP="008E3AFA">
      <w:pPr>
        <w:pStyle w:val="bpuIntro"/>
      </w:pPr>
      <w:r>
        <w:t>INTRODUCED FEBRUARY 25, 2020</w:t>
      </w:r>
    </w:p>
    <w:p w:rsidR="008E3AFA" w:rsidRDefault="008E3AFA" w:rsidP="008E3AFA">
      <w:pPr>
        <w:pStyle w:val="bpuIntro"/>
      </w:pPr>
    </w:p>
    <w:p w:rsidR="008E3AFA" w:rsidRDefault="008E3AFA" w:rsidP="008E3AFA">
      <w:pPr>
        <w:pStyle w:val="bpuIntro"/>
        <w:sectPr w:rsidR="008E3AFA" w:rsidSect="008E3AFA">
          <w:headerReference w:type="even" r:id="rId9"/>
          <w:headerReference w:type="default" r:id="rId10"/>
          <w:pgSz w:w="12240" w:h="20160" w:code="5"/>
          <w:pgMar w:top="2160" w:right="1440" w:bottom="1440" w:left="1440" w:header="72" w:footer="720" w:gutter="0"/>
          <w:pgNumType w:start="1"/>
          <w:cols w:space="720"/>
          <w:docGrid w:linePitch="360"/>
        </w:sectPr>
      </w:pPr>
    </w:p>
    <w:p w:rsidR="008E3AFA" w:rsidRDefault="008E3AFA" w:rsidP="008E3AFA">
      <w:pPr>
        <w:pStyle w:val="bpuIntro"/>
      </w:pPr>
    </w:p>
    <w:p w:rsidR="008E3AFA" w:rsidRDefault="008E3AFA" w:rsidP="008E3AFA">
      <w:pPr>
        <w:pStyle w:val="bpuSponsor"/>
      </w:pPr>
      <w:r>
        <w:t>Sponsored by:</w:t>
      </w:r>
    </w:p>
    <w:p w:rsidR="008E3AFA" w:rsidRDefault="008E3AFA" w:rsidP="008E3AFA">
      <w:pPr>
        <w:pStyle w:val="bpuSponsor"/>
      </w:pPr>
      <w:r>
        <w:t>Assemblywoman  NANCY F. MUNOZ</w:t>
      </w:r>
    </w:p>
    <w:p w:rsidR="008E3AFA" w:rsidRDefault="008E3AFA" w:rsidP="008E3AFA">
      <w:pPr>
        <w:pStyle w:val="bpuSponsor"/>
      </w:pPr>
      <w:r>
        <w:t>District 21 (Morris, Somerset and Union)</w:t>
      </w:r>
    </w:p>
    <w:p w:rsidR="008E3AFA" w:rsidRDefault="008E3AFA" w:rsidP="008E3AFA">
      <w:pPr>
        <w:pStyle w:val="bpuSponsor"/>
      </w:pPr>
    </w:p>
    <w:p w:rsidR="008E3AFA" w:rsidRDefault="008E3AFA" w:rsidP="008E3AFA">
      <w:pPr>
        <w:pStyle w:val="bpuSponsor"/>
      </w:pPr>
    </w:p>
    <w:p w:rsidR="008E3AFA" w:rsidRDefault="008E3AFA" w:rsidP="008E3AFA">
      <w:pPr>
        <w:pStyle w:val="bpuSponsor"/>
      </w:pPr>
    </w:p>
    <w:p w:rsidR="008E3AFA" w:rsidRDefault="008E3AFA" w:rsidP="008E3AFA">
      <w:pPr>
        <w:pStyle w:val="bpuSponsor"/>
      </w:pPr>
    </w:p>
    <w:p w:rsidR="008E3AFA" w:rsidRDefault="008E3AFA" w:rsidP="008E3AFA">
      <w:pPr>
        <w:pStyle w:val="bpuSponsor"/>
      </w:pPr>
      <w:r>
        <w:t>SYNOPSIS</w:t>
      </w:r>
    </w:p>
    <w:p w:rsidR="008E3AFA" w:rsidRDefault="008E3AFA" w:rsidP="008E3AFA">
      <w:pPr>
        <w:pStyle w:val="bpuNormText"/>
      </w:pPr>
      <w:r>
        <w:tab/>
        <w:t xml:space="preserve">Clarifies that permitting sexual abusers to reside with a child constitutes endangering welfare of a child. </w:t>
      </w:r>
    </w:p>
    <w:p w:rsidR="008E3AFA" w:rsidRDefault="008E3AFA" w:rsidP="008E3AFA">
      <w:pPr>
        <w:pStyle w:val="bpuNormText"/>
      </w:pPr>
    </w:p>
    <w:p w:rsidR="008E3AFA" w:rsidRDefault="008E3AFA" w:rsidP="008E3AFA">
      <w:pPr>
        <w:pStyle w:val="bpuSponsor"/>
      </w:pPr>
      <w:r>
        <w:t xml:space="preserve">CURRENT VERSION OF TEXT </w:t>
      </w:r>
    </w:p>
    <w:p w:rsidR="008E3AFA" w:rsidRDefault="008E3AFA" w:rsidP="008E3AFA">
      <w:pPr>
        <w:pStyle w:val="bpuNormText"/>
      </w:pPr>
      <w:r>
        <w:tab/>
        <w:t>As introduced.</w:t>
      </w:r>
    </w:p>
    <w:p w:rsidR="008E3AFA" w:rsidRDefault="008E3AFA" w:rsidP="008E3A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3AFA" w:rsidRDefault="008E3AFA" w:rsidP="008916EC">
      <w:pPr>
        <w:pStyle w:val="FronterPage"/>
        <w:tabs>
          <w:tab w:val="clear" w:pos="720"/>
          <w:tab w:val="clear" w:pos="1440"/>
          <w:tab w:val="clear" w:pos="2160"/>
          <w:tab w:val="clear" w:pos="2880"/>
          <w:tab w:val="clear" w:pos="3600"/>
          <w:tab w:val="clear" w:pos="4320"/>
          <w:tab w:val="clear" w:pos="5040"/>
        </w:tabs>
        <w:sectPr w:rsidR="008E3AFA" w:rsidSect="008E3AFA">
          <w:type w:val="continuous"/>
          <w:pgSz w:w="12240" w:h="20160" w:code="5"/>
          <w:pgMar w:top="1440" w:right="2275" w:bottom="1440" w:left="2275" w:header="72" w:footer="720" w:gutter="0"/>
          <w:pgNumType w:start="1"/>
          <w:cols w:space="720"/>
          <w:docGrid w:linePitch="360"/>
        </w:sectPr>
      </w:pPr>
    </w:p>
    <w:p w:rsidR="00E22B4A" w:rsidRPr="00677316" w:rsidRDefault="00E22B4A" w:rsidP="00E22B4A">
      <w:pPr>
        <w:pStyle w:val="HangingAnAct"/>
        <w:rPr>
          <w:rStyle w:val="HangingAnActChar"/>
        </w:rPr>
      </w:pPr>
      <w:r w:rsidRPr="00E22B4A">
        <w:rPr>
          <w:rStyle w:val="BillHead"/>
        </w:rPr>
        <w:lastRenderedPageBreak/>
        <w:t>An Act</w:t>
      </w:r>
      <w:r w:rsidRPr="006B7FA7">
        <w:rPr>
          <w:rStyle w:val="HangingAnActChar"/>
        </w:rPr>
        <w:t xml:space="preserve"> </w:t>
      </w:r>
      <w:r>
        <w:t>concerning endangering the welfare of a child and amending N.J.S.2C:24-4.</w:t>
      </w:r>
    </w:p>
    <w:p w:rsidR="00E22B4A" w:rsidRPr="00D71D68" w:rsidRDefault="00E22B4A" w:rsidP="00E22B4A"/>
    <w:p w:rsidR="00E22B4A" w:rsidRPr="00AA7880" w:rsidRDefault="00E22B4A" w:rsidP="00E22B4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E22B4A" w:rsidRPr="00D71D68" w:rsidRDefault="00E22B4A" w:rsidP="00E22B4A"/>
    <w:p w:rsidR="00E22B4A" w:rsidRDefault="00E22B4A" w:rsidP="00E22B4A">
      <w:r>
        <w:tab/>
        <w:t>1.</w:t>
      </w:r>
      <w:r>
        <w:tab/>
        <w:t>N.J.S.2C:24</w:t>
      </w:r>
      <w:r>
        <w:noBreakHyphen/>
        <w:t>4 is amended to read as follows:</w:t>
      </w:r>
    </w:p>
    <w:p w:rsidR="00BF2687" w:rsidRDefault="00E22B4A" w:rsidP="00BF2687">
      <w:r>
        <w:tab/>
      </w:r>
      <w:r w:rsidR="00BF2687">
        <w:t>2C:24-4.</w:t>
      </w:r>
      <w:r w:rsidR="00667E1B">
        <w:t xml:space="preserve"> </w:t>
      </w:r>
      <w:r w:rsidR="00BF2687">
        <w:t xml:space="preserve"> Endangering Welfare of Children.</w:t>
      </w:r>
    </w:p>
    <w:p w:rsidR="00BF2687" w:rsidRDefault="00667E1B" w:rsidP="00BF2687">
      <w:r>
        <w:tab/>
        <w:t>a.</w:t>
      </w:r>
      <w:r>
        <w:tab/>
      </w:r>
      <w:r w:rsidR="00BF2687">
        <w:t>(1)</w:t>
      </w:r>
      <w:r>
        <w:t xml:space="preserve"> </w:t>
      </w:r>
      <w:r w:rsidR="00BF2687">
        <w:t xml:space="preserve"> Any person having a legal duty for the care of a child or who has assumed responsibility for the care of a child who engages in sexual conduct which would impair or debauch the morals of the child, </w:t>
      </w:r>
      <w:r w:rsidR="00BF2687">
        <w:rPr>
          <w:u w:val="single"/>
        </w:rPr>
        <w:t>or who knowingly allows a person who has committed a sex offense as defined in section 2 of P.L.1994, c.133 (C.2C:7-2) against a child to reside in a house or dwelling with a child,</w:t>
      </w:r>
      <w:r w:rsidR="00BF2687">
        <w:t xml:space="preserve"> is guilty of a crime of the second degree. Any other person who engages in conduct or who causes harm as described in this paragraph to a child is guilty of a crime of the third degree. </w:t>
      </w:r>
    </w:p>
    <w:p w:rsidR="00BF2687" w:rsidRDefault="00BF2687" w:rsidP="00BF2687">
      <w:r>
        <w:tab/>
        <w:t>(2)</w:t>
      </w:r>
      <w: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BF2687" w:rsidRDefault="00667E1B" w:rsidP="00BF2687">
      <w:r>
        <w:tab/>
        <w:t>b.</w:t>
      </w:r>
      <w:r>
        <w:tab/>
      </w:r>
      <w:r w:rsidR="00BF2687">
        <w:t xml:space="preserve">(1) </w:t>
      </w:r>
      <w:r>
        <w:t xml:space="preserve"> </w:t>
      </w:r>
      <w:r w:rsidR="00BF2687">
        <w:t>As used in this subsection:</w:t>
      </w:r>
    </w:p>
    <w:p w:rsidR="00BF2687" w:rsidRDefault="00BF2687" w:rsidP="00BF2687">
      <w:r>
        <w:tab/>
        <w:t>"Child" means any person under 18 years of age.</w:t>
      </w:r>
    </w:p>
    <w:p w:rsidR="00BF2687" w:rsidRDefault="00BF2687" w:rsidP="00BF2687">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BF2687" w:rsidRDefault="00BF2687" w:rsidP="00BF2687">
      <w: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BF2687" w:rsidRDefault="00BF2687" w:rsidP="00BF2687">
      <w:r>
        <w:tab/>
        <w:t>"Internet" means the international computer network of both federal and non-federal interoperable packet switched data networks.</w:t>
      </w:r>
    </w:p>
    <w:p w:rsidR="00BF2687" w:rsidRDefault="00BF2687" w:rsidP="00BF2687">
      <w:r>
        <w:lastRenderedPageBreak/>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 :</w:t>
      </w:r>
    </w:p>
    <w:p w:rsidR="00BF2687" w:rsidRDefault="00BF2687" w:rsidP="00BF2687">
      <w:r>
        <w:tab/>
        <w:t>(a)</w:t>
      </w:r>
      <w:r>
        <w:tab/>
        <w:t>depicts a child engaging in a prohibited sexual act or in the simulation of such an act; or</w:t>
      </w:r>
    </w:p>
    <w:p w:rsidR="00BF2687" w:rsidRDefault="00BF2687" w:rsidP="00BF2687">
      <w:r>
        <w:tab/>
        <w:t>(b)</w:t>
      </w:r>
      <w:r>
        <w:tab/>
        <w:t>portrays a child in a sexually suggestive manner.</w:t>
      </w:r>
    </w:p>
    <w:p w:rsidR="00BF2687" w:rsidRDefault="00BF2687" w:rsidP="00BF2687">
      <w:r>
        <w:tab/>
        <w:t>"Peer-to-peer network" means a connection of computer systems through which files are shared directly between the systems on a network without the need of a central server.</w:t>
      </w:r>
    </w:p>
    <w:p w:rsidR="00BF2687" w:rsidRDefault="00BF2687" w:rsidP="00BF2687">
      <w:r>
        <w:tab/>
        <w:t xml:space="preserve">"Portray a child in a sexually suggestive manner" means: </w:t>
      </w:r>
    </w:p>
    <w:p w:rsidR="00BF2687" w:rsidRDefault="00BF2687" w:rsidP="00BF2687">
      <w:r>
        <w:tab/>
        <w:t>(a)</w:t>
      </w:r>
      <w: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BF2687" w:rsidRDefault="00BF2687" w:rsidP="00BF2687">
      <w:r>
        <w:tab/>
        <w:t>(b)</w:t>
      </w:r>
      <w: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BF2687" w:rsidRDefault="00BF2687" w:rsidP="00BF2687">
      <w:r>
        <w:tab/>
        <w:t>(c)</w:t>
      </w:r>
      <w:r>
        <w:tab/>
        <w:t>to otherwise depict a child for the purpose of sexual stimulation or gratification of any person who may view the depiction where the depiction does not have serious literary, artistic, political, or scientific value.</w:t>
      </w:r>
    </w:p>
    <w:p w:rsidR="00BF2687" w:rsidRDefault="00BF2687" w:rsidP="00BF2687">
      <w:r>
        <w:tab/>
        <w:t>"Prohibited sexual act" means</w:t>
      </w:r>
    </w:p>
    <w:p w:rsidR="00BF2687" w:rsidRDefault="00BF2687" w:rsidP="00BF2687">
      <w:r>
        <w:tab/>
        <w:t>(a)</w:t>
      </w:r>
      <w:r>
        <w:tab/>
        <w:t>Sexual intercourse; or</w:t>
      </w:r>
    </w:p>
    <w:p w:rsidR="00BF2687" w:rsidRDefault="00BF2687" w:rsidP="00BF2687">
      <w:r>
        <w:tab/>
        <w:t>(b)</w:t>
      </w:r>
      <w:r>
        <w:tab/>
        <w:t>Anal intercourse; or</w:t>
      </w:r>
    </w:p>
    <w:p w:rsidR="00BF2687" w:rsidRDefault="00BF2687" w:rsidP="00BF2687">
      <w:r>
        <w:tab/>
        <w:t>(c)</w:t>
      </w:r>
      <w:r>
        <w:tab/>
        <w:t>Masturbation; or</w:t>
      </w:r>
    </w:p>
    <w:p w:rsidR="00BF2687" w:rsidRDefault="00BF2687" w:rsidP="00BF2687">
      <w:r>
        <w:tab/>
        <w:t>(d)</w:t>
      </w:r>
      <w:r>
        <w:tab/>
        <w:t>Bestiality; or</w:t>
      </w:r>
    </w:p>
    <w:p w:rsidR="00BF2687" w:rsidRDefault="00BF2687" w:rsidP="00BF2687">
      <w:r>
        <w:tab/>
        <w:t>(e)</w:t>
      </w:r>
      <w:r>
        <w:tab/>
        <w:t>Sadism; or</w:t>
      </w:r>
    </w:p>
    <w:p w:rsidR="00BF2687" w:rsidRDefault="00BF2687" w:rsidP="00BF2687">
      <w:r>
        <w:tab/>
        <w:t>(f)</w:t>
      </w:r>
      <w:r>
        <w:tab/>
        <w:t>Masochism; or</w:t>
      </w:r>
    </w:p>
    <w:p w:rsidR="00BF2687" w:rsidRDefault="00BF2687" w:rsidP="00BF2687">
      <w:r>
        <w:tab/>
        <w:t>(g)</w:t>
      </w:r>
      <w:r>
        <w:tab/>
        <w:t>Fellatio; or</w:t>
      </w:r>
    </w:p>
    <w:p w:rsidR="00BF2687" w:rsidRDefault="00BF2687" w:rsidP="00BF2687">
      <w:r>
        <w:tab/>
        <w:t>(h)</w:t>
      </w:r>
      <w:r>
        <w:tab/>
        <w:t>Cunnilingus; or</w:t>
      </w:r>
    </w:p>
    <w:p w:rsidR="00BF2687" w:rsidRDefault="00BF2687" w:rsidP="00BF2687">
      <w:r>
        <w:tab/>
        <w:t>(i)</w:t>
      </w:r>
      <w:r>
        <w:tab/>
        <w:t>Nudity, if depicted for the purpose of sexual stimulation or gratification of any person who may view such depiction; or</w:t>
      </w:r>
    </w:p>
    <w:p w:rsidR="00BF2687" w:rsidRDefault="00BF2687" w:rsidP="00BF2687">
      <w:r>
        <w:tab/>
        <w:t>(j)</w:t>
      </w:r>
      <w:r>
        <w:tab/>
        <w:t>Any act of sexual penetration or sexual contact as defined in N.J.S.2C:14-1.</w:t>
      </w:r>
    </w:p>
    <w:p w:rsidR="00BF2687" w:rsidRDefault="00BF2687" w:rsidP="00BF2687">
      <w:r>
        <w:tab/>
        <w:t xml:space="preserve">"Reproduction" means, but is not limited to, computer generated images. </w:t>
      </w:r>
    </w:p>
    <w:p w:rsidR="00BF2687" w:rsidRDefault="00BF2687" w:rsidP="00BF2687">
      <w:r>
        <w:tab/>
        <w:t>(2)</w:t>
      </w:r>
      <w:r>
        <w:tab/>
        <w:t>(Deleted by amendment, P.L.2001, c.291).</w:t>
      </w:r>
    </w:p>
    <w:p w:rsidR="00BF2687" w:rsidRDefault="00BF2687" w:rsidP="00BF2687">
      <w:r>
        <w:tab/>
        <w:t>(3)</w:t>
      </w:r>
      <w: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BF2687" w:rsidRDefault="00BF2687" w:rsidP="00BF2687">
      <w:r>
        <w:lastRenderedPageBreak/>
        <w:tab/>
        <w:t>(4)</w:t>
      </w:r>
      <w: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BF2687" w:rsidRDefault="00667E1B" w:rsidP="00BF2687">
      <w:r>
        <w:tab/>
        <w:t>(5)</w:t>
      </w:r>
      <w:r>
        <w:tab/>
      </w:r>
      <w:r w:rsidR="00BF2687">
        <w:t>(a)</w:t>
      </w:r>
      <w:r>
        <w:t xml:space="preserve"> </w:t>
      </w:r>
      <w:r w:rsidR="00BF2687">
        <w:t xml:space="preserve"> A person commits a crime if, by any means, including but not limited to the Internet, he:</w:t>
      </w:r>
    </w:p>
    <w:p w:rsidR="00BF2687" w:rsidRDefault="00BF2687" w:rsidP="00BF2687">
      <w:r>
        <w:tab/>
        <w:t>(i)</w:t>
      </w:r>
      <w:r>
        <w:tab/>
        <w:t>knowingly distributes an item depicting the sexual exploitation or abuse of a child;</w:t>
      </w:r>
    </w:p>
    <w:p w:rsidR="00BF2687" w:rsidRDefault="00BF2687" w:rsidP="00BF2687">
      <w:r>
        <w:tab/>
        <w:t>(ii)</w:t>
      </w:r>
      <w:r>
        <w:tab/>
        <w:t>knowingly possesses an item depicting the sexual exploitation or abuse of a child with the intent to distribute that item; or</w:t>
      </w:r>
    </w:p>
    <w:p w:rsidR="00BF2687" w:rsidRDefault="00BF2687" w:rsidP="00BF2687">
      <w:r>
        <w:tab/>
        <w:t>(iii)</w:t>
      </w:r>
      <w:r>
        <w:tab/>
        <w:t>knowingly stores or maintains an item depicting the sexual exploitation or abuse of a child using a file-sharing program which is designated as available for searching by or copying to one or more other computers.</w:t>
      </w:r>
    </w:p>
    <w:p w:rsidR="00BF2687" w:rsidRDefault="00BF2687" w:rsidP="00BF2687">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BF2687" w:rsidRDefault="00BF2687" w:rsidP="00BF2687">
      <w:r>
        <w:tab/>
        <w:t>A violation of this subparagraph that involves 1,000 or more items depicting the sexual exploitation or abuse of a child is a crime of the first degree; otherwise it is a crime of the second degree.</w:t>
      </w:r>
    </w:p>
    <w:p w:rsidR="00BF2687" w:rsidRDefault="00BF2687" w:rsidP="00BF2687">
      <w:r>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BF2687" w:rsidRDefault="00BF2687" w:rsidP="00BF2687">
      <w: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BF2687" w:rsidRDefault="00BF2687" w:rsidP="00BF2687">
      <w:r>
        <w:lastRenderedPageBreak/>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BF2687" w:rsidRDefault="00BF2687" w:rsidP="00BF2687">
      <w:r>
        <w:tab/>
        <w:t xml:space="preserve">For purposes of this subparagraph, the term "possess" includes receiving, viewing, or having under one's control, through any means, including the Internet. </w:t>
      </w:r>
    </w:p>
    <w:p w:rsidR="00BF2687" w:rsidRDefault="00667E1B" w:rsidP="00BF2687">
      <w:r>
        <w:tab/>
        <w:t>(b)</w:t>
      </w:r>
      <w:r>
        <w:tab/>
      </w:r>
      <w:r w:rsidR="00BF2687">
        <w:t>(i)</w:t>
      </w:r>
      <w:r>
        <w:t xml:space="preserve"> </w:t>
      </w:r>
      <w:r w:rsidR="00BF2687">
        <w:t xml:space="preserve"> A person commits a crime of the first degree if he knowingly possesses, knowingly views, or knowingly has under his control, through any means, including the Internet, 100,000 or more items depicting the sexual exploitation or abuse of a child. </w:t>
      </w:r>
    </w:p>
    <w:p w:rsidR="00BF2687" w:rsidRDefault="00BF2687" w:rsidP="00BF2687">
      <w:r>
        <w:tab/>
        <w:t>(ii)</w:t>
      </w:r>
      <w: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BF2687" w:rsidRDefault="00667E1B" w:rsidP="00BF2687">
      <w:r>
        <w:tab/>
        <w:t xml:space="preserve">(iii) </w:t>
      </w:r>
      <w:r w:rsidR="00BF2687">
        <w:t>A person commits a crime of the third degree if he knowingly possesses, knowingly views, or knowingly has under his control, through any means, including the Internet, less than 1,000 items depicting the sexual exploitation or abuse of a child.</w:t>
      </w:r>
    </w:p>
    <w:p w:rsidR="00BF2687" w:rsidRDefault="00BF2687" w:rsidP="00BF2687">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BF2687" w:rsidRDefault="00BF2687" w:rsidP="00BF2687">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BF2687" w:rsidRDefault="00BF2687" w:rsidP="00BF2687">
      <w:r>
        <w:tab/>
        <w:t>Nothing in this subparagraph shall be construed to preclude or limit any prosecution or conviction for the offense set forth in subparagraph (a) of this paragraph.</w:t>
      </w:r>
    </w:p>
    <w:p w:rsidR="00BF2687" w:rsidRDefault="00BF2687" w:rsidP="00BF2687">
      <w:r>
        <w:tab/>
        <w:t>(6)</w:t>
      </w:r>
      <w:r>
        <w:tab/>
        <w:t xml:space="preserve">For purposes of this subsection, a person who is depicted as or presents the appearance of being under the age of 18 in any </w:t>
      </w:r>
      <w:r>
        <w:lastRenderedPageBreak/>
        <w:t>photograph, film, videotape, computer program or file, video game, or any other reproduction or reconstruction shall be rebuttably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BF2687" w:rsidRDefault="00BF2687" w:rsidP="00BF2687">
      <w:r>
        <w:tab/>
        <w:t>(7)</w:t>
      </w:r>
      <w:r>
        <w:tab/>
        <w:t>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w:t>
      </w:r>
    </w:p>
    <w:p w:rsidR="00E22B4A" w:rsidRDefault="00BF2687" w:rsidP="00BF2687">
      <w:r>
        <w:t>(cf: P.L.2017, c.141</w:t>
      </w:r>
      <w:r w:rsidR="00E22B4A">
        <w:t>. s.1)</w:t>
      </w:r>
    </w:p>
    <w:p w:rsidR="00E22B4A" w:rsidRDefault="00E22B4A" w:rsidP="00E22B4A"/>
    <w:p w:rsidR="00E22B4A" w:rsidRPr="00AA7880" w:rsidRDefault="00E22B4A" w:rsidP="00E22B4A">
      <w:r>
        <w:tab/>
        <w:t>2.</w:t>
      </w:r>
      <w:r>
        <w:tab/>
        <w:t>This act shall take effect immediately.</w:t>
      </w:r>
    </w:p>
    <w:p w:rsidR="00E22B4A" w:rsidRDefault="00E22B4A" w:rsidP="00E22B4A"/>
    <w:p w:rsidR="00E22B4A" w:rsidRPr="00CE7BD8" w:rsidRDefault="00E22B4A" w:rsidP="00E22B4A"/>
    <w:p w:rsidR="00E22B4A" w:rsidRPr="00AA7880" w:rsidRDefault="00E22B4A" w:rsidP="00E22B4A">
      <w:pPr>
        <w:jc w:val="center"/>
      </w:pPr>
      <w:r w:rsidRPr="00D71D68">
        <w:t>STATEMENT</w:t>
      </w:r>
    </w:p>
    <w:p w:rsidR="00E22B4A" w:rsidRDefault="00E22B4A" w:rsidP="00E22B4A"/>
    <w:p w:rsidR="00E22B4A" w:rsidRDefault="00E22B4A" w:rsidP="00E22B4A">
      <w:r>
        <w:tab/>
        <w:t>This bill amends N.J.S.2C:24-4 to clarify that knowingly allowing a person who has committed a sex offense against a child to reside in a house or dwelling with a child is endangerment to the welfare of a child.</w:t>
      </w:r>
    </w:p>
    <w:p w:rsidR="00E22B4A" w:rsidRPr="00E7752C" w:rsidRDefault="00E22B4A" w:rsidP="00E22B4A">
      <w:r>
        <w:tab/>
        <w:t xml:space="preserve">Endangering the welfare of a child is a crime of the second degree if committed by any person having legal duty for the care of the child or who has assumed responsibility for the care of the </w:t>
      </w:r>
      <w:r>
        <w:lastRenderedPageBreak/>
        <w:t xml:space="preserve">child.  For all other persons, endangering the welfare of a child is a crime of the third degree.  A crime of the second degree is punishable by a fine of up to $150,000, five to 10 years imprisonment, or both.  A crime of the third degree is punishable by a fine of up to $15,000, three to five years imprisonment, or both.  </w:t>
      </w:r>
    </w:p>
    <w:sectPr w:rsidR="00E22B4A" w:rsidRPr="00E7752C" w:rsidSect="00667E1B">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87A" w:rsidRDefault="0058487A">
      <w:r>
        <w:separator/>
      </w:r>
    </w:p>
  </w:endnote>
  <w:endnote w:type="continuationSeparator" w:id="0">
    <w:p w:rsidR="0058487A" w:rsidRDefault="0058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687" w:rsidRPr="00921C91" w:rsidRDefault="00BF26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2687" w:rsidRPr="00921C91" w:rsidRDefault="00BF2687">
    <w:pPr>
      <w:pStyle w:val="Footer"/>
      <w:rPr>
        <w:szCs w:val="18"/>
      </w:rPr>
    </w:pPr>
  </w:p>
  <w:p w:rsidR="00BF2687" w:rsidRPr="00921C91" w:rsidRDefault="00BF26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2687" w:rsidRDefault="00BF26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87A" w:rsidRDefault="0058487A">
      <w:r>
        <w:separator/>
      </w:r>
    </w:p>
  </w:footnote>
  <w:footnote w:type="continuationSeparator" w:id="0">
    <w:p w:rsidR="0058487A" w:rsidRDefault="00584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8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3AFA" w:rsidRDefault="008E3AFA" w:rsidP="008E3AFA">
    <w:pPr>
      <w:pStyle w:val="bpuHeadSpon"/>
    </w:pPr>
    <w:r w:rsidRPr="008E3AFA">
      <w:rPr>
        <w:rStyle w:val="bpuHeadSponChar"/>
      </w:rPr>
      <w:t>A3344</w:t>
    </w:r>
    <w:r>
      <w:t xml:space="preserve"> N.MUNOZ</w:t>
    </w:r>
  </w:p>
  <w:p w:rsidR="008E3AFA" w:rsidRDefault="008E3AFA" w:rsidP="008E3AFA">
    <w:pPr>
      <w:pStyle w:val="bpuHeadSpon"/>
    </w:pPr>
    <w:r>
      <w:fldChar w:fldCharType="begin"/>
    </w:r>
    <w:r>
      <w:instrText xml:space="preserve"> PAGE  \* MERGEFORMAT </w:instrText>
    </w:r>
    <w:r>
      <w:fldChar w:fldCharType="separate"/>
    </w:r>
    <w:r w:rsidR="000018BB">
      <w:rPr>
        <w:noProof/>
      </w:rPr>
      <w:t>7</w:t>
    </w:r>
    <w:r>
      <w:fldChar w:fldCharType="end"/>
    </w:r>
  </w:p>
  <w:p w:rsidR="008E3AFA" w:rsidRDefault="008E3AFA" w:rsidP="008E3A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3AFA" w:rsidRDefault="008E3AFA" w:rsidP="008E3AFA">
    <w:pPr>
      <w:pStyle w:val="bpuHeadSpon"/>
    </w:pPr>
    <w:r w:rsidRPr="008E3AFA">
      <w:rPr>
        <w:rStyle w:val="bpuHeadSponChar"/>
      </w:rPr>
      <w:t>A3344</w:t>
    </w:r>
    <w:r>
      <w:t xml:space="preserve"> N.MUNOZ</w:t>
    </w:r>
  </w:p>
  <w:p w:rsidR="008E3AFA" w:rsidRDefault="008E3AFA" w:rsidP="008E3AFA">
    <w:pPr>
      <w:pStyle w:val="bpuHeadSpon"/>
    </w:pPr>
    <w:r>
      <w:fldChar w:fldCharType="begin"/>
    </w:r>
    <w:r>
      <w:instrText xml:space="preserve"> PAGE  \* MERGEFORMAT </w:instrText>
    </w:r>
    <w:r>
      <w:fldChar w:fldCharType="separate"/>
    </w:r>
    <w:r w:rsidR="000018BB">
      <w:rPr>
        <w:noProof/>
      </w:rPr>
      <w:t>2</w:t>
    </w:r>
    <w:r>
      <w:fldChar w:fldCharType="end"/>
    </w:r>
  </w:p>
  <w:p w:rsidR="008E3AFA" w:rsidRDefault="008E3AFA" w:rsidP="008E3A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87A"/>
    <w:rsid w:val="000018BB"/>
    <w:rsid w:val="000051BD"/>
    <w:rsid w:val="000160A5"/>
    <w:rsid w:val="0002335B"/>
    <w:rsid w:val="0003549A"/>
    <w:rsid w:val="000367AE"/>
    <w:rsid w:val="000410B8"/>
    <w:rsid w:val="00043B22"/>
    <w:rsid w:val="00054975"/>
    <w:rsid w:val="00057D20"/>
    <w:rsid w:val="00060640"/>
    <w:rsid w:val="0006197C"/>
    <w:rsid w:val="0006281F"/>
    <w:rsid w:val="0008141C"/>
    <w:rsid w:val="00094A55"/>
    <w:rsid w:val="000A44A7"/>
    <w:rsid w:val="000B1054"/>
    <w:rsid w:val="000B3411"/>
    <w:rsid w:val="000C054C"/>
    <w:rsid w:val="000C12C2"/>
    <w:rsid w:val="000C145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8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89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87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E1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AF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68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7F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B4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5F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9AD686-91E1-4CC1-870B-78B672E02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3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2362</Words>
  <Characters>11715</Characters>
  <Application>Microsoft Office Word</Application>
  <DocSecurity>0</DocSecurity>
  <Lines>269</Lines>
  <Paragraphs>68</Paragraphs>
  <ScaleCrop>false</ScaleCrop>
  <HeadingPairs>
    <vt:vector size="2" baseType="variant">
      <vt:variant>
        <vt:lpstr>Title</vt:lpstr>
      </vt:variant>
      <vt:variant>
        <vt:i4>1</vt:i4>
      </vt:variant>
    </vt:vector>
  </HeadingPairs>
  <TitlesOfParts>
    <vt:vector size="1" baseType="lpstr">
      <vt:lpstr>A3344</vt:lpstr>
    </vt:vector>
  </TitlesOfParts>
  <Manager>R225</Manager>
  <Company>NJ Office of Legislative Services</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A3344</dc:title>
  <dc:subject/>
  <dc:creator>Assemblywoman  MUNOZ</dc:creator>
  <cp:keywords>A3344|7|LP |253|0|253|N|0|</cp:keywords>
  <dc:description>INTRODUCED FEBRUARY 25, 2020</dc:description>
  <cp:lastModifiedBy>Siracusa, Nicole</cp:lastModifiedBy>
  <cp:revision>2</cp:revision>
  <cp:lastPrinted>2005-10-12T19:02:00Z</cp:lastPrinted>
  <dcterms:created xsi:type="dcterms:W3CDTF">2020-02-26T01:39:00Z</dcterms:created>
  <dcterms:modified xsi:type="dcterms:W3CDTF">2020-02-26T01:39:00Z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