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A17D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6A17D7" w:rsidRPr="006A17D7" w:rsidRDefault="006A17D7" w:rsidP="00292D7C">
      <w:pPr>
        <w:pStyle w:val="TopofPage1"/>
        <w:rPr>
          <w:sz w:val="24"/>
        </w:rPr>
      </w:pPr>
    </w:p>
    <w:p w:rsidR="00292D7C" w:rsidRPr="006A17D7" w:rsidRDefault="006A17D7" w:rsidP="00ED5E27">
      <w:pPr>
        <w:pStyle w:val="TopofPage1"/>
        <w:rPr>
          <w:szCs w:val="24"/>
        </w:rPr>
      </w:pPr>
      <w:r>
        <w:rPr>
          <w:szCs w:val="24"/>
        </w:rPr>
        <w:t>ASSEMBLY COMMITTEE SUBSTITUTE FOR</w:t>
      </w:r>
    </w:p>
    <w:p w:rsidR="00AA5E23" w:rsidRDefault="006A17D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3352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A17D7">
        <w:rPr>
          <w:caps/>
          <w:szCs w:val="24"/>
        </w:rPr>
        <w:t>FEBRUARY 22, 2021</w:t>
      </w:r>
    </w:p>
    <w:p w:rsidR="005A52AE" w:rsidRDefault="005A52AE" w:rsidP="005A52AE"/>
    <w:p w:rsidR="00983006" w:rsidRDefault="00983006" w:rsidP="00983006">
      <w:r>
        <w:tab/>
        <w:t>The Assembly Environment and Solid Waste Committee reports favorably an Assembly Committee Substitute for Assembly Bill No. 3352.</w:t>
      </w:r>
    </w:p>
    <w:p w:rsidR="005A52AE" w:rsidRDefault="005A52AE" w:rsidP="005A52AE">
      <w:r>
        <w:tab/>
        <w:t xml:space="preserve">This </w:t>
      </w:r>
      <w:r w:rsidR="00E12BE0">
        <w:t xml:space="preserve">committee substitute </w:t>
      </w:r>
      <w:r w:rsidR="005B1D87">
        <w:t xml:space="preserve">would require that </w:t>
      </w:r>
      <w:r w:rsidR="00D348F4">
        <w:t xml:space="preserve">certain </w:t>
      </w:r>
      <w:r w:rsidR="005B1D87">
        <w:t>warehouses c</w:t>
      </w:r>
      <w:r>
        <w:t xml:space="preserve">onstructed on or after </w:t>
      </w:r>
      <w:r w:rsidRPr="00134AFE">
        <w:t>July 1, 2022</w:t>
      </w:r>
      <w:r>
        <w:rPr>
          <w:b/>
        </w:rPr>
        <w:t xml:space="preserve"> </w:t>
      </w:r>
      <w:r>
        <w:t xml:space="preserve">be solar-ready buildings. </w:t>
      </w:r>
      <w:r w:rsidR="005B1D87">
        <w:t xml:space="preserve"> </w:t>
      </w:r>
    </w:p>
    <w:p w:rsidR="005B1D87" w:rsidRDefault="005B1D87" w:rsidP="005B1D87">
      <w:pPr>
        <w:rPr>
          <w:szCs w:val="24"/>
        </w:rPr>
      </w:pPr>
      <w:r>
        <w:tab/>
        <w:t>The bill would require a</w:t>
      </w:r>
      <w:r w:rsidRPr="005B1D87">
        <w:rPr>
          <w:szCs w:val="24"/>
        </w:rPr>
        <w:t>ny newly constructed warehouse for which an application for a construction permit has not been declared complete by the enforcing agency before July 1, 2022</w:t>
      </w:r>
      <w:r>
        <w:rPr>
          <w:szCs w:val="24"/>
        </w:rPr>
        <w:t xml:space="preserve"> to be </w:t>
      </w:r>
      <w:r w:rsidRPr="005B1D87">
        <w:rPr>
          <w:szCs w:val="24"/>
        </w:rPr>
        <w:t xml:space="preserve">a solar-ready building.  </w:t>
      </w:r>
      <w:r>
        <w:t xml:space="preserve">For the purposes of the bill, a “warehouse” is defined as any building, room, structure, or facility of at least 100,000 square feet used primarily for the storage of goods intended for sale.  </w:t>
      </w:r>
    </w:p>
    <w:p w:rsidR="004B2ABF" w:rsidRPr="00440870" w:rsidRDefault="005B1D87" w:rsidP="00440870">
      <w:pPr>
        <w:rPr>
          <w:szCs w:val="24"/>
        </w:rPr>
      </w:pPr>
      <w:r>
        <w:rPr>
          <w:szCs w:val="24"/>
        </w:rPr>
        <w:tab/>
        <w:t>The bill directs the D</w:t>
      </w:r>
      <w:r w:rsidRPr="005B1D87">
        <w:rPr>
          <w:szCs w:val="24"/>
        </w:rPr>
        <w:t xml:space="preserve">epartment of Community Affairs </w:t>
      </w:r>
      <w:r>
        <w:rPr>
          <w:szCs w:val="24"/>
        </w:rPr>
        <w:t xml:space="preserve">to </w:t>
      </w:r>
      <w:r w:rsidRPr="005B1D87">
        <w:rPr>
          <w:szCs w:val="24"/>
        </w:rPr>
        <w:t>adopt</w:t>
      </w:r>
      <w:r>
        <w:rPr>
          <w:szCs w:val="24"/>
        </w:rPr>
        <w:t xml:space="preserve"> </w:t>
      </w:r>
      <w:r w:rsidRPr="005B1D87">
        <w:rPr>
          <w:szCs w:val="24"/>
        </w:rPr>
        <w:t xml:space="preserve">rules and regulations establishing standards for the design and construction of solar-ready buildings.  The rules and regulations </w:t>
      </w:r>
      <w:r>
        <w:rPr>
          <w:szCs w:val="24"/>
        </w:rPr>
        <w:t xml:space="preserve">would </w:t>
      </w:r>
      <w:r w:rsidRPr="005B1D87">
        <w:rPr>
          <w:szCs w:val="24"/>
        </w:rPr>
        <w:t xml:space="preserve">incorporate the provisions of the 2018 International Energy Conservation Code, Appendix CA, </w:t>
      </w:r>
      <w:r w:rsidR="002C780E">
        <w:rPr>
          <w:szCs w:val="24"/>
        </w:rPr>
        <w:t xml:space="preserve">and any successor model code, </w:t>
      </w:r>
      <w:r w:rsidRPr="005B1D87">
        <w:rPr>
          <w:szCs w:val="24"/>
        </w:rPr>
        <w:t>concerning solar-ready zones.</w:t>
      </w:r>
      <w:r>
        <w:rPr>
          <w:szCs w:val="24"/>
        </w:rPr>
        <w:t xml:space="preserve">  As used in the bill, “s</w:t>
      </w:r>
      <w:r w:rsidRPr="005B1D87">
        <w:rPr>
          <w:szCs w:val="24"/>
        </w:rPr>
        <w:t>olar-ready zone” means a section of a roof or building overhan</w:t>
      </w:r>
      <w:r w:rsidR="00A460F1">
        <w:rPr>
          <w:szCs w:val="24"/>
        </w:rPr>
        <w:t>g</w:t>
      </w:r>
      <w:r w:rsidRPr="005B1D87">
        <w:rPr>
          <w:szCs w:val="24"/>
        </w:rPr>
        <w:t xml:space="preserve"> designated and reserved for the future installation of a solar photovoltaic or solar thermal system, </w:t>
      </w:r>
      <w:r>
        <w:rPr>
          <w:szCs w:val="24"/>
        </w:rPr>
        <w:t xml:space="preserve">which is </w:t>
      </w:r>
      <w:r w:rsidR="00A460F1">
        <w:rPr>
          <w:szCs w:val="24"/>
        </w:rPr>
        <w:t>at least</w:t>
      </w:r>
      <w:r w:rsidRPr="005B1D87">
        <w:rPr>
          <w:szCs w:val="24"/>
        </w:rPr>
        <w:t xml:space="preserve"> 40 percent of the roof area calculated as the horizontally projected areas </w:t>
      </w:r>
      <w:r w:rsidR="00A460F1">
        <w:rPr>
          <w:szCs w:val="24"/>
        </w:rPr>
        <w:t>minus</w:t>
      </w:r>
      <w:r w:rsidRPr="005B1D87">
        <w:rPr>
          <w:szCs w:val="24"/>
        </w:rPr>
        <w:t xml:space="preserve"> the area covered by skylights, occupied roof decks, vegetative roof areas, and mandatory access or set back areas required by the State Uniform Construction Code</w:t>
      </w:r>
      <w:r w:rsidR="00685727">
        <w:rPr>
          <w:szCs w:val="24"/>
        </w:rPr>
        <w:t xml:space="preserve">, or as otherwise provided in the </w:t>
      </w:r>
      <w:r w:rsidR="00685727">
        <w:t xml:space="preserve">2018 </w:t>
      </w:r>
      <w:r w:rsidR="00685727" w:rsidRPr="00F1109B">
        <w:t>International Energy Conservation Code</w:t>
      </w:r>
      <w:r w:rsidR="00685727">
        <w:t>, Appendix CA, and any successor model code, concerning solar-ready zones</w:t>
      </w:r>
      <w:r w:rsidR="000C63A4">
        <w:rPr>
          <w:szCs w:val="24"/>
        </w:rPr>
        <w:t>.</w:t>
      </w:r>
    </w:p>
    <w:sectPr w:rsidR="004B2ABF" w:rsidRPr="0044087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7D7" w:rsidRDefault="006A17D7">
      <w:r>
        <w:separator/>
      </w:r>
    </w:p>
  </w:endnote>
  <w:endnote w:type="continuationSeparator" w:id="0">
    <w:p w:rsidR="006A17D7" w:rsidRDefault="006A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7D7" w:rsidRDefault="006A17D7">
      <w:r>
        <w:separator/>
      </w:r>
    </w:p>
  </w:footnote>
  <w:footnote w:type="continuationSeparator" w:id="0">
    <w:p w:rsidR="006A17D7" w:rsidRDefault="006A1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3A4" w:rsidRDefault="00440870" w:rsidP="0044087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40870" w:rsidRDefault="00440870" w:rsidP="0044087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3A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4A17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780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870"/>
    <w:rsid w:val="00440C7E"/>
    <w:rsid w:val="00450A12"/>
    <w:rsid w:val="00451A68"/>
    <w:rsid w:val="004540C9"/>
    <w:rsid w:val="004653E7"/>
    <w:rsid w:val="00467C12"/>
    <w:rsid w:val="004721EF"/>
    <w:rsid w:val="00474F55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2AE"/>
    <w:rsid w:val="005A5CB6"/>
    <w:rsid w:val="005B0C35"/>
    <w:rsid w:val="005B1D87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44CD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5727"/>
    <w:rsid w:val="006A0AE6"/>
    <w:rsid w:val="006A11CC"/>
    <w:rsid w:val="006A17D7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006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60F1"/>
    <w:rsid w:val="00A51994"/>
    <w:rsid w:val="00A53B47"/>
    <w:rsid w:val="00A577F9"/>
    <w:rsid w:val="00A654F0"/>
    <w:rsid w:val="00A65CE7"/>
    <w:rsid w:val="00A76504"/>
    <w:rsid w:val="00A855D8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48F4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073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BE0"/>
    <w:rsid w:val="00E12FEF"/>
    <w:rsid w:val="00E21750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4A47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3C89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8E1F06D8-017A-434A-88A1-36C88113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268</Words>
  <Characters>1499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A3352 AEN Statement 2/22/21</vt:lpstr>
    </vt:vector>
  </TitlesOfParts>
  <Manager>R229</Manager>
  <Company>NJ OLS DMU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A3352 AEN Statement 2/22/21</dc:title>
  <dc:subject/>
  <dc:creator>Assembly AEN</dc:creator>
  <cp:keywords>A3352|1|EA |161|131|300|!||</cp:keywords>
  <dc:description/>
  <cp:lastModifiedBy>Bell, Careema</cp:lastModifiedBy>
  <cp:revision>2</cp:revision>
  <cp:lastPrinted>1999-09-30T17:29:00Z</cp:lastPrinted>
  <dcterms:created xsi:type="dcterms:W3CDTF">2021-02-23T18:46:00Z</dcterms:created>
  <dcterms:modified xsi:type="dcterms:W3CDTF">2021-02-23T18:46:00Z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