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095" w:rsidRDefault="00D70095" w:rsidP="00D70095">
      <w:pPr>
        <w:pStyle w:val="bpuBill"/>
      </w:pPr>
      <w:bookmarkStart w:id="0" w:name="bpuFrontPg"/>
      <w:bookmarkStart w:id="1" w:name="_GoBack"/>
      <w:bookmarkEnd w:id="0"/>
      <w:bookmarkEnd w:id="1"/>
      <w:r>
        <w:t xml:space="preserve">ASSEMBLY, No. 3373 </w:t>
      </w:r>
    </w:p>
    <w:p w:rsidR="00D70095" w:rsidRPr="009D38FF" w:rsidRDefault="00D70095" w:rsidP="00D700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5510" r:id="rId7"/>
        </w:object>
      </w:r>
    </w:p>
    <w:p w:rsidR="00D70095" w:rsidRDefault="00D70095" w:rsidP="00D70095">
      <w:pPr>
        <w:pStyle w:val="bpuState"/>
      </w:pPr>
      <w:r>
        <w:t>STATE OF NEW JERSEY</w:t>
      </w:r>
    </w:p>
    <w:p w:rsidR="00D70095" w:rsidRDefault="00D70095" w:rsidP="00D70095">
      <w:pPr>
        <w:pStyle w:val="bpuLegislature"/>
      </w:pPr>
      <w:r>
        <w:t>219th LEGISLATURE</w:t>
      </w:r>
    </w:p>
    <w:p w:rsidR="00D70095" w:rsidRDefault="00D70095" w:rsidP="00D70095">
      <w:pPr>
        <w:pStyle w:val="bpuWpGraphic"/>
      </w:pPr>
      <w:r>
        <w:object w:dxaOrig="8985" w:dyaOrig="255">
          <v:shape id="_x0000_i1026" type="#_x0000_t75" style="width:6in;height:12pt" o:ole="">
            <v:imagedata r:id="rId6" o:title=""/>
          </v:shape>
          <o:OLEObject Type="Embed" ProgID="WPWin6.1" ShapeID="_x0000_i1026" DrawAspect="Content" ObjectID="_1649495511" r:id="rId8"/>
        </w:object>
      </w:r>
      <w:r>
        <w:t xml:space="preserve">  </w:t>
      </w:r>
    </w:p>
    <w:p w:rsidR="00D70095" w:rsidRDefault="00D70095" w:rsidP="00D70095">
      <w:pPr>
        <w:pStyle w:val="bpuIntro"/>
      </w:pPr>
      <w:r>
        <w:t>INTRODUCED FEBRUARY 25, 2020</w:t>
      </w:r>
    </w:p>
    <w:p w:rsidR="00D70095" w:rsidRDefault="00D70095" w:rsidP="00D70095">
      <w:pPr>
        <w:pStyle w:val="bpuIntro"/>
      </w:pPr>
    </w:p>
    <w:p w:rsidR="00D70095" w:rsidRDefault="00D70095" w:rsidP="00D70095">
      <w:pPr>
        <w:pStyle w:val="bpuIntro"/>
        <w:sectPr w:rsidR="00D70095" w:rsidSect="0091590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70095" w:rsidRDefault="00D70095" w:rsidP="00D70095">
      <w:pPr>
        <w:pStyle w:val="bpuIntro"/>
      </w:pPr>
    </w:p>
    <w:p w:rsidR="00D70095" w:rsidRDefault="00D70095" w:rsidP="00D70095">
      <w:pPr>
        <w:pStyle w:val="bpuSponsor"/>
      </w:pPr>
      <w:r>
        <w:t>Sponsored by:</w:t>
      </w:r>
    </w:p>
    <w:p w:rsidR="00D70095" w:rsidRDefault="00D70095" w:rsidP="00D70095">
      <w:pPr>
        <w:pStyle w:val="bpuSponsor"/>
      </w:pPr>
      <w:r>
        <w:t>Assemblyman  RAJ MUKHERJI</w:t>
      </w:r>
    </w:p>
    <w:p w:rsidR="00D70095" w:rsidRDefault="00D70095" w:rsidP="00D70095">
      <w:pPr>
        <w:pStyle w:val="bpuSponsor"/>
      </w:pPr>
      <w:r>
        <w:t>District 33 (Hudson)</w:t>
      </w:r>
    </w:p>
    <w:p w:rsidR="00D70095" w:rsidRDefault="00D70095" w:rsidP="00D70095">
      <w:pPr>
        <w:pStyle w:val="bpuSponsor"/>
      </w:pPr>
      <w:r>
        <w:t>Assemblyman  HERB CONAWAY, JR.</w:t>
      </w:r>
    </w:p>
    <w:p w:rsidR="00D70095" w:rsidRDefault="00D70095" w:rsidP="00D70095">
      <w:pPr>
        <w:pStyle w:val="bpuSponsor"/>
      </w:pPr>
      <w:r>
        <w:t>District 7 (Burlington)</w:t>
      </w:r>
    </w:p>
    <w:p w:rsidR="00D70095" w:rsidRDefault="00D70095" w:rsidP="00D70095">
      <w:pPr>
        <w:pStyle w:val="bpuSponsor"/>
      </w:pPr>
    </w:p>
    <w:p w:rsidR="00D70095" w:rsidRDefault="0091590E" w:rsidP="0091590E">
      <w:pPr>
        <w:pStyle w:val="bpuSponsor"/>
      </w:pPr>
      <w:r>
        <w:t>Co-Sponsored by:</w:t>
      </w:r>
    </w:p>
    <w:p w:rsidR="0091590E" w:rsidRDefault="0091590E" w:rsidP="0091590E">
      <w:pPr>
        <w:pStyle w:val="bpuSponsor"/>
      </w:pPr>
      <w:r w:rsidRPr="0091590E">
        <w:t xml:space="preserve">Assemblywoman </w:t>
      </w:r>
      <w:proofErr w:type="spellStart"/>
      <w:r w:rsidRPr="0091590E">
        <w:t>Vainieri</w:t>
      </w:r>
      <w:proofErr w:type="spellEnd"/>
      <w:r w:rsidRPr="0091590E">
        <w:t xml:space="preserve"> </w:t>
      </w:r>
      <w:proofErr w:type="spellStart"/>
      <w:r w:rsidRPr="0091590E">
        <w:t>Huttle</w:t>
      </w:r>
      <w:proofErr w:type="spellEnd"/>
    </w:p>
    <w:p w:rsidR="0091590E" w:rsidRDefault="0091590E" w:rsidP="0091590E"/>
    <w:p w:rsidR="0091590E" w:rsidRPr="0091590E" w:rsidRDefault="0091590E" w:rsidP="0091590E"/>
    <w:p w:rsidR="00D70095" w:rsidRDefault="00D70095" w:rsidP="00D70095">
      <w:pPr>
        <w:pStyle w:val="bpuSponsor"/>
      </w:pPr>
    </w:p>
    <w:p w:rsidR="00D70095" w:rsidRDefault="00D70095" w:rsidP="00D70095">
      <w:pPr>
        <w:pStyle w:val="bpuSponsor"/>
      </w:pPr>
    </w:p>
    <w:p w:rsidR="00D70095" w:rsidRDefault="00D70095" w:rsidP="000F0148">
      <w:pPr>
        <w:pStyle w:val="bpuSponsor"/>
      </w:pPr>
      <w:r>
        <w:t>SYNOPSIS</w:t>
      </w:r>
    </w:p>
    <w:p w:rsidR="00D70095" w:rsidRDefault="000F0148" w:rsidP="00D70095">
      <w:pPr>
        <w:pStyle w:val="bpuNormText"/>
      </w:pPr>
      <w:r>
        <w:tab/>
      </w:r>
      <w:r w:rsidR="00D70095">
        <w:t>Permits minors 13 years of age and older to consent to behavioral health care services.</w:t>
      </w:r>
    </w:p>
    <w:p w:rsidR="00D70095" w:rsidRDefault="00D70095" w:rsidP="00D70095">
      <w:pPr>
        <w:pStyle w:val="bpuNormText"/>
      </w:pPr>
    </w:p>
    <w:p w:rsidR="00D70095" w:rsidRDefault="00D70095" w:rsidP="00D70095">
      <w:pPr>
        <w:pStyle w:val="bpuSponsor"/>
      </w:pPr>
      <w:r>
        <w:t xml:space="preserve">CURRENT VERSION OF TEXT </w:t>
      </w:r>
    </w:p>
    <w:p w:rsidR="00D70095" w:rsidRDefault="00D70095" w:rsidP="00D70095">
      <w:pPr>
        <w:pStyle w:val="bpuNormText"/>
      </w:pPr>
      <w:r>
        <w:tab/>
        <w:t>As introduced.</w:t>
      </w:r>
    </w:p>
    <w:p w:rsidR="00D70095" w:rsidRDefault="00D70095" w:rsidP="00D700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70095" w:rsidRDefault="00D70095" w:rsidP="008916EC">
      <w:pPr>
        <w:pStyle w:val="FronterPage"/>
        <w:tabs>
          <w:tab w:val="clear" w:pos="720"/>
          <w:tab w:val="clear" w:pos="1440"/>
          <w:tab w:val="clear" w:pos="2160"/>
          <w:tab w:val="clear" w:pos="2880"/>
          <w:tab w:val="clear" w:pos="3600"/>
          <w:tab w:val="clear" w:pos="4320"/>
          <w:tab w:val="clear" w:pos="5040"/>
        </w:tabs>
        <w:sectPr w:rsidR="00D70095" w:rsidSect="00D70095">
          <w:type w:val="continuous"/>
          <w:pgSz w:w="12240" w:h="20160" w:code="5"/>
          <w:pgMar w:top="1440" w:right="2275" w:bottom="1440" w:left="2275" w:header="72" w:footer="720" w:gutter="0"/>
          <w:pgNumType w:start="1"/>
          <w:cols w:space="720"/>
          <w:docGrid w:linePitch="360"/>
        </w:sectPr>
      </w:pPr>
    </w:p>
    <w:p w:rsidR="009F0F9D" w:rsidRPr="00677316" w:rsidRDefault="009F0F9D" w:rsidP="009F0F9D">
      <w:pPr>
        <w:pStyle w:val="HangingAnAct"/>
        <w:rPr>
          <w:rStyle w:val="HangingAnActChar"/>
        </w:rPr>
      </w:pPr>
      <w:r w:rsidRPr="009F0F9D">
        <w:rPr>
          <w:rStyle w:val="BillHead"/>
        </w:rPr>
        <w:lastRenderedPageBreak/>
        <w:t>An Act</w:t>
      </w:r>
      <w:r w:rsidRPr="00A8366C">
        <w:rPr>
          <w:rStyle w:val="HangingAnActChar"/>
        </w:rPr>
        <w:t xml:space="preserve"> concerning </w:t>
      </w:r>
      <w:r>
        <w:t>the age of consent for certain health care services</w:t>
      </w:r>
      <w:r w:rsidRPr="00A8366C">
        <w:t xml:space="preserve"> </w:t>
      </w:r>
      <w:r w:rsidRPr="00A8366C">
        <w:rPr>
          <w:rStyle w:val="HangingAnActChar"/>
        </w:rPr>
        <w:t>and amending P.L.1968, c.230.</w:t>
      </w:r>
    </w:p>
    <w:p w:rsidR="009F0F9D" w:rsidRPr="00D71D68" w:rsidRDefault="009F0F9D" w:rsidP="009F0F9D"/>
    <w:p w:rsidR="009F0F9D" w:rsidRPr="00AA7880" w:rsidRDefault="009F0F9D" w:rsidP="009F0F9D">
      <w:r>
        <w:tab/>
      </w:r>
      <w:r>
        <w:rPr>
          <w:rStyle w:val="BillHeading2"/>
        </w:rPr>
        <w:t xml:space="preserve">Be It Enacted </w:t>
      </w:r>
      <w:r>
        <w:rPr>
          <w:rStyle w:val="BillLanguage"/>
        </w:rPr>
        <w:t>by the Senate and General Assembly of the State of New Jersey:</w:t>
      </w:r>
    </w:p>
    <w:p w:rsidR="009F0F9D" w:rsidRDefault="009F0F9D" w:rsidP="009F0F9D"/>
    <w:p w:rsidR="009F0F9D" w:rsidRDefault="000F0148" w:rsidP="009F0F9D">
      <w:r>
        <w:tab/>
        <w:t>1.</w:t>
      </w:r>
      <w:r>
        <w:tab/>
      </w:r>
      <w:r w:rsidR="009F0F9D">
        <w:t>Section 1 of P.L.1968</w:t>
      </w:r>
      <w:r w:rsidR="00955428">
        <w:t>,</w:t>
      </w:r>
      <w:r w:rsidR="009F0F9D">
        <w:t xml:space="preserve"> c.230 (C.9:17A-4) is amended to read as follows:</w:t>
      </w:r>
    </w:p>
    <w:p w:rsidR="009F0F9D" w:rsidRDefault="000F0148" w:rsidP="000F0148">
      <w:pPr>
        <w:tabs>
          <w:tab w:val="clear" w:pos="1440"/>
          <w:tab w:val="clear" w:pos="2160"/>
          <w:tab w:val="left" w:pos="1080"/>
          <w:tab w:val="left" w:pos="1530"/>
        </w:tabs>
      </w:pPr>
      <w:r>
        <w:tab/>
        <w:t>1.</w:t>
      </w:r>
      <w:r>
        <w:tab/>
        <w:t>a.</w:t>
      </w:r>
      <w:r>
        <w:tab/>
        <w:t>(1)</w:t>
      </w:r>
      <w:r>
        <w:tab/>
      </w:r>
      <w:r w:rsidR="009F0F9D">
        <w:t>The consent to the provision of medical or surgical care or services or a forensic sexual assault examination by a hospital or public clinic, or consent to the performance of medical or surgical care or services or a forensic sexual assault examination by a health care professional, when executed by a minor who is or believes that he or she may have a sexually transmitted infection, or who is at least 13 years of age and is or believes that he or she may be infected with the human immunodeficiency virus or have acquired immune deficiency syndrome, or by a minor who, in the judgment of the treating health care professional, appears to have been sexually assaulted, shall be valid and binding as if the minor had achieved the age of majority. Any such consent shall not be subject to later disaffirmance by reason of minority.  In the case of a minor who appears to have been sexually assaulted, the minor's parents or guardian shall be notified immediately, unless the treating healthcare professional believes that it is in the best interests of the patient not to do so.  Inability of the treating health care professional, hospital, or clinic to locate or notify the parents or guardian shall not preclude the provision of any emergency or medical or surgical care to the minor or the performance of a forensic sexual assault examination on the minor.</w:t>
      </w:r>
    </w:p>
    <w:p w:rsidR="009F0F9D" w:rsidRDefault="009F0F9D" w:rsidP="009F0F9D">
      <w:r>
        <w:tab/>
        <w:t>(2)</w:t>
      </w:r>
      <w:r>
        <w:tab/>
        <w:t>As used in this subsection, "health care professional" means a physician, physician assistant, nurse, or other health care professional whose professional practice is regulated pursuant to Title 45 of the Revised Statutes.</w:t>
      </w:r>
    </w:p>
    <w:p w:rsidR="000F0148" w:rsidRDefault="009F0F9D" w:rsidP="000F0148">
      <w:r>
        <w:tab/>
        <w:t>b.</w:t>
      </w:r>
      <w:r>
        <w:tab/>
        <w:t xml:space="preserve">When a minor believes that he or she is adversely affected by a substance use disorder involving drugs or is a person with a substance use disorder involving drugs as defined in section 2 of P.L.1970, c.226 (C.24:21-2) or is adversely affected by an alcohol use disorder or is a person with an alcohol use disorder as defined in section 2 of P.L.1975, c.305 (C.26:2B-8), the minor's consent to treatment under the supervision of a physician licensed to practice medicine, or an individual licensed or certified to provide treatment for an alcohol use disorder, or in a facility licensed by the State to provide for the treatment of an alcohol use disorder, shall be valid and binding as if the minor had achieved the age of majority.  Any such consent shall not be subject to later disaffirmance by reason of </w:t>
      </w:r>
      <w:r w:rsidR="000F0148">
        <w:br w:type="page"/>
      </w:r>
    </w:p>
    <w:p w:rsidR="000F0148" w:rsidRDefault="009F0F9D" w:rsidP="000F0148">
      <w:r>
        <w:lastRenderedPageBreak/>
        <w:t xml:space="preserve">minority.  Treatment for an alcohol use disorder or a substance use </w:t>
      </w:r>
    </w:p>
    <w:p w:rsidR="009F0F9D" w:rsidRDefault="009F0F9D" w:rsidP="009F0F9D">
      <w:r>
        <w:t>disorder involving drugs that is consented to by a minor shall be considered confidential information between the physician, the treatment provider, or the treatment facility, as appropriate, and the patient, and neither the minor nor the minor's physician, treatment provider, or treatment facility, as appropriate, shall be required to report such treatment when it is the result of voluntary consent, except as may otherwise be required by law.</w:t>
      </w:r>
    </w:p>
    <w:p w:rsidR="009F0F9D" w:rsidRDefault="009F0F9D" w:rsidP="009F0F9D">
      <w:r>
        <w:tab/>
        <w:t xml:space="preserve">When a minor who is </w:t>
      </w:r>
      <w:r w:rsidRPr="005404CE">
        <w:rPr>
          <w:rFonts w:ascii="Albertus Extra Bold" w:hAnsi="Albertus Extra Bold"/>
          <w:b/>
        </w:rPr>
        <w:t>[</w:t>
      </w:r>
      <w:r>
        <w:t>sixteen</w:t>
      </w:r>
      <w:r w:rsidRPr="005404CE">
        <w:rPr>
          <w:rFonts w:ascii="Albertus Extra Bold" w:hAnsi="Albertus Extra Bold"/>
          <w:b/>
        </w:rPr>
        <w:t>]</w:t>
      </w:r>
      <w:r>
        <w:t xml:space="preserve"> </w:t>
      </w:r>
      <w:r w:rsidRPr="005404CE">
        <w:rPr>
          <w:u w:val="single"/>
        </w:rPr>
        <w:t>13</w:t>
      </w:r>
      <w:r>
        <w:t xml:space="preserve"> years of age or older believes that he or she is in need of behavioral health care services for the treatment of mental illness or emotional disorders, the minor's consent to temporary outpatient treatment, excluding the use or administration of medication, under the supervision of a physician licensed to practice medicine, an advanced practice nurse, or an individual licensed to provide professional counseling under Title 45 of the Revised Statutes, including, but not limited to, a psychiatrist, licensed practicing psychologist, certified social worker, licensed clinical social worker, licensed social worker, licensed marriage and family therapist, certified psychoanalyst, or licensed psychologist, or in an outpatient health care facility licensed pursuant to P.L.1971, c.136 (C.26:2H-1 et seq.), shall be valid and binding as if the minor had achieved the age of majority.  Any such consent shall not be subject to later disaffirmance by reason of minority.  Treatment for behavioral health care services for mental illness or emotional disorders that is consented to by a minor shall be considered confidential information between the physician, the individual licensed to provide professional counseling, the advanced practice nurse, or the health care facility, as appropriate, and the patient, and neither the minor nor the minor's physician, professional counselor, nurse, or outpatient health care facility, as appropriate, shall be required to report such treatment when it is the result of voluntary consent.</w:t>
      </w:r>
    </w:p>
    <w:p w:rsidR="009F0F9D" w:rsidRDefault="009F0F9D" w:rsidP="009F0F9D">
      <w:r>
        <w:tab/>
        <w:t>The consent of no other person or persons, including but not limited to, a spouse, parent, custodian, or guardian, shall be necessary in order to authorize a minor to receive such hospital services, facility, or clinical care or services, medical or surgical care or services, or counseling services from a physician licensed to practice medicine, an individual licensed or certified to provide treatment for an alcohol use disorder, an advanced practice nurse, or an individual licensed to provide professional counseling under Title 45 of the Revised Statutes, as appropriate, except that behavioral health care services for the treatment of mental illness or emotional disorders shall be limited to temporary outpatient services only.</w:t>
      </w:r>
    </w:p>
    <w:p w:rsidR="009F0F9D" w:rsidRPr="00D71D68" w:rsidRDefault="009F0F9D" w:rsidP="009F0F9D">
      <w:r>
        <w:t>(</w:t>
      </w:r>
      <w:proofErr w:type="spellStart"/>
      <w:r>
        <w:t>cf</w:t>
      </w:r>
      <w:proofErr w:type="spellEnd"/>
      <w:r>
        <w:t>: P.L.2017, c.131, s.7)</w:t>
      </w:r>
      <w:r w:rsidR="000F0148">
        <w:t xml:space="preserve"> </w:t>
      </w:r>
      <w:r w:rsidR="000F0148">
        <w:br w:type="page"/>
      </w:r>
    </w:p>
    <w:p w:rsidR="009F0F9D" w:rsidRDefault="000F0148" w:rsidP="009F0F9D">
      <w:r>
        <w:lastRenderedPageBreak/>
        <w:tab/>
      </w:r>
      <w:r w:rsidR="009F0F9D">
        <w:t>2.</w:t>
      </w:r>
      <w:r w:rsidR="009F0F9D">
        <w:tab/>
        <w:t>This act shall take effect immediately.</w:t>
      </w:r>
    </w:p>
    <w:p w:rsidR="007E4C91" w:rsidRDefault="007E4C91" w:rsidP="009F0F9D"/>
    <w:p w:rsidR="007E4C91" w:rsidRDefault="007E4C91" w:rsidP="009F0F9D"/>
    <w:p w:rsidR="009F0F9D" w:rsidRDefault="009F0F9D" w:rsidP="009F0F9D">
      <w:pPr>
        <w:jc w:val="center"/>
      </w:pPr>
      <w:r w:rsidRPr="00D71D68">
        <w:t>STATEMENT</w:t>
      </w:r>
    </w:p>
    <w:p w:rsidR="009F0F9D" w:rsidRPr="00AA7880" w:rsidRDefault="009F0F9D" w:rsidP="009F0F9D">
      <w:pPr>
        <w:jc w:val="center"/>
      </w:pPr>
    </w:p>
    <w:p w:rsidR="009F0F9D" w:rsidRDefault="009F0F9D" w:rsidP="009F0F9D">
      <w:r>
        <w:tab/>
        <w:t>This bill amends current law to lower the age requirement for a minor to consent to behavioral health care services for treatment of mental illness or emotional disorders. Under current law, the minimum age to consent to behavioral health care services for treatment of mental illness or emotional disorders is 16 years of age. A minor under 16 years of age is required to obtain the consent of the minor’s parent or guardian to receive these services.</w:t>
      </w:r>
    </w:p>
    <w:p w:rsidR="009F0F9D" w:rsidRDefault="009F0F9D">
      <w:r>
        <w:tab/>
        <w:t>This bill lowers the age requirement for minors to consent to behavioral health care services to 13 years of age, and provides that the minor’s consent to treatment under the supervision of a physician, an advanced practice nurse, and certain other licensed providers will be valid and binding in the same manner as if the patient had attained the age of majority.</w:t>
      </w:r>
    </w:p>
    <w:sectPr w:rsidR="009F0F9D" w:rsidSect="000F0148">
      <w:headerReference w:type="default" r:id="rId13"/>
      <w:footerReference w:type="default" r:id="rId14"/>
      <w:headerReference w:type="first" r:id="rId15"/>
      <w:footerReference w:type="first" r:id="rId16"/>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576" w:rsidRDefault="00884576">
      <w:r>
        <w:separator/>
      </w:r>
    </w:p>
  </w:endnote>
  <w:endnote w:type="continuationSeparator" w:id="0">
    <w:p w:rsidR="00884576" w:rsidRDefault="00884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90E" w:rsidRDefault="0091590E" w:rsidP="0091590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148" w:rsidRPr="00921C91" w:rsidRDefault="000F01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0148" w:rsidRPr="00921C91" w:rsidRDefault="000F0148">
    <w:pPr>
      <w:pStyle w:val="Footer"/>
      <w:rPr>
        <w:szCs w:val="18"/>
      </w:rPr>
    </w:pPr>
  </w:p>
  <w:p w:rsidR="000F0148" w:rsidRPr="00921C91" w:rsidRDefault="000F01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0148" w:rsidRDefault="000F014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576" w:rsidRDefault="00884576">
      <w:r>
        <w:separator/>
      </w:r>
    </w:p>
  </w:footnote>
  <w:footnote w:type="continuationSeparator" w:id="0">
    <w:p w:rsidR="00884576" w:rsidRDefault="00884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65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0095" w:rsidRDefault="00D70095" w:rsidP="00D70095">
    <w:pPr>
      <w:pStyle w:val="bpuHeadSpon"/>
    </w:pPr>
    <w:r w:rsidRPr="00D70095">
      <w:rPr>
        <w:rStyle w:val="bpuHeadSponChar"/>
      </w:rPr>
      <w:t>A3373</w:t>
    </w:r>
    <w:r>
      <w:t xml:space="preserve"> MUKHERJI, CONAWAY</w:t>
    </w:r>
  </w:p>
  <w:p w:rsidR="00D70095" w:rsidRDefault="00D70095" w:rsidP="00D70095">
    <w:pPr>
      <w:pStyle w:val="bpuHeadSpon"/>
    </w:pPr>
    <w:r>
      <w:fldChar w:fldCharType="begin"/>
    </w:r>
    <w:r>
      <w:instrText xml:space="preserve"> PAGE  \* MERGEFORMAT </w:instrText>
    </w:r>
    <w:r>
      <w:fldChar w:fldCharType="separate"/>
    </w:r>
    <w:r w:rsidR="002065E9">
      <w:rPr>
        <w:noProof/>
      </w:rPr>
      <w:t>4</w:t>
    </w:r>
    <w:r>
      <w:fldChar w:fldCharType="end"/>
    </w:r>
  </w:p>
  <w:p w:rsidR="00D70095" w:rsidRDefault="00D70095" w:rsidP="00D700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0095" w:rsidRDefault="00D70095" w:rsidP="00D70095">
    <w:pPr>
      <w:pStyle w:val="bpuHeadSpon"/>
    </w:pPr>
    <w:r w:rsidRPr="00D70095">
      <w:rPr>
        <w:rStyle w:val="bpuHeadSponChar"/>
      </w:rPr>
      <w:t>A3373</w:t>
    </w:r>
    <w:r>
      <w:t xml:space="preserve"> MUKHERJI, CONAWAY</w:t>
    </w:r>
  </w:p>
  <w:p w:rsidR="00D70095" w:rsidRDefault="00D70095" w:rsidP="00D70095">
    <w:pPr>
      <w:pStyle w:val="bpuHeadSpon"/>
    </w:pPr>
    <w:r>
      <w:fldChar w:fldCharType="begin"/>
    </w:r>
    <w:r>
      <w:instrText xml:space="preserve"> PAGE  \* MERGEFORMAT </w:instrText>
    </w:r>
    <w:r>
      <w:fldChar w:fldCharType="separate"/>
    </w:r>
    <w:r w:rsidR="002065E9">
      <w:rPr>
        <w:noProof/>
      </w:rPr>
      <w:t>2</w:t>
    </w:r>
    <w:r>
      <w:fldChar w:fldCharType="end"/>
    </w:r>
  </w:p>
  <w:p w:rsidR="00D70095" w:rsidRDefault="00D70095" w:rsidP="00D700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576"/>
    <w:rsid w:val="000051BD"/>
    <w:rsid w:val="000160A5"/>
    <w:rsid w:val="0002335B"/>
    <w:rsid w:val="0003523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148"/>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5E9"/>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FC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532"/>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5E7"/>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C9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576"/>
    <w:rsid w:val="00884D51"/>
    <w:rsid w:val="008916EC"/>
    <w:rsid w:val="00891E4F"/>
    <w:rsid w:val="008A31C5"/>
    <w:rsid w:val="008A4F9A"/>
    <w:rsid w:val="008B2850"/>
    <w:rsid w:val="008C79B3"/>
    <w:rsid w:val="008D77BD"/>
    <w:rsid w:val="008E454C"/>
    <w:rsid w:val="008F1E5A"/>
    <w:rsid w:val="00901BDA"/>
    <w:rsid w:val="009121D8"/>
    <w:rsid w:val="0091590E"/>
    <w:rsid w:val="00916F7A"/>
    <w:rsid w:val="00917FE3"/>
    <w:rsid w:val="009318C7"/>
    <w:rsid w:val="00931C09"/>
    <w:rsid w:val="009348C2"/>
    <w:rsid w:val="009440D0"/>
    <w:rsid w:val="009523A3"/>
    <w:rsid w:val="0095542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6BA"/>
    <w:rsid w:val="009B5D67"/>
    <w:rsid w:val="009B6176"/>
    <w:rsid w:val="009C0D22"/>
    <w:rsid w:val="009C2DD9"/>
    <w:rsid w:val="009C3E09"/>
    <w:rsid w:val="009C5630"/>
    <w:rsid w:val="009D0E5D"/>
    <w:rsid w:val="009D0F63"/>
    <w:rsid w:val="009D7934"/>
    <w:rsid w:val="009D7CCF"/>
    <w:rsid w:val="009E5961"/>
    <w:rsid w:val="009F0F9D"/>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095"/>
    <w:rsid w:val="00D9410B"/>
    <w:rsid w:val="00D9695B"/>
    <w:rsid w:val="00DA2417"/>
    <w:rsid w:val="00DA5585"/>
    <w:rsid w:val="00DB02AC"/>
    <w:rsid w:val="00DB6AA2"/>
    <w:rsid w:val="00DE10D1"/>
    <w:rsid w:val="00DE2514"/>
    <w:rsid w:val="00DE6851"/>
    <w:rsid w:val="00DF03EE"/>
    <w:rsid w:val="00DF650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32D0"/>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5B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58BF442-9EAA-41BC-9F3F-8DDEB5864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70095"/>
  </w:style>
  <w:style w:type="paragraph" w:styleId="BalloonText">
    <w:name w:val="Balloon Text"/>
    <w:basedOn w:val="Normal"/>
    <w:link w:val="BalloonTextChar"/>
    <w:semiHidden/>
    <w:unhideWhenUsed/>
    <w:rsid w:val="00F432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32D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1084</Words>
  <Characters>5670</Characters>
  <Application>Microsoft Office Word</Application>
  <DocSecurity>0</DocSecurity>
  <Lines>137</Lines>
  <Paragraphs>30</Paragraphs>
  <ScaleCrop>false</ScaleCrop>
  <HeadingPairs>
    <vt:vector size="2" baseType="variant">
      <vt:variant>
        <vt:lpstr>Title</vt:lpstr>
      </vt:variant>
      <vt:variant>
        <vt:i4>1</vt:i4>
      </vt:variant>
    </vt:vector>
  </HeadingPairs>
  <TitlesOfParts>
    <vt:vector size="1" baseType="lpstr">
      <vt:lpstr>A3373</vt:lpstr>
    </vt:vector>
  </TitlesOfParts>
  <Manager>R230</Manager>
  <Company>NJ Office of Legislative Services</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A3373</dc:title>
  <dc:subject>20-3951</dc:subject>
  <dc:creator>Assemblyman  MUKHERJI, Assemblyman  CONAWAY</dc:creator>
  <cp:keywords>A3373|4|HS |122|0|122|N|0|</cp:keywords>
  <dc:description>INTRODUCED FEBRUARY 25, 2020</dc:description>
  <cp:lastModifiedBy>Todaro, Vivian</cp:lastModifiedBy>
  <cp:revision>2</cp:revision>
  <cp:lastPrinted>2020-04-27T16:24:00Z</cp:lastPrinted>
  <dcterms:created xsi:type="dcterms:W3CDTF">2020-04-27T16:24:00Z</dcterms:created>
  <dcterms:modified xsi:type="dcterms:W3CDTF">2020-04-27T16:24:00Z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