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0BB" w:rsidRDefault="00AB70BB" w:rsidP="00AB70B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3388 </w:t>
      </w:r>
    </w:p>
    <w:p w:rsidR="00AB70BB" w:rsidRPr="009D38FF" w:rsidRDefault="00AB70BB" w:rsidP="00AB70B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8215222" r:id="rId7"/>
        </w:object>
      </w:r>
    </w:p>
    <w:p w:rsidR="00AB70BB" w:rsidRDefault="00AB70BB" w:rsidP="00AB70BB">
      <w:pPr>
        <w:pStyle w:val="bpuState"/>
      </w:pPr>
      <w:r>
        <w:t>STATE OF NEW JERSEY</w:t>
      </w:r>
    </w:p>
    <w:p w:rsidR="00AB70BB" w:rsidRDefault="00AB70BB" w:rsidP="00AB70BB">
      <w:pPr>
        <w:pStyle w:val="bpuLegislature"/>
      </w:pPr>
      <w:r>
        <w:t>219th LEGISLATURE</w:t>
      </w:r>
    </w:p>
    <w:p w:rsidR="00AB70BB" w:rsidRDefault="00AB70BB" w:rsidP="00AB70B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8215223" r:id="rId8"/>
        </w:object>
      </w:r>
      <w:r>
        <w:t xml:space="preserve">  </w:t>
      </w:r>
    </w:p>
    <w:p w:rsidR="00AB70BB" w:rsidRDefault="00AB70BB" w:rsidP="00AB70BB">
      <w:pPr>
        <w:pStyle w:val="bpuIntro"/>
      </w:pPr>
      <w:r>
        <w:t>INTRODUCED FEBRUARY 25, 2020</w:t>
      </w:r>
    </w:p>
    <w:p w:rsidR="00AB70BB" w:rsidRDefault="00AB70BB" w:rsidP="00AB70BB">
      <w:pPr>
        <w:pStyle w:val="bpuIntro"/>
      </w:pPr>
    </w:p>
    <w:p w:rsidR="00AB70BB" w:rsidRDefault="00AB70BB" w:rsidP="00AB70BB">
      <w:pPr>
        <w:pStyle w:val="bpuIntro"/>
        <w:sectPr w:rsidR="00AB70BB" w:rsidSect="00D32BE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B70BB" w:rsidRDefault="00AB70BB" w:rsidP="00AB70BB">
      <w:pPr>
        <w:pStyle w:val="bpuIntro"/>
      </w:pPr>
    </w:p>
    <w:p w:rsidR="00AB70BB" w:rsidRDefault="00AB70BB" w:rsidP="00AB70BB">
      <w:pPr>
        <w:pStyle w:val="bpuSponsor"/>
      </w:pPr>
      <w:r>
        <w:t>Sponsored by:</w:t>
      </w:r>
    </w:p>
    <w:p w:rsidR="00AB70BB" w:rsidRDefault="00AB70BB" w:rsidP="00AB70BB">
      <w:pPr>
        <w:pStyle w:val="bpuSponsor"/>
      </w:pPr>
      <w:r>
        <w:t>Assemblywoman  GABRIELA M. MOSQUERA</w:t>
      </w:r>
    </w:p>
    <w:p w:rsidR="00AB70BB" w:rsidRDefault="00AB70BB" w:rsidP="00AB70BB">
      <w:pPr>
        <w:pStyle w:val="bpuSponsor"/>
      </w:pPr>
      <w:r>
        <w:t>District 4 (Camden and Gloucester)</w:t>
      </w:r>
    </w:p>
    <w:p w:rsidR="00AB70BB" w:rsidRDefault="00110F33" w:rsidP="00110F33">
      <w:pPr>
        <w:pStyle w:val="bpuSponsor"/>
      </w:pPr>
      <w:r>
        <w:t>Assemblywoman  VALERIE VAINIERI HUTTLE</w:t>
      </w:r>
    </w:p>
    <w:p w:rsidR="00110F33" w:rsidRDefault="00110F33" w:rsidP="00110F33">
      <w:pPr>
        <w:pStyle w:val="bpuSponsor"/>
      </w:pPr>
      <w:r>
        <w:t>District 37 (Bergen)</w:t>
      </w:r>
    </w:p>
    <w:p w:rsidR="00110F33" w:rsidRDefault="00677E86" w:rsidP="00677E86">
      <w:pPr>
        <w:pStyle w:val="bpuSponsor"/>
      </w:pPr>
      <w:r>
        <w:t>Assemblywoman  CAROL A. MURPHY</w:t>
      </w:r>
    </w:p>
    <w:p w:rsidR="00677E86" w:rsidRDefault="00677E86" w:rsidP="00677E86">
      <w:pPr>
        <w:pStyle w:val="bpuSponsor"/>
      </w:pPr>
      <w:r>
        <w:t>District 7 (Burlington)</w:t>
      </w:r>
    </w:p>
    <w:p w:rsidR="00677E86" w:rsidRPr="00677E86" w:rsidRDefault="00677E86" w:rsidP="00677E86">
      <w:pPr>
        <w:pStyle w:val="bpuSponsor"/>
      </w:pPr>
    </w:p>
    <w:p w:rsidR="00A96FD3" w:rsidRDefault="00D32BED" w:rsidP="00D32BED">
      <w:pPr>
        <w:pStyle w:val="bpuSponsor"/>
      </w:pPr>
      <w:r>
        <w:t>Co-Sponsored by:</w:t>
      </w:r>
    </w:p>
    <w:p w:rsidR="00D32BED" w:rsidRPr="00D32BED" w:rsidRDefault="00D32BED" w:rsidP="00D32BED">
      <w:pPr>
        <w:pStyle w:val="bpuSponsor"/>
      </w:pPr>
      <w:r w:rsidRPr="00D32BED">
        <w:t xml:space="preserve">Assemblymen </w:t>
      </w:r>
      <w:proofErr w:type="spellStart"/>
      <w:r w:rsidRPr="00D32BED">
        <w:t>Mukherji</w:t>
      </w:r>
      <w:proofErr w:type="spellEnd"/>
      <w:r w:rsidRPr="00D32BED">
        <w:t xml:space="preserve">, </w:t>
      </w:r>
      <w:proofErr w:type="spellStart"/>
      <w:r w:rsidRPr="00D32BED">
        <w:t>Verrelli</w:t>
      </w:r>
      <w:proofErr w:type="spellEnd"/>
      <w:r w:rsidRPr="00D32BED">
        <w:t xml:space="preserve">, Assemblywomen Swain, Timberlake, Assemblyman </w:t>
      </w:r>
      <w:proofErr w:type="spellStart"/>
      <w:r w:rsidRPr="00D32BED">
        <w:t>Zwicker</w:t>
      </w:r>
      <w:proofErr w:type="spellEnd"/>
      <w:r w:rsidRPr="00D32BED">
        <w:t xml:space="preserve"> and Assemblywoman McKnight</w:t>
      </w:r>
    </w:p>
    <w:p w:rsidR="00E15530" w:rsidRPr="0000722C" w:rsidRDefault="00E15530" w:rsidP="0000722C"/>
    <w:p w:rsidR="00AB70BB" w:rsidRDefault="00AB70BB" w:rsidP="00AB70BB">
      <w:pPr>
        <w:pStyle w:val="bpuSponsor"/>
      </w:pPr>
    </w:p>
    <w:p w:rsidR="00A96FD3" w:rsidRPr="00A96FD3" w:rsidRDefault="00A96FD3" w:rsidP="00A96FD3"/>
    <w:p w:rsidR="00AB70BB" w:rsidRDefault="00AB70BB" w:rsidP="00AB70BB">
      <w:pPr>
        <w:pStyle w:val="bpuSponsor"/>
      </w:pPr>
    </w:p>
    <w:p w:rsidR="00AB70BB" w:rsidRDefault="00AB70BB" w:rsidP="00F72517">
      <w:pPr>
        <w:pStyle w:val="bpuSponsor"/>
      </w:pPr>
      <w:r>
        <w:t>SYNOPSIS</w:t>
      </w:r>
    </w:p>
    <w:p w:rsidR="00AB70BB" w:rsidRDefault="00F72517" w:rsidP="00AB70BB">
      <w:pPr>
        <w:pStyle w:val="bpuNormText"/>
      </w:pPr>
      <w:r>
        <w:tab/>
      </w:r>
      <w:r w:rsidR="00AB70BB">
        <w:t xml:space="preserve">Requires school districts to provide feminine hygiene products in certain public schools and requires State to pay costs. </w:t>
      </w:r>
    </w:p>
    <w:p w:rsidR="00AB70BB" w:rsidRDefault="00AB70BB" w:rsidP="00AB70BB">
      <w:pPr>
        <w:pStyle w:val="bpuNormText"/>
      </w:pPr>
    </w:p>
    <w:p w:rsidR="00AB70BB" w:rsidRDefault="00AB70BB" w:rsidP="00AB70BB">
      <w:pPr>
        <w:pStyle w:val="bpuSponsor"/>
      </w:pPr>
      <w:r>
        <w:t xml:space="preserve">CURRENT VERSION OF TEXT </w:t>
      </w:r>
    </w:p>
    <w:p w:rsidR="00AB70BB" w:rsidRDefault="00AB70BB" w:rsidP="00AB70BB">
      <w:pPr>
        <w:pStyle w:val="bpuNormText"/>
      </w:pPr>
      <w:r>
        <w:tab/>
        <w:t>As introduced.</w:t>
      </w:r>
    </w:p>
    <w:p w:rsidR="00AB70BB" w:rsidRDefault="00AB70BB" w:rsidP="00AB70B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0BB" w:rsidRDefault="00AB70B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B70BB" w:rsidSect="00AB70B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C58BC" w:rsidRPr="00677316" w:rsidRDefault="001C58BC" w:rsidP="001C58BC">
      <w:pPr>
        <w:pStyle w:val="HangingAnAct"/>
        <w:rPr>
          <w:rStyle w:val="HangingAnActChar"/>
        </w:rPr>
      </w:pPr>
      <w:r w:rsidRPr="001C58B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the provision of feminine hygiene products in public schools and supplementing chapter 33 of Title 18A of the New Jersey Statutes.  </w:t>
      </w:r>
    </w:p>
    <w:p w:rsidR="001C58BC" w:rsidRPr="00D71D68" w:rsidRDefault="001C58BC" w:rsidP="001C58BC"/>
    <w:p w:rsidR="001C58BC" w:rsidRPr="00AA7880" w:rsidRDefault="001C58BC" w:rsidP="001C58B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C58BC" w:rsidRPr="00D71D68" w:rsidRDefault="001C58BC" w:rsidP="001C58BC"/>
    <w:p w:rsidR="001C58BC" w:rsidRDefault="001C58BC" w:rsidP="001C58BC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  <w:t xml:space="preserve">As used in this section, “feminine hygiene products” mean tampons and sanitary napkins for use in connection with the menstrual cycle.  </w:t>
      </w:r>
    </w:p>
    <w:p w:rsidR="001C58BC" w:rsidRDefault="001C58BC" w:rsidP="001C58BC">
      <w:r>
        <w:tab/>
        <w:t>b.</w:t>
      </w:r>
      <w:r>
        <w:tab/>
        <w:t>A school district shall ensure that students in each school educating students in grades 6 through 12, or any combination thereof, in which 40 percent or more of its students reside in</w:t>
      </w:r>
      <w:r w:rsidRPr="003C47CD">
        <w:t xml:space="preserve"> households with a household income at or below the most recent federal poverty guidelines</w:t>
      </w:r>
      <w:r>
        <w:t xml:space="preserve"> multiplied by 1.85, have direct access to feminine hygiene products in at least 50 percent of the school bathrooms free of charge.  </w:t>
      </w:r>
    </w:p>
    <w:p w:rsidR="001C58BC" w:rsidRDefault="001C58BC" w:rsidP="001C58BC">
      <w:r>
        <w:tab/>
        <w:t>c.</w:t>
      </w:r>
      <w:r>
        <w:tab/>
        <w:t xml:space="preserve">Any costs incurred by a school district in providing an adequate supply of feminine hygiene products to meet the needs of its students shall be borne by the State.    </w:t>
      </w:r>
    </w:p>
    <w:p w:rsidR="001C58BC" w:rsidRPr="00D71D68" w:rsidRDefault="001C58BC" w:rsidP="001C58BC"/>
    <w:p w:rsidR="001C58BC" w:rsidRPr="00AA7880" w:rsidRDefault="001C58BC" w:rsidP="001C58BC">
      <w:r>
        <w:tab/>
        <w:t>2.</w:t>
      </w:r>
      <w:r>
        <w:tab/>
        <w:t xml:space="preserve">This act shall take effect in the first full school year following the date of enactment.  </w:t>
      </w:r>
    </w:p>
    <w:p w:rsidR="001C58BC" w:rsidRDefault="001C58BC" w:rsidP="001C58BC"/>
    <w:p w:rsidR="001C58BC" w:rsidRPr="00CE7BD8" w:rsidRDefault="001C58BC" w:rsidP="001C58BC"/>
    <w:p w:rsidR="001C58BC" w:rsidRPr="00AA7880" w:rsidRDefault="001C58BC" w:rsidP="001C58BC">
      <w:pPr>
        <w:jc w:val="center"/>
      </w:pPr>
      <w:r w:rsidRPr="00D71D68">
        <w:t>STATEMENT</w:t>
      </w:r>
    </w:p>
    <w:p w:rsidR="001C58BC" w:rsidRDefault="001C58BC" w:rsidP="001C58BC"/>
    <w:p w:rsidR="001C58BC" w:rsidRDefault="001C58BC" w:rsidP="00F72517">
      <w:r>
        <w:tab/>
        <w:t>This bill requires school districts to ensure that students in schools educating students in grades 6 through 12, or any combination thereof, in which 40 percent or more of their students reside in</w:t>
      </w:r>
      <w:r w:rsidRPr="003C47CD">
        <w:t xml:space="preserve"> households with a household income at or below the most recent federal poverty guidelines</w:t>
      </w:r>
      <w:r>
        <w:t xml:space="preserve"> multiplied by 1.85, have direct access to feminine hygiene products in at least 50 percent of the school bathrooms free of charge.  Any costs incurred by a school district in complying with the provisions of this bill will be borne by the State.  For purposes of this bill, “feminine hygiene products” mean tampons and sanitary napkins.  </w:t>
      </w:r>
    </w:p>
    <w:sectPr w:rsidR="001C58BC" w:rsidSect="00AB70BB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668" w:rsidRDefault="00213668">
      <w:r>
        <w:separator/>
      </w:r>
    </w:p>
  </w:endnote>
  <w:endnote w:type="continuationSeparator" w:id="0">
    <w:p w:rsidR="00213668" w:rsidRDefault="00213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F33" w:rsidRDefault="00D32BED" w:rsidP="00D32BED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668" w:rsidRDefault="00213668">
      <w:r>
        <w:separator/>
      </w:r>
    </w:p>
  </w:footnote>
  <w:footnote w:type="continuationSeparator" w:id="0">
    <w:p w:rsidR="00213668" w:rsidRDefault="00213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F030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B70BB" w:rsidRDefault="00AB70BB" w:rsidP="00AB70BB">
    <w:pPr>
      <w:pStyle w:val="bpuHeadSpon"/>
    </w:pPr>
    <w:r w:rsidRPr="00AB70BB">
      <w:rPr>
        <w:rStyle w:val="bpuHeadSponChar"/>
      </w:rPr>
      <w:t>A3388</w:t>
    </w:r>
    <w:r>
      <w:t xml:space="preserve"> MOSQUERA</w:t>
    </w:r>
  </w:p>
  <w:p w:rsidR="00AB70BB" w:rsidRDefault="00AB70BB" w:rsidP="00AB70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2517">
      <w:rPr>
        <w:noProof/>
      </w:rPr>
      <w:t>3</w:t>
    </w:r>
    <w:r>
      <w:fldChar w:fldCharType="end"/>
    </w:r>
  </w:p>
  <w:p w:rsidR="00AB70BB" w:rsidRDefault="00AB70BB" w:rsidP="00AB70B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B70BB" w:rsidRDefault="00AB70BB" w:rsidP="00AB70BB">
    <w:pPr>
      <w:pStyle w:val="bpuHeadSpon"/>
    </w:pPr>
    <w:r w:rsidRPr="00AB70BB">
      <w:rPr>
        <w:rStyle w:val="bpuHeadSponChar"/>
      </w:rPr>
      <w:t>A3388</w:t>
    </w:r>
    <w:r>
      <w:t xml:space="preserve"> MOSQUERA</w:t>
    </w:r>
    <w:r w:rsidR="00110F33">
      <w:t>, VAINIERI HUTTLE</w:t>
    </w:r>
  </w:p>
  <w:p w:rsidR="00AB70BB" w:rsidRDefault="00AB70BB" w:rsidP="00AB70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26A8">
      <w:rPr>
        <w:noProof/>
      </w:rPr>
      <w:t>2</w:t>
    </w:r>
    <w:r>
      <w:fldChar w:fldCharType="end"/>
    </w:r>
  </w:p>
  <w:p w:rsidR="00AB70BB" w:rsidRDefault="00AB70BB" w:rsidP="00AB70B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668"/>
    <w:rsid w:val="000051BD"/>
    <w:rsid w:val="0000722C"/>
    <w:rsid w:val="000160A5"/>
    <w:rsid w:val="0002335B"/>
    <w:rsid w:val="00026818"/>
    <w:rsid w:val="0003549A"/>
    <w:rsid w:val="000367AE"/>
    <w:rsid w:val="00043B22"/>
    <w:rsid w:val="00054975"/>
    <w:rsid w:val="00057D20"/>
    <w:rsid w:val="0006197C"/>
    <w:rsid w:val="0006281F"/>
    <w:rsid w:val="0008141C"/>
    <w:rsid w:val="00087225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0F33"/>
    <w:rsid w:val="0013000E"/>
    <w:rsid w:val="00133F81"/>
    <w:rsid w:val="00135943"/>
    <w:rsid w:val="0014307D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8BC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366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D74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FE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75A9"/>
    <w:rsid w:val="00382F1F"/>
    <w:rsid w:val="00391DA4"/>
    <w:rsid w:val="00392D80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39DB"/>
    <w:rsid w:val="00416C4B"/>
    <w:rsid w:val="0041751E"/>
    <w:rsid w:val="004211E5"/>
    <w:rsid w:val="00422091"/>
    <w:rsid w:val="0043386C"/>
    <w:rsid w:val="00436F2D"/>
    <w:rsid w:val="00436F5D"/>
    <w:rsid w:val="00441B42"/>
    <w:rsid w:val="004448A4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79C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6A8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6EB"/>
    <w:rsid w:val="00667A5C"/>
    <w:rsid w:val="00677316"/>
    <w:rsid w:val="00677E86"/>
    <w:rsid w:val="00686AEB"/>
    <w:rsid w:val="006B7897"/>
    <w:rsid w:val="006B7FA7"/>
    <w:rsid w:val="006C086A"/>
    <w:rsid w:val="006C21C1"/>
    <w:rsid w:val="006C7327"/>
    <w:rsid w:val="006D00E5"/>
    <w:rsid w:val="006D6C9A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6D4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53A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5F2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1D7C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CB0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46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96FD3"/>
    <w:rsid w:val="00AA6197"/>
    <w:rsid w:val="00AA6C70"/>
    <w:rsid w:val="00AB16FD"/>
    <w:rsid w:val="00AB4813"/>
    <w:rsid w:val="00AB70BB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4867"/>
    <w:rsid w:val="00B44923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2AEC"/>
    <w:rsid w:val="00CB6246"/>
    <w:rsid w:val="00CC0A17"/>
    <w:rsid w:val="00CD0F93"/>
    <w:rsid w:val="00CD1BD1"/>
    <w:rsid w:val="00CD528D"/>
    <w:rsid w:val="00CE1349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BED"/>
    <w:rsid w:val="00D343D0"/>
    <w:rsid w:val="00D3664D"/>
    <w:rsid w:val="00D500E9"/>
    <w:rsid w:val="00D507BC"/>
    <w:rsid w:val="00D6090A"/>
    <w:rsid w:val="00D62FA3"/>
    <w:rsid w:val="00D63B6F"/>
    <w:rsid w:val="00D64A90"/>
    <w:rsid w:val="00D8121E"/>
    <w:rsid w:val="00D9410B"/>
    <w:rsid w:val="00D9695B"/>
    <w:rsid w:val="00DA2417"/>
    <w:rsid w:val="00DA5585"/>
    <w:rsid w:val="00DB02AC"/>
    <w:rsid w:val="00DB6AA2"/>
    <w:rsid w:val="00DD2555"/>
    <w:rsid w:val="00DE10D1"/>
    <w:rsid w:val="00DE2514"/>
    <w:rsid w:val="00DE6851"/>
    <w:rsid w:val="00DF03EE"/>
    <w:rsid w:val="00E01B71"/>
    <w:rsid w:val="00E05CC9"/>
    <w:rsid w:val="00E14BD1"/>
    <w:rsid w:val="00E15530"/>
    <w:rsid w:val="00E15573"/>
    <w:rsid w:val="00E25A5B"/>
    <w:rsid w:val="00E35A1A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A5C"/>
    <w:rsid w:val="00E76A79"/>
    <w:rsid w:val="00E80692"/>
    <w:rsid w:val="00E80C24"/>
    <w:rsid w:val="00E93836"/>
    <w:rsid w:val="00EA70CE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517"/>
    <w:rsid w:val="00F9661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011563B-F7D4-4CB7-9153-766ECDA0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877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779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B7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358</Words>
  <Characters>1893</Characters>
  <Application>Microsoft Office Word</Application>
  <DocSecurity>0</DocSecurity>
  <Lines>69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A3388</vt:lpstr>
    </vt:vector>
  </TitlesOfParts>
  <Manager>R230</Manager>
  <Company>NJ Office of Legislative Services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A3388</dc:title>
  <dc:subject>20-1717</dc:subject>
  <dc:creator>Assemblywoman  MOSQUERA</dc:creator>
  <cp:keywords>A3388|2|HS |122|0|122|F|0|</cp:keywords>
  <dc:description>INTRODUCED FEBRUARY 25, 2020</dc:description>
  <cp:lastModifiedBy>Todaro, Vivian</cp:lastModifiedBy>
  <cp:revision>2</cp:revision>
  <cp:lastPrinted>2021-11-12T14:40:00Z</cp:lastPrinted>
  <dcterms:created xsi:type="dcterms:W3CDTF">2021-11-12T14:40:00Z</dcterms:created>
  <dcterms:modified xsi:type="dcterms:W3CDTF">2021-11-12T14:40:00Z</dcterms:modified>
  <cp:category>s.1 -  C.18A:33-1.3; s.2 – Eff. date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