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73F5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73F5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3392</w:t>
      </w:r>
      <w:r w:rsidR="0063703D" w:rsidRPr="00ED5E27">
        <w:rPr>
          <w:b/>
          <w:sz w:val="36"/>
          <w:szCs w:val="36"/>
        </w:rPr>
        <w:t xml:space="preserve"> </w:t>
      </w:r>
    </w:p>
    <w:p w:rsidR="008F7496" w:rsidRDefault="008F7496" w:rsidP="008F7496">
      <w:pPr>
        <w:pStyle w:val="TopofPage1"/>
        <w:rPr>
          <w:sz w:val="24"/>
          <w:szCs w:val="36"/>
        </w:rPr>
      </w:pPr>
    </w:p>
    <w:p w:rsidR="008F7496" w:rsidRPr="00453CD9" w:rsidRDefault="008F7496" w:rsidP="008F7496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8F7496">
      <w:pPr>
        <w:pStyle w:val="TopofPage1"/>
        <w:ind w:left="0"/>
        <w:jc w:val="both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73F53">
        <w:rPr>
          <w:caps/>
          <w:szCs w:val="24"/>
        </w:rPr>
        <w:t>OCTOBER 22, 2020</w:t>
      </w:r>
    </w:p>
    <w:p w:rsidR="004144CF" w:rsidRDefault="004144CF" w:rsidP="0083060A"/>
    <w:p w:rsidR="009A02E7" w:rsidRDefault="009A02E7" w:rsidP="0083060A">
      <w:r>
        <w:tab/>
        <w:t>The Assembly Education Committee reports favorably Assembly Bill No. 3392 with committee amendments.</w:t>
      </w:r>
    </w:p>
    <w:p w:rsidR="006B3358" w:rsidRPr="006B3358" w:rsidRDefault="00EA63C2" w:rsidP="006B335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8F7496">
        <w:rPr>
          <w:spacing w:val="4"/>
          <w:szCs w:val="24"/>
        </w:rPr>
        <w:t>As amended, this</w:t>
      </w:r>
      <w:r w:rsidRPr="00EA63C2">
        <w:rPr>
          <w:spacing w:val="4"/>
          <w:szCs w:val="24"/>
        </w:rPr>
        <w:t xml:space="preserve"> bill requires the board of education of each school district that includes grades nine through 12</w:t>
      </w:r>
      <w:r w:rsidR="008F7496">
        <w:rPr>
          <w:spacing w:val="4"/>
          <w:szCs w:val="24"/>
        </w:rPr>
        <w:t xml:space="preserve"> and the board of trustees of each charter school that includes the grades nine through 12</w:t>
      </w:r>
      <w:r w:rsidRPr="00EA63C2">
        <w:rPr>
          <w:spacing w:val="4"/>
          <w:szCs w:val="24"/>
        </w:rPr>
        <w:t xml:space="preserve"> to </w:t>
      </w:r>
      <w:r w:rsidR="008F7496">
        <w:rPr>
          <w:spacing w:val="4"/>
          <w:szCs w:val="24"/>
        </w:rPr>
        <w:t xml:space="preserve">include a minimum of one student selected by the student body to serve as a nonvoting student representative on the board.  The student body may elect or appoint the student representative of the board, in a process to be determined by the student body.  </w:t>
      </w:r>
      <w:r w:rsidR="006B3358">
        <w:rPr>
          <w:spacing w:val="4"/>
          <w:szCs w:val="24"/>
        </w:rPr>
        <w:t>Under the bill, the</w:t>
      </w:r>
      <w:r w:rsidR="006B3358" w:rsidRPr="006B3358">
        <w:rPr>
          <w:spacing w:val="4"/>
          <w:szCs w:val="24"/>
        </w:rPr>
        <w:t xml:space="preserve"> student representative </w:t>
      </w:r>
      <w:r w:rsidR="006B3358">
        <w:rPr>
          <w:spacing w:val="4"/>
          <w:szCs w:val="24"/>
        </w:rPr>
        <w:t>will</w:t>
      </w:r>
      <w:r w:rsidR="006B3358" w:rsidRPr="006B3358">
        <w:rPr>
          <w:spacing w:val="4"/>
          <w:szCs w:val="24"/>
        </w:rPr>
        <w:t xml:space="preserve"> serve for a one school year term. </w:t>
      </w:r>
    </w:p>
    <w:p w:rsidR="008F7496" w:rsidRDefault="006B3358" w:rsidP="00EA63C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8F7496" w:rsidRPr="008F7496">
        <w:rPr>
          <w:spacing w:val="4"/>
          <w:szCs w:val="24"/>
        </w:rPr>
        <w:t>In the case of a school district that includes more than one high school, the student representative of the board will rotate each school year among the public high schools in the school district.</w:t>
      </w:r>
    </w:p>
    <w:p w:rsidR="00EA63C2" w:rsidRPr="00EA63C2" w:rsidRDefault="00EA63C2" w:rsidP="00EA63C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A63C2">
        <w:rPr>
          <w:spacing w:val="4"/>
          <w:szCs w:val="24"/>
        </w:rPr>
        <w:tab/>
        <w:t>Under the bill, the duties of the student representative will include:</w:t>
      </w:r>
    </w:p>
    <w:p w:rsidR="00EA63C2" w:rsidRPr="00EA63C2" w:rsidRDefault="00EA63C2" w:rsidP="00EA63C2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EA63C2">
        <w:rPr>
          <w:spacing w:val="4"/>
          <w:szCs w:val="24"/>
        </w:rPr>
        <w:t>attending all board meetings, except that a student representative will be excluded from discussions of the board involving subjects which are confidential;</w:t>
      </w:r>
    </w:p>
    <w:p w:rsidR="00EA63C2" w:rsidRPr="00EA63C2" w:rsidRDefault="00EA63C2" w:rsidP="00EA63C2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EA63C2">
        <w:rPr>
          <w:spacing w:val="4"/>
          <w:szCs w:val="24"/>
        </w:rPr>
        <w:t xml:space="preserve">representing all high school students within the district </w:t>
      </w:r>
      <w:r w:rsidR="00FD04AF">
        <w:rPr>
          <w:spacing w:val="4"/>
          <w:szCs w:val="24"/>
        </w:rPr>
        <w:t xml:space="preserve">or charter school </w:t>
      </w:r>
      <w:r w:rsidRPr="00EA63C2">
        <w:rPr>
          <w:spacing w:val="4"/>
          <w:szCs w:val="24"/>
        </w:rPr>
        <w:t>and presenting student proposals and concerns to the board for its consideration; and</w:t>
      </w:r>
    </w:p>
    <w:p w:rsidR="00EA63C2" w:rsidRPr="00EA63C2" w:rsidRDefault="00EA63C2" w:rsidP="00EA63C2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EA63C2">
        <w:rPr>
          <w:spacing w:val="4"/>
          <w:szCs w:val="24"/>
        </w:rPr>
        <w:t>keeping high school students informed of the business of the board by providing a monthly report to the student council concerning the activities of the board.</w:t>
      </w:r>
      <w:r w:rsidR="00FD04AF">
        <w:rPr>
          <w:spacing w:val="4"/>
          <w:szCs w:val="24"/>
        </w:rPr>
        <w:t xml:space="preserve">  </w:t>
      </w:r>
    </w:p>
    <w:p w:rsidR="00655CA3" w:rsidRDefault="00655CA3" w:rsidP="0083060A"/>
    <w:p w:rsidR="004B2ABF" w:rsidRDefault="008F7496" w:rsidP="0083060A">
      <w:pPr>
        <w:rPr>
          <w:u w:val="double"/>
        </w:rPr>
      </w:pPr>
      <w:r>
        <w:rPr>
          <w:u w:val="double"/>
        </w:rPr>
        <w:t>COMMITTEE AMENDMENTS</w:t>
      </w:r>
      <w:r w:rsidR="00E368EA">
        <w:rPr>
          <w:u w:val="double"/>
        </w:rPr>
        <w:t>:</w:t>
      </w:r>
    </w:p>
    <w:p w:rsidR="008F7496" w:rsidRDefault="008F7496" w:rsidP="0083060A">
      <w:r>
        <w:tab/>
        <w:t>The committee amended the bill to:</w:t>
      </w:r>
    </w:p>
    <w:p w:rsidR="006B3358" w:rsidRDefault="006B3358" w:rsidP="006B3358">
      <w:pPr>
        <w:pStyle w:val="ListParagraph"/>
        <w:numPr>
          <w:ilvl w:val="0"/>
          <w:numId w:val="5"/>
        </w:numPr>
      </w:pPr>
      <w:r>
        <w:t>provide that one student representative is the minimum number of student representatives that may be included on a board of education;</w:t>
      </w:r>
    </w:p>
    <w:p w:rsidR="006B3358" w:rsidRDefault="006B3358" w:rsidP="006B3358">
      <w:pPr>
        <w:pStyle w:val="ListParagraph"/>
        <w:numPr>
          <w:ilvl w:val="0"/>
          <w:numId w:val="5"/>
        </w:numPr>
      </w:pPr>
      <w:r w:rsidRPr="006B3358">
        <w:t xml:space="preserve">require that the student representative will </w:t>
      </w:r>
      <w:r>
        <w:t xml:space="preserve">be selected by the student body.  The student may be </w:t>
      </w:r>
      <w:r w:rsidRPr="006B3358">
        <w:t>elected or appointed, in a process to be</w:t>
      </w:r>
      <w:r>
        <w:t xml:space="preserve"> determined by the student body;  </w:t>
      </w:r>
    </w:p>
    <w:p w:rsidR="006B3358" w:rsidRDefault="006B3358" w:rsidP="006B3358">
      <w:pPr>
        <w:pStyle w:val="ListParagraph"/>
        <w:numPr>
          <w:ilvl w:val="0"/>
          <w:numId w:val="5"/>
        </w:numPr>
      </w:pPr>
      <w:r w:rsidRPr="006B3358">
        <w:lastRenderedPageBreak/>
        <w:t>provide that, in school districts that include more than one high school, the student representative of the board will rotate each sch</w:t>
      </w:r>
      <w:r>
        <w:t>ool year among the high schools; and</w:t>
      </w:r>
    </w:p>
    <w:p w:rsidR="006B3358" w:rsidRPr="008F7496" w:rsidRDefault="006B3358" w:rsidP="006B3358">
      <w:pPr>
        <w:pStyle w:val="ListParagraph"/>
        <w:numPr>
          <w:ilvl w:val="0"/>
          <w:numId w:val="5"/>
        </w:numPr>
      </w:pPr>
      <w:r>
        <w:t>add</w:t>
      </w:r>
      <w:r w:rsidRPr="006B3358">
        <w:t xml:space="preserve"> a new section to the bill to require each board of trustees of a charter school that includes grades nine through 12 to include a minimum of one student representative selected by the student body.</w:t>
      </w:r>
      <w:r>
        <w:t xml:space="preserve">  </w:t>
      </w:r>
    </w:p>
    <w:sectPr w:rsidR="006B3358" w:rsidRPr="008F749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F53" w:rsidRDefault="00B73F53">
      <w:r>
        <w:separator/>
      </w:r>
    </w:p>
  </w:endnote>
  <w:endnote w:type="continuationSeparator" w:id="0">
    <w:p w:rsidR="00B73F53" w:rsidRDefault="00B73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F53" w:rsidRDefault="00B73F53">
      <w:r>
        <w:separator/>
      </w:r>
    </w:p>
  </w:footnote>
  <w:footnote w:type="continuationSeparator" w:id="0">
    <w:p w:rsidR="00B73F53" w:rsidRDefault="00B73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E0CE4" w:rsidP="002E0CE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22F6F">
      <w:rPr>
        <w:noProof/>
      </w:rPr>
      <w:t>2</w:t>
    </w:r>
    <w:r>
      <w:fldChar w:fldCharType="end"/>
    </w:r>
  </w:p>
  <w:p w:rsidR="002E0CE4" w:rsidRDefault="002E0CE4" w:rsidP="002E0CE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CAB29A6"/>
    <w:multiLevelType w:val="hybridMultilevel"/>
    <w:tmpl w:val="002CE5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8F23C5"/>
    <w:multiLevelType w:val="hybridMultilevel"/>
    <w:tmpl w:val="C9E6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5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4E57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1979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0CE4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287B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3358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496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02E7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3F53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46D3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790B"/>
    <w:rsid w:val="00D513D0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2F6F"/>
    <w:rsid w:val="00E3262F"/>
    <w:rsid w:val="00E35F08"/>
    <w:rsid w:val="00E368EA"/>
    <w:rsid w:val="00E44D5D"/>
    <w:rsid w:val="00E50BCB"/>
    <w:rsid w:val="00E550E6"/>
    <w:rsid w:val="00E60E7B"/>
    <w:rsid w:val="00E62452"/>
    <w:rsid w:val="00E636F3"/>
    <w:rsid w:val="00E651F9"/>
    <w:rsid w:val="00E74BC4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63C2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09B0"/>
    <w:rsid w:val="00FA2943"/>
    <w:rsid w:val="00FA3796"/>
    <w:rsid w:val="00FA6023"/>
    <w:rsid w:val="00FB122E"/>
    <w:rsid w:val="00FC1FE0"/>
    <w:rsid w:val="00FC215F"/>
    <w:rsid w:val="00FC397B"/>
    <w:rsid w:val="00FC4539"/>
    <w:rsid w:val="00FC52FB"/>
    <w:rsid w:val="00FC7741"/>
    <w:rsid w:val="00FD00DD"/>
    <w:rsid w:val="00FD04AF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62458DD9-2600-4D3C-98F8-B433FB91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6B3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365</Words>
  <Characters>1899</Characters>
  <Application>Microsoft Office Word</Application>
  <DocSecurity>0</DocSecurity>
  <Lines>53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A3392 AED Statement 10/22/20</vt:lpstr>
    </vt:vector>
  </TitlesOfParts>
  <Manager>R230</Manager>
  <Company>NJ OLS DMU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A3392 AED Statement 10/22/20</dc:title>
  <dc:subject/>
  <dc:creator>Assembly AED</dc:creator>
  <cp:keywords>A3392|2|ER |302|0|0|!||</cp:keywords>
  <dc:description/>
  <cp:lastModifiedBy>Bektas, Brenda</cp:lastModifiedBy>
  <cp:revision>2</cp:revision>
  <cp:lastPrinted>1999-09-30T17:29:00Z</cp:lastPrinted>
  <dcterms:created xsi:type="dcterms:W3CDTF">2020-10-23T19:19:00Z</dcterms:created>
  <dcterms:modified xsi:type="dcterms:W3CDTF">2020-10-23T19:19:00Z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