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1E9" w:rsidRDefault="000B51E9" w:rsidP="000B51E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3415 </w:t>
      </w:r>
    </w:p>
    <w:p w:rsidR="000B51E9" w:rsidRPr="009D38FF" w:rsidRDefault="000B51E9" w:rsidP="000B51E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4170883" r:id="rId8"/>
        </w:object>
      </w:r>
    </w:p>
    <w:p w:rsidR="000B51E9" w:rsidRDefault="000B51E9" w:rsidP="000B51E9">
      <w:pPr>
        <w:pStyle w:val="bpuState"/>
      </w:pPr>
      <w:r>
        <w:t>STATE OF NEW JERSEY</w:t>
      </w:r>
    </w:p>
    <w:p w:rsidR="000B51E9" w:rsidRDefault="000B51E9" w:rsidP="000B51E9">
      <w:pPr>
        <w:pStyle w:val="bpuLegislature"/>
      </w:pPr>
      <w:r>
        <w:t>219th LEGISLATURE</w:t>
      </w:r>
    </w:p>
    <w:p w:rsidR="000B51E9" w:rsidRDefault="000B51E9" w:rsidP="000B51E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4170884" r:id="rId9"/>
        </w:object>
      </w:r>
      <w:r>
        <w:t xml:space="preserve">  </w:t>
      </w:r>
    </w:p>
    <w:p w:rsidR="000B51E9" w:rsidRDefault="000B51E9" w:rsidP="000B51E9">
      <w:pPr>
        <w:pStyle w:val="bpuIntro"/>
      </w:pPr>
      <w:r>
        <w:t>INTRODUCED FEBRUARY 25, 2020</w:t>
      </w:r>
    </w:p>
    <w:p w:rsidR="000B51E9" w:rsidRDefault="000B51E9" w:rsidP="000B51E9">
      <w:pPr>
        <w:pStyle w:val="bpuIntro"/>
      </w:pPr>
    </w:p>
    <w:p w:rsidR="000B51E9" w:rsidRDefault="000B51E9" w:rsidP="000B51E9">
      <w:pPr>
        <w:pStyle w:val="bpuIntro"/>
        <w:sectPr w:rsidR="000B51E9" w:rsidSect="000B51E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B51E9" w:rsidRDefault="000B51E9" w:rsidP="000B51E9">
      <w:pPr>
        <w:pStyle w:val="bpuIntro"/>
      </w:pPr>
    </w:p>
    <w:p w:rsidR="000B51E9" w:rsidRDefault="000B51E9" w:rsidP="000B51E9">
      <w:pPr>
        <w:pStyle w:val="bpuSponsor"/>
      </w:pPr>
      <w:r>
        <w:t>Sponsored by:</w:t>
      </w:r>
    </w:p>
    <w:p w:rsidR="000B51E9" w:rsidRDefault="000B51E9" w:rsidP="000B51E9">
      <w:pPr>
        <w:pStyle w:val="bpuSponsor"/>
      </w:pPr>
      <w:r>
        <w:t>Assemblywoman  AURA K. DUNN</w:t>
      </w:r>
    </w:p>
    <w:p w:rsidR="000B51E9" w:rsidRDefault="000B51E9" w:rsidP="000B51E9">
      <w:pPr>
        <w:pStyle w:val="bpuSponsor"/>
      </w:pPr>
      <w:r>
        <w:t>District 25 (Morris and Somerset)</w:t>
      </w:r>
    </w:p>
    <w:p w:rsidR="000B51E9" w:rsidRDefault="000B51E9" w:rsidP="000B51E9">
      <w:pPr>
        <w:pStyle w:val="bpuSponsor"/>
      </w:pPr>
    </w:p>
    <w:p w:rsidR="000B51E9" w:rsidRDefault="000B51E9" w:rsidP="000B51E9">
      <w:pPr>
        <w:pStyle w:val="bpuSponsor"/>
      </w:pPr>
    </w:p>
    <w:p w:rsidR="000B51E9" w:rsidRDefault="000B51E9" w:rsidP="000B51E9">
      <w:pPr>
        <w:pStyle w:val="bpuSponsor"/>
      </w:pPr>
    </w:p>
    <w:p w:rsidR="000B51E9" w:rsidRDefault="000B51E9" w:rsidP="000B51E9">
      <w:pPr>
        <w:pStyle w:val="bpuSponsor"/>
      </w:pPr>
    </w:p>
    <w:p w:rsidR="000B51E9" w:rsidRDefault="000B51E9" w:rsidP="000B51E9">
      <w:pPr>
        <w:pStyle w:val="bpuSponsor"/>
      </w:pPr>
      <w:r>
        <w:t>SYNOPSIS</w:t>
      </w:r>
    </w:p>
    <w:p w:rsidR="000B51E9" w:rsidRDefault="00FC4C95" w:rsidP="000B51E9">
      <w:pPr>
        <w:pStyle w:val="bpuNormText"/>
      </w:pPr>
      <w:r>
        <w:tab/>
      </w:r>
      <w:r w:rsidR="000B51E9">
        <w:t>Directs Attorney General to establish public information campaign concerning respectful treatment of law enforcement officers.</w:t>
      </w:r>
    </w:p>
    <w:p w:rsidR="000B51E9" w:rsidRDefault="000B51E9" w:rsidP="000B51E9">
      <w:pPr>
        <w:pStyle w:val="bpuNormText"/>
      </w:pPr>
    </w:p>
    <w:p w:rsidR="000B51E9" w:rsidRDefault="000B51E9" w:rsidP="000B51E9">
      <w:pPr>
        <w:pStyle w:val="bpuSponsor"/>
      </w:pPr>
      <w:r>
        <w:t xml:space="preserve">CURRENT VERSION OF TEXT </w:t>
      </w:r>
    </w:p>
    <w:p w:rsidR="000B51E9" w:rsidRDefault="000B51E9" w:rsidP="000B51E9">
      <w:pPr>
        <w:pStyle w:val="bpuNormText"/>
      </w:pPr>
      <w:r>
        <w:tab/>
        <w:t>As introduced.</w:t>
      </w:r>
    </w:p>
    <w:p w:rsidR="000B51E9" w:rsidRDefault="000B51E9" w:rsidP="000B51E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1E9" w:rsidRDefault="000B51E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51E9" w:rsidSect="000B51E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A327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77F6">
        <w:rPr>
          <w:rStyle w:val="HangingAnActChar"/>
        </w:rPr>
        <w:t>establishing</w:t>
      </w:r>
      <w:r w:rsidR="002A0853">
        <w:rPr>
          <w:rStyle w:val="HangingAnActChar"/>
        </w:rPr>
        <w:t xml:space="preserve"> </w:t>
      </w:r>
      <w:r w:rsidR="008877F6">
        <w:rPr>
          <w:rStyle w:val="HangingAnActChar"/>
        </w:rPr>
        <w:t xml:space="preserve">a </w:t>
      </w:r>
      <w:r w:rsidR="002A0853">
        <w:rPr>
          <w:rStyle w:val="HangingAnActChar"/>
        </w:rPr>
        <w:t xml:space="preserve">public information campaign regarding </w:t>
      </w:r>
      <w:r w:rsidR="008877F6">
        <w:rPr>
          <w:rStyle w:val="HangingAnActChar"/>
        </w:rPr>
        <w:t xml:space="preserve">the </w:t>
      </w:r>
      <w:r w:rsidR="002A0853">
        <w:rPr>
          <w:rStyle w:val="HangingAnActChar"/>
        </w:rPr>
        <w:t xml:space="preserve">respectful treatment of law enforcement officers and supplementing </w:t>
      </w:r>
      <w:r w:rsidR="008877F6">
        <w:rPr>
          <w:rStyle w:val="HangingAnActChar"/>
        </w:rPr>
        <w:t>Title 52.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327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327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65763" w:rsidRDefault="00B65763" w:rsidP="00FC4C95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FC4C95">
        <w:t>a.</w:t>
      </w:r>
      <w:r w:rsidR="00FC4C95">
        <w:tab/>
      </w:r>
      <w:r>
        <w:t xml:space="preserve">The Attorney General shall establish and undertake a public information campaign to educate and inform the </w:t>
      </w:r>
      <w:r w:rsidR="002F75A8">
        <w:t xml:space="preserve">public </w:t>
      </w:r>
      <w:r>
        <w:t xml:space="preserve">concerning </w:t>
      </w:r>
      <w:r w:rsidR="00DF6218">
        <w:t xml:space="preserve">the </w:t>
      </w:r>
      <w:r w:rsidR="0006046D">
        <w:t xml:space="preserve">respectful </w:t>
      </w:r>
      <w:r w:rsidR="00DF6218">
        <w:t xml:space="preserve">treatment of </w:t>
      </w:r>
      <w:r>
        <w:t>law enforcement officers</w:t>
      </w:r>
      <w:r w:rsidR="00DF6218">
        <w:t xml:space="preserve"> by members of the public</w:t>
      </w:r>
      <w:r>
        <w:t xml:space="preserve">.  </w:t>
      </w:r>
    </w:p>
    <w:p w:rsidR="002F75A8" w:rsidRDefault="00A26BCC" w:rsidP="00686AEB">
      <w:r>
        <w:tab/>
        <w:t>b.</w:t>
      </w:r>
      <w:r>
        <w:tab/>
      </w:r>
      <w:r w:rsidR="002F75A8">
        <w:t>The Attorney General, in establishing the public awareness campaign, shall develop outreach efforts and provide information and education materials to the public on topics including</w:t>
      </w:r>
      <w:r w:rsidR="004E6F59">
        <w:t>,</w:t>
      </w:r>
      <w:r w:rsidR="002F75A8">
        <w:t xml:space="preserve"> but not limited to:</w:t>
      </w:r>
    </w:p>
    <w:p w:rsidR="002F75A8" w:rsidRDefault="00A26BCC" w:rsidP="00686AEB">
      <w:r>
        <w:tab/>
        <w:t>(1)</w:t>
      </w:r>
      <w:r w:rsidR="002F75A8">
        <w:tab/>
      </w:r>
      <w:r w:rsidR="007A2DB2">
        <w:t>how law enforcement officers are tasked with helping members of the public during times of crisis</w:t>
      </w:r>
      <w:r w:rsidR="0006046D">
        <w:t xml:space="preserve">; </w:t>
      </w:r>
    </w:p>
    <w:p w:rsidR="0006046D" w:rsidRDefault="00A26BCC" w:rsidP="00686AEB">
      <w:r>
        <w:tab/>
        <w:t>(2)</w:t>
      </w:r>
      <w:r w:rsidR="0006046D">
        <w:tab/>
      </w:r>
      <w:r w:rsidR="007A2DB2">
        <w:t xml:space="preserve">the </w:t>
      </w:r>
      <w:r w:rsidR="0006046D">
        <w:t>role that law enforcement officers have in keeping our neighborhoods safe;</w:t>
      </w:r>
    </w:p>
    <w:p w:rsidR="007A2DB2" w:rsidRDefault="00A26BCC" w:rsidP="00686AEB">
      <w:r>
        <w:tab/>
        <w:t>(3)</w:t>
      </w:r>
      <w:r w:rsidR="007A2DB2">
        <w:tab/>
        <w:t xml:space="preserve">the </w:t>
      </w:r>
      <w:r w:rsidR="00A927CB">
        <w:t>threats</w:t>
      </w:r>
      <w:r w:rsidR="007A2DB2">
        <w:t xml:space="preserve"> and dangers encountered by law enforcement officers during the course </w:t>
      </w:r>
      <w:r w:rsidR="00A927CB">
        <w:t>of their day-to-day duties</w:t>
      </w:r>
      <w:r w:rsidR="007A2DB2">
        <w:t>;</w:t>
      </w:r>
    </w:p>
    <w:p w:rsidR="0006046D" w:rsidRDefault="00A26BCC" w:rsidP="00686AEB">
      <w:r>
        <w:tab/>
        <w:t>(4)</w:t>
      </w:r>
      <w:r w:rsidR="0006046D">
        <w:tab/>
      </w:r>
      <w:r w:rsidR="007A2DB2">
        <w:t xml:space="preserve">the </w:t>
      </w:r>
      <w:r w:rsidR="0006046D">
        <w:t xml:space="preserve">benefit that law enforcement officers bring </w:t>
      </w:r>
      <w:r w:rsidR="003636FB">
        <w:t>in</w:t>
      </w:r>
      <w:r w:rsidR="0006046D">
        <w:t xml:space="preserve"> keeping </w:t>
      </w:r>
      <w:r w:rsidR="003636FB">
        <w:t xml:space="preserve">this State </w:t>
      </w:r>
      <w:r w:rsidR="007A2DB2">
        <w:t>free from</w:t>
      </w:r>
      <w:r w:rsidR="0006046D">
        <w:t xml:space="preserve"> violence and civil disorder;</w:t>
      </w:r>
    </w:p>
    <w:p w:rsidR="0006046D" w:rsidRDefault="00A26BCC" w:rsidP="00686AEB">
      <w:r>
        <w:tab/>
        <w:t>(5)</w:t>
      </w:r>
      <w:r w:rsidR="0006046D">
        <w:tab/>
      </w:r>
      <w:r w:rsidR="007A2DB2">
        <w:t xml:space="preserve">the </w:t>
      </w:r>
      <w:r w:rsidR="0006046D">
        <w:t xml:space="preserve">various circumstances when a member of the public may encounter a law enforcement officer; </w:t>
      </w:r>
    </w:p>
    <w:p w:rsidR="0006046D" w:rsidRDefault="00A26BCC" w:rsidP="00686AEB">
      <w:r>
        <w:tab/>
        <w:t>(6)</w:t>
      </w:r>
      <w:r w:rsidR="007A2DB2">
        <w:tab/>
        <w:t xml:space="preserve">the </w:t>
      </w:r>
      <w:r w:rsidR="0006046D">
        <w:t xml:space="preserve">role </w:t>
      </w:r>
      <w:r w:rsidR="003636FB">
        <w:t xml:space="preserve">of </w:t>
      </w:r>
      <w:r w:rsidR="0006046D">
        <w:t>mutual respect in facilitating a successful and productive encounter with law enforcement</w:t>
      </w:r>
      <w:r w:rsidR="007A2DB2">
        <w:t>;</w:t>
      </w:r>
    </w:p>
    <w:p w:rsidR="0006046D" w:rsidRDefault="00A26BCC" w:rsidP="00686AEB">
      <w:r>
        <w:tab/>
        <w:t>(7)</w:t>
      </w:r>
      <w:r w:rsidR="0006046D">
        <w:tab/>
        <w:t xml:space="preserve">how </w:t>
      </w:r>
      <w:r w:rsidR="007A2DB2">
        <w:t xml:space="preserve">treating a </w:t>
      </w:r>
      <w:r w:rsidR="0006046D">
        <w:t xml:space="preserve">law enforcement </w:t>
      </w:r>
      <w:r w:rsidR="007A2DB2">
        <w:t xml:space="preserve">officer with respect serves to enhance </w:t>
      </w:r>
      <w:r w:rsidR="00DF6218">
        <w:t xml:space="preserve">the </w:t>
      </w:r>
      <w:r w:rsidR="009A45AF">
        <w:t>safety of everyone involved in the encounter</w:t>
      </w:r>
      <w:r w:rsidR="0006046D">
        <w:t>; and</w:t>
      </w:r>
    </w:p>
    <w:p w:rsidR="0006046D" w:rsidRDefault="00A26BCC" w:rsidP="007E6890">
      <w:pPr>
        <w:tabs>
          <w:tab w:val="clear" w:pos="288"/>
          <w:tab w:val="left" w:pos="90"/>
        </w:tabs>
        <w:ind w:firstLine="270"/>
      </w:pPr>
      <w:r>
        <w:t>(8)</w:t>
      </w:r>
      <w:r w:rsidR="0006046D">
        <w:tab/>
      </w:r>
      <w:r w:rsidR="00A927CB">
        <w:t xml:space="preserve">how </w:t>
      </w:r>
      <w:r w:rsidR="007A2DB2">
        <w:t xml:space="preserve">the public is benefited </w:t>
      </w:r>
      <w:r w:rsidR="00DF6218">
        <w:t xml:space="preserve">by aiding a law enforcement officer’s ability </w:t>
      </w:r>
      <w:r w:rsidR="00A927CB">
        <w:t>to preserve and protect the safety, lives, and property of the people of this State.</w:t>
      </w:r>
    </w:p>
    <w:p w:rsidR="00B65763" w:rsidRDefault="00A26BCC" w:rsidP="00686AEB">
      <w:r>
        <w:tab/>
        <w:t>c.</w:t>
      </w:r>
      <w:r>
        <w:tab/>
        <w:t>To aid in the implementation of this act, the Attorney General shall</w:t>
      </w:r>
      <w:r w:rsidR="007215F2">
        <w:t xml:space="preserve"> encourage partnerships between non</w:t>
      </w:r>
      <w:r w:rsidR="00E54B3A">
        <w:t>profit organizations and law enforcement officers.</w:t>
      </w:r>
    </w:p>
    <w:p w:rsidR="007215F2" w:rsidRDefault="007215F2" w:rsidP="00686AEB">
      <w:r>
        <w:tab/>
        <w:t xml:space="preserve">As used in this subsection, “nonprofit organization” means any organization or entity determined by the federal Internal Revenue Service to be a tax exempt organization pursuant to section 501(c)(3) of the Internal Revenue Code of 1986, 26 U.S.C.s.501(c)(3).  </w:t>
      </w:r>
    </w:p>
    <w:p w:rsidR="007215F2" w:rsidRDefault="007215F2" w:rsidP="00686AEB"/>
    <w:p w:rsidR="007A2DB2" w:rsidRPr="00CE7BD8" w:rsidRDefault="00686AEB" w:rsidP="00686AEB">
      <w:r>
        <w:tab/>
      </w:r>
      <w:r w:rsidR="00307D5D">
        <w:t>2.</w:t>
      </w:r>
      <w:r w:rsidR="00307D5D">
        <w:tab/>
      </w:r>
      <w:r w:rsidR="009A327F">
        <w:t>This act shall take effect</w:t>
      </w:r>
      <w:r w:rsidR="00307D5D">
        <w:t xml:space="preserve"> on the first day of the third month after the date of enactment, except the Attorney General may take anticipatory administrative action in advance as shall be necessary for implementation.</w:t>
      </w:r>
      <w:r w:rsidR="00FC4C95">
        <w:t xml:space="preserve"> </w:t>
      </w:r>
      <w:r w:rsidR="00FC4C95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7A2DB2" w:rsidRDefault="007A2DB2" w:rsidP="00686AEB">
      <w:r>
        <w:tab/>
      </w:r>
      <w:r w:rsidR="008877F6">
        <w:t xml:space="preserve">This bill requires the </w:t>
      </w:r>
      <w:r w:rsidR="004E6F59">
        <w:t>Attorney General to establish and undertake a public information campaign to educate and inform the public concerning the respectful treatment of law enforcement officers by members of the public.</w:t>
      </w:r>
    </w:p>
    <w:p w:rsidR="004E6F59" w:rsidRDefault="004E6F59" w:rsidP="00686AEB">
      <w:r>
        <w:tab/>
        <w:t>Under the bill, the Attorney General is to develop efforts and provide information and education materials to the public on topics including, but not limited to: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how law enforcement officers are tasked with helping member</w:t>
      </w:r>
      <w:r w:rsidR="00991214">
        <w:t>s</w:t>
      </w:r>
      <w:r>
        <w:t xml:space="preserve"> of the public during times of crisis;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the role that law enforcement officers have in keeping our neighborhoods safe;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the threats and dangers encountered by law enforcement officers during the course of their day-to-day duties;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 xml:space="preserve">the benefit that law enforcement officers bring </w:t>
      </w:r>
      <w:r w:rsidR="00991214">
        <w:t xml:space="preserve">in keeping </w:t>
      </w:r>
      <w:r>
        <w:t>this State free from violence and civil disorder;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the various circumstances when a member of the public may encounter a law enforcement officer;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 xml:space="preserve">the role </w:t>
      </w:r>
      <w:r w:rsidR="00991214">
        <w:t>of</w:t>
      </w:r>
      <w:r>
        <w:t xml:space="preserve"> mutual respect in facilitating a successful and productive encounter with law enforcement;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how treating a law enforcement officer with respect serves to enhance the safety of everyone involved in the encounter; and</w:t>
      </w:r>
    </w:p>
    <w:p w:rsidR="004E6F59" w:rsidRDefault="004E6F59" w:rsidP="004E6F59">
      <w:pPr>
        <w:pStyle w:val="ListParagraph"/>
        <w:numPr>
          <w:ilvl w:val="0"/>
          <w:numId w:val="1"/>
        </w:numPr>
      </w:pPr>
      <w:r>
        <w:t>how the public is benefited by aiding a law enforcement officer’s ability to preserve and protect the safety, lives, and property of the people of this State.</w:t>
      </w:r>
    </w:p>
    <w:p w:rsidR="008877F6" w:rsidRDefault="005948AE">
      <w:r>
        <w:tab/>
        <w:t>To aid in the implementation of the public information campaign, the Attorney General is to encourage partnerships between nonprofit organizations and law enforcement officers.</w:t>
      </w:r>
    </w:p>
    <w:sectPr w:rsidR="008877F6" w:rsidSect="000B51E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6AC" w:rsidRDefault="007D26AC">
      <w:r>
        <w:separator/>
      </w:r>
    </w:p>
  </w:endnote>
  <w:endnote w:type="continuationSeparator" w:id="0">
    <w:p w:rsidR="007D26AC" w:rsidRDefault="007D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6AC" w:rsidRDefault="007D26AC">
      <w:r>
        <w:separator/>
      </w:r>
    </w:p>
  </w:footnote>
  <w:footnote w:type="continuationSeparator" w:id="0">
    <w:p w:rsidR="007D26AC" w:rsidRDefault="007D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34C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B51E9" w:rsidRDefault="000B51E9" w:rsidP="000B51E9">
    <w:pPr>
      <w:pStyle w:val="bpuHeadSpon"/>
    </w:pPr>
    <w:r w:rsidRPr="000B51E9">
      <w:rPr>
        <w:rStyle w:val="bpuHeadSponChar"/>
      </w:rPr>
      <w:t>A3415</w:t>
    </w:r>
    <w:r>
      <w:t xml:space="preserve"> DUNN</w:t>
    </w:r>
  </w:p>
  <w:p w:rsidR="000B51E9" w:rsidRDefault="000B51E9" w:rsidP="000B51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40A1">
      <w:rPr>
        <w:noProof/>
      </w:rPr>
      <w:t>3</w:t>
    </w:r>
    <w:r>
      <w:fldChar w:fldCharType="end"/>
    </w:r>
  </w:p>
  <w:p w:rsidR="000B51E9" w:rsidRDefault="000B51E9" w:rsidP="000B51E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B51E9" w:rsidRDefault="000B51E9" w:rsidP="000B51E9">
    <w:pPr>
      <w:pStyle w:val="bpuHeadSpon"/>
    </w:pPr>
    <w:r w:rsidRPr="000B51E9">
      <w:rPr>
        <w:rStyle w:val="bpuHeadSponChar"/>
      </w:rPr>
      <w:t>A3415</w:t>
    </w:r>
    <w:r>
      <w:t xml:space="preserve"> DUNN</w:t>
    </w:r>
  </w:p>
  <w:p w:rsidR="000B51E9" w:rsidRDefault="000B51E9" w:rsidP="000B51E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B40A1">
      <w:rPr>
        <w:noProof/>
      </w:rPr>
      <w:t>2</w:t>
    </w:r>
    <w:r>
      <w:fldChar w:fldCharType="end"/>
    </w:r>
  </w:p>
  <w:p w:rsidR="000B51E9" w:rsidRDefault="000B51E9" w:rsidP="000B51E9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40CFA"/>
    <w:multiLevelType w:val="hybridMultilevel"/>
    <w:tmpl w:val="0F8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AC"/>
    <w:rsid w:val="000051BD"/>
    <w:rsid w:val="000160A5"/>
    <w:rsid w:val="0002335B"/>
    <w:rsid w:val="0003549A"/>
    <w:rsid w:val="000367AE"/>
    <w:rsid w:val="00043B22"/>
    <w:rsid w:val="00054975"/>
    <w:rsid w:val="00057D20"/>
    <w:rsid w:val="0006046D"/>
    <w:rsid w:val="0006197C"/>
    <w:rsid w:val="0006281F"/>
    <w:rsid w:val="0008141C"/>
    <w:rsid w:val="00094A55"/>
    <w:rsid w:val="000A44A7"/>
    <w:rsid w:val="000B1054"/>
    <w:rsid w:val="000B3411"/>
    <w:rsid w:val="000B51E9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00BA"/>
    <w:rsid w:val="00255958"/>
    <w:rsid w:val="00257FA2"/>
    <w:rsid w:val="0026574A"/>
    <w:rsid w:val="002660BB"/>
    <w:rsid w:val="002720E8"/>
    <w:rsid w:val="00275293"/>
    <w:rsid w:val="002776B0"/>
    <w:rsid w:val="00286C7E"/>
    <w:rsid w:val="002A085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5A8"/>
    <w:rsid w:val="00307D5D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6FB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AA5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F59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48A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0C15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40A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5F2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DB2"/>
    <w:rsid w:val="007A2F73"/>
    <w:rsid w:val="007A3061"/>
    <w:rsid w:val="007A5A0B"/>
    <w:rsid w:val="007C0E14"/>
    <w:rsid w:val="007C7DE4"/>
    <w:rsid w:val="007D26AC"/>
    <w:rsid w:val="007D40CB"/>
    <w:rsid w:val="007D5796"/>
    <w:rsid w:val="007D59C0"/>
    <w:rsid w:val="007D7D9C"/>
    <w:rsid w:val="007E6890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6B"/>
    <w:rsid w:val="00847EF1"/>
    <w:rsid w:val="008538FA"/>
    <w:rsid w:val="008573B0"/>
    <w:rsid w:val="00866563"/>
    <w:rsid w:val="00867AC2"/>
    <w:rsid w:val="0087056E"/>
    <w:rsid w:val="00875402"/>
    <w:rsid w:val="00884D51"/>
    <w:rsid w:val="008877F6"/>
    <w:rsid w:val="008916EC"/>
    <w:rsid w:val="00891E4F"/>
    <w:rsid w:val="0089656C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214"/>
    <w:rsid w:val="00997152"/>
    <w:rsid w:val="009972CD"/>
    <w:rsid w:val="009A0E9C"/>
    <w:rsid w:val="009A327F"/>
    <w:rsid w:val="009A45AF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6BCC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7C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411"/>
    <w:rsid w:val="00B6342D"/>
    <w:rsid w:val="00B6576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0F63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4C6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21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4B3A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C9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C584887-6DE0-48CF-A851-A402EEE5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2A08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0853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4E6F59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0B5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606</Words>
  <Characters>3365</Characters>
  <Application>Microsoft Office Word</Application>
  <DocSecurity>0</DocSecurity>
  <Lines>99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A3415</vt:lpstr>
    </vt:vector>
  </TitlesOfParts>
  <Manager>R230</Manager>
  <Company>NJ Office of Legislative Services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A3415</dc:title>
  <dc:subject/>
  <dc:creator>Assemblywoman  DUNN</dc:creator>
  <cp:keywords>A3415|3|LP |301|92|253|F|0|</cp:keywords>
  <dc:description>INTRODUCED FEBRUARY 25, 2020</dc:description>
  <cp:lastModifiedBy>Bektas, Brenda</cp:lastModifiedBy>
  <cp:revision>2</cp:revision>
  <cp:lastPrinted>2020-02-11T19:19:00Z</cp:lastPrinted>
  <dcterms:created xsi:type="dcterms:W3CDTF">2020-02-26T02:16:00Z</dcterms:created>
  <dcterms:modified xsi:type="dcterms:W3CDTF">2020-02-26T02:16:00Z</dcterms:modified>
  <cp:category>s.1: C.52:17B-5.15to 2019/277_x000d_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