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9079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9079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3519</w:t>
      </w:r>
      <w:r w:rsidR="0063703D" w:rsidRPr="00ED5E27">
        <w:rPr>
          <w:b/>
          <w:sz w:val="36"/>
          <w:szCs w:val="36"/>
        </w:rPr>
        <w:t xml:space="preserve"> </w:t>
      </w:r>
    </w:p>
    <w:p w:rsidR="00DF339F" w:rsidRDefault="00DF339F" w:rsidP="0007575C">
      <w:pPr>
        <w:pStyle w:val="TopofPage1"/>
        <w:rPr>
          <w:sz w:val="24"/>
          <w:szCs w:val="24"/>
        </w:rPr>
      </w:pPr>
    </w:p>
    <w:p w:rsidR="00D33775" w:rsidRDefault="00DF339F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F339F" w:rsidRPr="004721EF" w:rsidRDefault="00DF339F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90791">
        <w:rPr>
          <w:caps/>
          <w:szCs w:val="24"/>
        </w:rPr>
        <w:t>DECEMBER 13, 2021</w:t>
      </w:r>
    </w:p>
    <w:p w:rsidR="004144CF" w:rsidRDefault="004144CF" w:rsidP="0083060A"/>
    <w:p w:rsidR="006A03AB" w:rsidRDefault="006A03AB" w:rsidP="006A03AB">
      <w:pPr>
        <w:rPr>
          <w:u w:val="single"/>
        </w:rPr>
      </w:pPr>
      <w:r>
        <w:tab/>
        <w:t>The Assembly Labor Committee reports favorably</w:t>
      </w:r>
      <w:r w:rsidR="0019551A">
        <w:t xml:space="preserve"> and with committee amendments</w:t>
      </w:r>
      <w:r>
        <w:t xml:space="preserve"> Assembly Bill No.</w:t>
      </w:r>
      <w:r w:rsidR="00CB5E70">
        <w:t xml:space="preserve"> </w:t>
      </w:r>
      <w:r>
        <w:t>3519.</w:t>
      </w:r>
    </w:p>
    <w:p w:rsidR="00B627AC" w:rsidRDefault="00B627AC" w:rsidP="00B627AC">
      <w:r>
        <w:tab/>
      </w:r>
      <w:r w:rsidR="00DF339F">
        <w:t>As amended, t</w:t>
      </w:r>
      <w:r>
        <w:t>his bill amends P.L.1948, c.110 and P.L.1989, c.261 to have the paid and unpaid leave provided under those laws</w:t>
      </w:r>
      <w:r w:rsidRPr="00F115DD">
        <w:t xml:space="preserve"> include </w:t>
      </w:r>
      <w:r>
        <w:t xml:space="preserve">leave time </w:t>
      </w:r>
      <w:r w:rsidRPr="00F115DD">
        <w:t>in which an employee</w:t>
      </w:r>
      <w:r>
        <w:t xml:space="preserve"> who is </w:t>
      </w:r>
      <w:r w:rsidR="0019551A">
        <w:t>intended</w:t>
      </w:r>
      <w:r>
        <w:t xml:space="preserve"> to become the parent of a child under a written agreement with a gestational carrier or otherwise</w:t>
      </w:r>
      <w:r w:rsidRPr="00A3285D">
        <w:t xml:space="preserve"> provides care for the </w:t>
      </w:r>
      <w:r w:rsidR="0019551A">
        <w:t>person</w:t>
      </w:r>
      <w:r w:rsidRPr="00A3285D">
        <w:t xml:space="preserve"> whose pregnancy will result in the child during the </w:t>
      </w:r>
      <w:r w:rsidR="0019551A">
        <w:t>person</w:t>
      </w:r>
      <w:r>
        <w:t xml:space="preserve">’s </w:t>
      </w:r>
      <w:r w:rsidRPr="00A3285D">
        <w:t>pregnancy and recovery from childbirth.</w:t>
      </w:r>
    </w:p>
    <w:p w:rsidR="00DF339F" w:rsidRPr="00A3285D" w:rsidRDefault="00DF339F" w:rsidP="00B627AC">
      <w:r>
        <w:tab/>
      </w:r>
      <w:r w:rsidR="00856CE4">
        <w:t>As amended,</w:t>
      </w:r>
      <w:r w:rsidRPr="00DF339F">
        <w:t xml:space="preserve"> this bill</w:t>
      </w:r>
      <w:r w:rsidR="00856CE4">
        <w:t xml:space="preserve"> is</w:t>
      </w:r>
      <w:r w:rsidRPr="00DF339F">
        <w:t xml:space="preserve"> identical to Senate Bill No. 1001 (1R) of the 2020-2021 Legislative Session.</w:t>
      </w:r>
    </w:p>
    <w:p w:rsidR="00B627AC" w:rsidRDefault="00B627AC" w:rsidP="0083060A">
      <w:pPr>
        <w:rPr>
          <w:u w:val="single"/>
        </w:rPr>
      </w:pPr>
    </w:p>
    <w:p w:rsidR="00C62E11" w:rsidRPr="00C62E11" w:rsidRDefault="00C62E11" w:rsidP="00C62E11">
      <w:pPr>
        <w:rPr>
          <w:u w:val="double"/>
        </w:rPr>
      </w:pPr>
      <w:r w:rsidRPr="00C62E11">
        <w:rPr>
          <w:u w:val="double"/>
        </w:rPr>
        <w:t>COMMITTEE AMENDMENTS:</w:t>
      </w:r>
    </w:p>
    <w:p w:rsidR="00C62E11" w:rsidRPr="00C62E11" w:rsidRDefault="00C62E11" w:rsidP="00C62E11">
      <w:r w:rsidRPr="00C62E11">
        <w:tab/>
        <w:t>The committee amend</w:t>
      </w:r>
      <w:r>
        <w:t>ed</w:t>
      </w:r>
      <w:r w:rsidRPr="00C62E11">
        <w:t xml:space="preserve"> the bill to:</w:t>
      </w:r>
    </w:p>
    <w:p w:rsidR="00C62E11" w:rsidRPr="00C62E11" w:rsidRDefault="00C62E11" w:rsidP="00C62E11">
      <w:r w:rsidRPr="00C62E11">
        <w:tab/>
        <w:t xml:space="preserve">(1) </w:t>
      </w:r>
      <w:r w:rsidR="00EA4ECD">
        <w:t xml:space="preserve"> </w:t>
      </w:r>
      <w:r w:rsidRPr="00C62E11">
        <w:t>change the term “woman” to “person” with respect to a gestational carrier or pregnancy;</w:t>
      </w:r>
    </w:p>
    <w:p w:rsidR="00C62E11" w:rsidRDefault="00C62E11" w:rsidP="00EA4ECD">
      <w:r w:rsidRPr="00C62E11">
        <w:tab/>
        <w:t xml:space="preserve">(2) </w:t>
      </w:r>
      <w:r w:rsidR="00EA4ECD">
        <w:t xml:space="preserve"> </w:t>
      </w:r>
      <w:r w:rsidRPr="00C62E11">
        <w:t>change the term “anticipated” to “intended” with respect to becoming a parent upon the birth of a child.</w:t>
      </w:r>
    </w:p>
    <w:sectPr w:rsidR="00C62E1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791" w:rsidRDefault="00D90791">
      <w:r>
        <w:separator/>
      </w:r>
    </w:p>
  </w:endnote>
  <w:endnote w:type="continuationSeparator" w:id="0">
    <w:p w:rsidR="00D90791" w:rsidRDefault="00D9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791" w:rsidRDefault="00D90791">
      <w:r>
        <w:separator/>
      </w:r>
    </w:p>
  </w:footnote>
  <w:footnote w:type="continuationSeparator" w:id="0">
    <w:p w:rsidR="00D90791" w:rsidRDefault="00D90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A4ECD" w:rsidP="00EA4EC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A4ECD" w:rsidRDefault="00EA4ECD" w:rsidP="00EA4EC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9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551A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3786A"/>
    <w:rsid w:val="00340F11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2C1B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3A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6CE4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9F6EE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8798F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615B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27AC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2E11"/>
    <w:rsid w:val="00C65801"/>
    <w:rsid w:val="00C863A3"/>
    <w:rsid w:val="00C87FC7"/>
    <w:rsid w:val="00C94200"/>
    <w:rsid w:val="00C94EFB"/>
    <w:rsid w:val="00C950C2"/>
    <w:rsid w:val="00C9642B"/>
    <w:rsid w:val="00C96D54"/>
    <w:rsid w:val="00C975EB"/>
    <w:rsid w:val="00CA2896"/>
    <w:rsid w:val="00CA42E8"/>
    <w:rsid w:val="00CB5E70"/>
    <w:rsid w:val="00CD2D9C"/>
    <w:rsid w:val="00CD5034"/>
    <w:rsid w:val="00CE1E3A"/>
    <w:rsid w:val="00CE2EC9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2290"/>
    <w:rsid w:val="00D57BC3"/>
    <w:rsid w:val="00D64B78"/>
    <w:rsid w:val="00D74306"/>
    <w:rsid w:val="00D7553F"/>
    <w:rsid w:val="00D84CF6"/>
    <w:rsid w:val="00D9059F"/>
    <w:rsid w:val="00D90791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39F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21E8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4ECD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343F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8673"/>
    <o:shapelayout v:ext="edit">
      <o:idmap v:ext="edit" data="1"/>
    </o:shapelayout>
  </w:shapeDefaults>
  <w:decimalSymbol w:val="."/>
  <w:listSeparator w:val=","/>
  <w15:docId w15:val="{B12143B2-7057-4563-A4FC-ECFF8ABE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160</Words>
  <Characters>838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A3519 LABOR Statement DECEMBER 13, 2021</vt:lpstr>
    </vt:vector>
  </TitlesOfParts>
  <Manager>R230</Manager>
  <Company>NJ OLS DMU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A3519 ALA Statement 12/13/21</dc:title>
  <dc:subject/>
  <dc:creator>Assembly ALA</dc:creator>
  <cp:keywords>A3519|1|CL |279|0|0|!||</cp:keywords>
  <dc:description/>
  <cp:lastModifiedBy>Bektas, Brenda</cp:lastModifiedBy>
  <cp:revision>2</cp:revision>
  <cp:lastPrinted>1999-09-30T17:29:00Z</cp:lastPrinted>
  <dcterms:created xsi:type="dcterms:W3CDTF">2021-12-14T19:07:00Z</dcterms:created>
  <dcterms:modified xsi:type="dcterms:W3CDTF">2021-12-14T19:07:00Z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