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A5" w:rsidRDefault="002758A5" w:rsidP="002758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3554 </w:t>
      </w:r>
    </w:p>
    <w:p w:rsidR="002758A5" w:rsidRPr="009D38FF" w:rsidRDefault="002758A5" w:rsidP="002758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171188" r:id="rId7"/>
        </w:object>
      </w:r>
    </w:p>
    <w:p w:rsidR="002758A5" w:rsidRDefault="002758A5" w:rsidP="002758A5">
      <w:pPr>
        <w:pStyle w:val="bpuState"/>
      </w:pPr>
      <w:r>
        <w:t>STATE OF NEW JERSEY</w:t>
      </w:r>
    </w:p>
    <w:p w:rsidR="002758A5" w:rsidRDefault="002758A5" w:rsidP="002758A5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758A5" w:rsidRDefault="002758A5" w:rsidP="002758A5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171189" r:id="rId8"/>
        </w:object>
      </w:r>
      <w:r>
        <w:t xml:space="preserve">  </w:t>
      </w:r>
    </w:p>
    <w:p w:rsidR="002758A5" w:rsidRDefault="002758A5" w:rsidP="002758A5">
      <w:pPr>
        <w:pStyle w:val="bpuIntro"/>
      </w:pPr>
      <w:r>
        <w:t>INTRODUCED FEBRUARY 25, 2020</w:t>
      </w:r>
    </w:p>
    <w:p w:rsidR="002758A5" w:rsidRDefault="002758A5" w:rsidP="002758A5">
      <w:pPr>
        <w:pStyle w:val="bpuIntro"/>
      </w:pPr>
    </w:p>
    <w:p w:rsidR="002758A5" w:rsidRDefault="002758A5" w:rsidP="002758A5">
      <w:pPr>
        <w:pStyle w:val="bpuIntro"/>
        <w:sectPr w:rsidR="002758A5" w:rsidSect="002758A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758A5" w:rsidRDefault="002758A5" w:rsidP="002758A5">
      <w:pPr>
        <w:pStyle w:val="bpuIntro"/>
      </w:pPr>
    </w:p>
    <w:p w:rsidR="002758A5" w:rsidRDefault="002758A5" w:rsidP="002758A5">
      <w:pPr>
        <w:pStyle w:val="bpuSponsor"/>
      </w:pPr>
      <w:r>
        <w:t>Sponsored by:</w:t>
      </w:r>
    </w:p>
    <w:p w:rsidR="002758A5" w:rsidRDefault="002758A5" w:rsidP="002758A5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2758A5" w:rsidRDefault="002758A5" w:rsidP="002758A5">
      <w:pPr>
        <w:pStyle w:val="bpuSponsor"/>
      </w:pPr>
      <w:r>
        <w:t>District 6 (Burlington and Camden)</w:t>
      </w:r>
    </w:p>
    <w:p w:rsidR="002758A5" w:rsidRDefault="002758A5" w:rsidP="002758A5">
      <w:pPr>
        <w:pStyle w:val="bpuSponsor"/>
      </w:pPr>
    </w:p>
    <w:p w:rsidR="002758A5" w:rsidRDefault="002758A5" w:rsidP="002758A5">
      <w:pPr>
        <w:pStyle w:val="bpuSponsor"/>
      </w:pPr>
    </w:p>
    <w:p w:rsidR="002758A5" w:rsidRDefault="002758A5" w:rsidP="002758A5">
      <w:pPr>
        <w:pStyle w:val="bpuSponsor"/>
      </w:pPr>
    </w:p>
    <w:p w:rsidR="002758A5" w:rsidRDefault="002758A5" w:rsidP="002758A5">
      <w:pPr>
        <w:pStyle w:val="bpuSponsor"/>
      </w:pPr>
    </w:p>
    <w:p w:rsidR="002758A5" w:rsidRDefault="002758A5" w:rsidP="002758A5">
      <w:pPr>
        <w:pStyle w:val="bpuSponsor"/>
      </w:pPr>
      <w:r>
        <w:t>SYNOPSIS</w:t>
      </w:r>
    </w:p>
    <w:p w:rsidR="002758A5" w:rsidRDefault="002758A5" w:rsidP="002758A5">
      <w:pPr>
        <w:pStyle w:val="bpuNormText"/>
      </w:pPr>
      <w:r>
        <w:tab/>
        <w:t xml:space="preserve">Requires DOE to post link to NJSchoolJobs.com on homepage of its website and to promote link through social media. </w:t>
      </w:r>
    </w:p>
    <w:p w:rsidR="002758A5" w:rsidRDefault="002758A5" w:rsidP="002758A5">
      <w:pPr>
        <w:pStyle w:val="bpuNormText"/>
      </w:pPr>
    </w:p>
    <w:p w:rsidR="002758A5" w:rsidRDefault="002758A5" w:rsidP="002758A5">
      <w:pPr>
        <w:pStyle w:val="bpuSponsor"/>
      </w:pPr>
      <w:r>
        <w:t xml:space="preserve">CURRENT VERSION OF TEXT </w:t>
      </w:r>
    </w:p>
    <w:p w:rsidR="002758A5" w:rsidRDefault="002758A5" w:rsidP="002758A5">
      <w:pPr>
        <w:pStyle w:val="bpuNormText"/>
      </w:pPr>
      <w:r>
        <w:tab/>
        <w:t>As introduced.</w:t>
      </w:r>
    </w:p>
    <w:p w:rsidR="002758A5" w:rsidRDefault="002758A5" w:rsidP="002758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758A5" w:rsidRDefault="002758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758A5" w:rsidSect="002758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173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73DCB">
        <w:rPr>
          <w:rStyle w:val="HangingAnActChar"/>
        </w:rPr>
        <w:t>concerning employment resources for educators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C173FB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C173F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73DCB" w:rsidRDefault="00C73DCB" w:rsidP="00C73DCB">
      <w:r>
        <w:tab/>
        <w:t>1.  The Department of Education shall post, in a prominent location on the homepage of its Internet website, a hyperlink to NJSchoolJobs.com.  The department shall promote the link through social media platforms as a resource for educators seeking employment.</w:t>
      </w:r>
    </w:p>
    <w:p w:rsidR="00C73DCB" w:rsidRPr="00D71D68" w:rsidRDefault="00C73DCB" w:rsidP="00686AEB"/>
    <w:p w:rsidR="00686AEB" w:rsidRPr="00AA7880" w:rsidRDefault="00686AEB" w:rsidP="00686AEB">
      <w:r>
        <w:tab/>
      </w:r>
      <w:r w:rsidR="00C73DCB">
        <w:t>2</w:t>
      </w:r>
      <w:r w:rsidR="00C173FB">
        <w:t>.</w:t>
      </w:r>
      <w:r w:rsidR="00C73DCB">
        <w:t xml:space="preserve"> </w:t>
      </w:r>
      <w:r w:rsidR="00C173FB">
        <w:t xml:space="preserve"> This act shall take effect</w:t>
      </w:r>
      <w:r w:rsidR="00C73DCB">
        <w:t xml:space="preserve"> immediately.</w:t>
      </w:r>
    </w:p>
    <w:p w:rsidR="00686AEB" w:rsidRDefault="00686AEB" w:rsidP="00686AEB"/>
    <w:p w:rsidR="00182941" w:rsidRPr="00CE7BD8" w:rsidRDefault="0018294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73DCB" w:rsidRDefault="00C73DCB" w:rsidP="00C73DCB">
      <w:r>
        <w:tab/>
        <w:t>This bill requires t</w:t>
      </w:r>
      <w:r w:rsidRPr="00BB30CE">
        <w:t xml:space="preserve">he Department of Education </w:t>
      </w:r>
      <w:r>
        <w:t>to</w:t>
      </w:r>
      <w:r w:rsidRPr="00BB30CE">
        <w:t xml:space="preserve"> post, in a prominent location on the homepage of its Internet website, a hyperlink that provides direct </w:t>
      </w:r>
      <w:r>
        <w:t>access to NJSchoolJobs.com.  This website provides current job postings for those seeking employment in New Jersey schools.  The bill also requires the</w:t>
      </w:r>
      <w:r w:rsidRPr="00BB30CE">
        <w:t xml:space="preserve"> </w:t>
      </w:r>
      <w:r>
        <w:t>d</w:t>
      </w:r>
      <w:r w:rsidRPr="00BB30CE">
        <w:t xml:space="preserve">epartment </w:t>
      </w:r>
      <w:r>
        <w:t>to</w:t>
      </w:r>
      <w:r w:rsidRPr="00BB30CE">
        <w:t xml:space="preserve"> </w:t>
      </w:r>
      <w:r w:rsidRPr="00876EB3">
        <w:t>promote</w:t>
      </w:r>
      <w:r>
        <w:t xml:space="preserve"> the link</w:t>
      </w:r>
      <w:r w:rsidRPr="00876EB3">
        <w:t xml:space="preserve"> through social media platforms as a job searching resource for educators.</w:t>
      </w:r>
    </w:p>
    <w:sectPr w:rsidR="00C73DCB" w:rsidSect="002758A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6C9" w:rsidRDefault="000C66C9">
      <w:r>
        <w:separator/>
      </w:r>
    </w:p>
  </w:endnote>
  <w:endnote w:type="continuationSeparator" w:id="0">
    <w:p w:rsidR="000C66C9" w:rsidRDefault="000C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6C9" w:rsidRDefault="000C66C9">
      <w:r>
        <w:separator/>
      </w:r>
    </w:p>
  </w:footnote>
  <w:footnote w:type="continuationSeparator" w:id="0">
    <w:p w:rsidR="000C66C9" w:rsidRDefault="000C6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22C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758A5" w:rsidRDefault="002758A5" w:rsidP="002758A5">
    <w:pPr>
      <w:pStyle w:val="bpuHeadSpon"/>
    </w:pPr>
    <w:r w:rsidRPr="002758A5">
      <w:rPr>
        <w:rStyle w:val="bpuHeadSponChar"/>
      </w:rPr>
      <w:t>A3554</w:t>
    </w:r>
    <w:r>
      <w:t xml:space="preserve"> LAMPITT</w:t>
    </w:r>
  </w:p>
  <w:p w:rsidR="002758A5" w:rsidRDefault="002758A5" w:rsidP="002758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5640">
      <w:rPr>
        <w:noProof/>
      </w:rPr>
      <w:t>3</w:t>
    </w:r>
    <w:r>
      <w:fldChar w:fldCharType="end"/>
    </w:r>
  </w:p>
  <w:p w:rsidR="002758A5" w:rsidRDefault="002758A5" w:rsidP="002758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758A5" w:rsidRDefault="002758A5" w:rsidP="002758A5">
    <w:pPr>
      <w:pStyle w:val="bpuHeadSpon"/>
    </w:pPr>
    <w:r w:rsidRPr="002758A5">
      <w:rPr>
        <w:rStyle w:val="bpuHeadSponChar"/>
      </w:rPr>
      <w:t>A3554</w:t>
    </w:r>
    <w:r>
      <w:t xml:space="preserve"> LAMPITT</w:t>
    </w:r>
  </w:p>
  <w:p w:rsidR="002758A5" w:rsidRDefault="002758A5" w:rsidP="002758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2CE5">
      <w:rPr>
        <w:noProof/>
      </w:rPr>
      <w:t>2</w:t>
    </w:r>
    <w:r>
      <w:fldChar w:fldCharType="end"/>
    </w:r>
  </w:p>
  <w:p w:rsidR="002758A5" w:rsidRDefault="002758A5" w:rsidP="002758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C9"/>
    <w:rsid w:val="000051BD"/>
    <w:rsid w:val="000160A5"/>
    <w:rsid w:val="0002335B"/>
    <w:rsid w:val="0003549A"/>
    <w:rsid w:val="00035640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66C9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2941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8A5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6951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5614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3C9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CE5"/>
    <w:rsid w:val="00B2574A"/>
    <w:rsid w:val="00B35D8A"/>
    <w:rsid w:val="00B45B34"/>
    <w:rsid w:val="00B57047"/>
    <w:rsid w:val="00B61D86"/>
    <w:rsid w:val="00B6342D"/>
    <w:rsid w:val="00B70487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F43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3FB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3DCB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8F3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47B1FAF-C190-4EB3-BDD3-E74670E6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7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191</Words>
  <Characters>1045</Characters>
  <Application>Microsoft Office Word</Application>
  <DocSecurity>0</DocSecurity>
  <Lines>48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A3554</vt:lpstr>
    </vt:vector>
  </TitlesOfParts>
  <Manager>R229</Manager>
  <Company>NJ Office of Legislative Services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A3554</dc:title>
  <dc:subject>20-5471</dc:subject>
  <dc:creator>Assemblywoman  LAMPITT</dc:creator>
  <cp:keywords>A3554|2|ER |21|65|218|N|0|</cp:keywords>
  <dc:description>INTRODUCED FEBRUARY 25, 2020</dc:description>
  <cp:lastModifiedBy>Bell, Careema</cp:lastModifiedBy>
  <cp:revision>2</cp:revision>
  <cp:lastPrinted>2005-10-12T19:02:00Z</cp:lastPrinted>
  <dcterms:created xsi:type="dcterms:W3CDTF">2020-02-26T02:26:00Z</dcterms:created>
  <dcterms:modified xsi:type="dcterms:W3CDTF">2020-02-26T02:26:00Z</dcterms:modified>
  <cp:category>s.1:C.18A:6-142; s.2:Eff. date_x000d_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