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5A34" w:rsidRDefault="004E5A34" w:rsidP="004E5A34">
      <w:pPr>
        <w:pStyle w:val="bpuBill"/>
      </w:pPr>
      <w:bookmarkStart w:id="0" w:name="bpuFrontPg"/>
      <w:bookmarkStart w:id="1" w:name="_GoBack"/>
      <w:bookmarkEnd w:id="0"/>
      <w:bookmarkEnd w:id="1"/>
      <w:r>
        <w:t xml:space="preserve">ASSEMBLY, No. 3568 </w:t>
      </w:r>
    </w:p>
    <w:p w:rsidR="004E5A34" w:rsidRPr="009D38FF" w:rsidRDefault="004E5A34" w:rsidP="004E5A3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4213498" r:id="rId7"/>
        </w:object>
      </w:r>
    </w:p>
    <w:p w:rsidR="004E5A34" w:rsidRDefault="004E5A34" w:rsidP="004E5A34">
      <w:pPr>
        <w:pStyle w:val="bpuState"/>
      </w:pPr>
      <w:r>
        <w:t>STATE OF NEW JERSEY</w:t>
      </w:r>
    </w:p>
    <w:p w:rsidR="004E5A34" w:rsidRDefault="004E5A34" w:rsidP="004E5A34">
      <w:pPr>
        <w:pStyle w:val="bpuLegislature"/>
      </w:pPr>
      <w:proofErr w:type="gramStart"/>
      <w:r>
        <w:t>219th</w:t>
      </w:r>
      <w:proofErr w:type="gramEnd"/>
      <w:r>
        <w:t xml:space="preserve"> LEGISLATURE</w:t>
      </w:r>
    </w:p>
    <w:p w:rsidR="004E5A34" w:rsidRDefault="004E5A34" w:rsidP="004E5A34">
      <w:pPr>
        <w:pStyle w:val="bpuWpGraphic"/>
      </w:pPr>
      <w:r>
        <w:object w:dxaOrig="8985" w:dyaOrig="255">
          <v:shape id="_x0000_i1026" type="#_x0000_t75" style="width:6in;height:11.8pt" o:ole="">
            <v:imagedata r:id="rId6" o:title=""/>
          </v:shape>
          <o:OLEObject Type="Embed" ProgID="WPWin6.1" ShapeID="_x0000_i1026" DrawAspect="Content" ObjectID="_1644213499" r:id="rId8"/>
        </w:object>
      </w:r>
      <w:r>
        <w:t xml:space="preserve">  </w:t>
      </w:r>
    </w:p>
    <w:p w:rsidR="004E5A34" w:rsidRDefault="004E5A34" w:rsidP="004E5A34">
      <w:pPr>
        <w:pStyle w:val="bpuIntro"/>
      </w:pPr>
      <w:r>
        <w:t>INTRODUCED FEBRUARY 25, 2020</w:t>
      </w:r>
    </w:p>
    <w:p w:rsidR="004E5A34" w:rsidRDefault="004E5A34" w:rsidP="004E5A34">
      <w:pPr>
        <w:pStyle w:val="bpuIntro"/>
      </w:pPr>
    </w:p>
    <w:p w:rsidR="004E5A34" w:rsidRDefault="004E5A34" w:rsidP="004E5A34">
      <w:pPr>
        <w:pStyle w:val="bpuIntro"/>
        <w:sectPr w:rsidR="004E5A34" w:rsidSect="004E5A34">
          <w:headerReference w:type="even" r:id="rId9"/>
          <w:headerReference w:type="default" r:id="rId10"/>
          <w:pgSz w:w="12240" w:h="20160" w:code="5"/>
          <w:pgMar w:top="2160" w:right="1440" w:bottom="1440" w:left="1440" w:header="72" w:footer="720" w:gutter="0"/>
          <w:pgNumType w:start="1"/>
          <w:cols w:space="720"/>
          <w:docGrid w:linePitch="360"/>
        </w:sectPr>
      </w:pPr>
    </w:p>
    <w:p w:rsidR="004E5A34" w:rsidRDefault="004E5A34" w:rsidP="004E5A34">
      <w:pPr>
        <w:pStyle w:val="bpuIntro"/>
      </w:pPr>
    </w:p>
    <w:p w:rsidR="004E5A34" w:rsidRDefault="004E5A34" w:rsidP="004E5A34">
      <w:pPr>
        <w:pStyle w:val="bpuSponsor"/>
      </w:pPr>
      <w:r>
        <w:t>Sponsored by:</w:t>
      </w:r>
    </w:p>
    <w:p w:rsidR="004E5A34" w:rsidRDefault="004E5A34" w:rsidP="004E5A34">
      <w:pPr>
        <w:pStyle w:val="bpuSponsor"/>
      </w:pPr>
      <w:proofErr w:type="gramStart"/>
      <w:r>
        <w:t>Assemblyman  DANIEL</w:t>
      </w:r>
      <w:proofErr w:type="gramEnd"/>
      <w:r>
        <w:t xml:space="preserve"> R. BENSON</w:t>
      </w:r>
    </w:p>
    <w:p w:rsidR="004E5A34" w:rsidRDefault="004E5A34" w:rsidP="004E5A34">
      <w:pPr>
        <w:pStyle w:val="bpuSponsor"/>
      </w:pPr>
      <w:r>
        <w:t>District 14 (Mercer and Middlesex)</w:t>
      </w:r>
    </w:p>
    <w:p w:rsidR="004E5A34" w:rsidRDefault="004E5A34" w:rsidP="004E5A34">
      <w:pPr>
        <w:pStyle w:val="bpuSponsor"/>
      </w:pPr>
    </w:p>
    <w:p w:rsidR="004E5A34" w:rsidRDefault="004E5A34" w:rsidP="004E5A34">
      <w:pPr>
        <w:pStyle w:val="bpuSponsor"/>
      </w:pPr>
    </w:p>
    <w:p w:rsidR="004E5A34" w:rsidRDefault="004E5A34" w:rsidP="004E5A34">
      <w:pPr>
        <w:pStyle w:val="bpuSponsor"/>
      </w:pPr>
    </w:p>
    <w:p w:rsidR="004E5A34" w:rsidRDefault="004E5A34" w:rsidP="004E5A34">
      <w:pPr>
        <w:pStyle w:val="bpuSponsor"/>
      </w:pPr>
    </w:p>
    <w:p w:rsidR="004E5A34" w:rsidRDefault="004E5A34" w:rsidP="004E5A34">
      <w:pPr>
        <w:pStyle w:val="bpuSponsor"/>
      </w:pPr>
      <w:r>
        <w:t>SYNOPSIS</w:t>
      </w:r>
    </w:p>
    <w:p w:rsidR="004E5A34" w:rsidRDefault="004E5A34" w:rsidP="004E5A34">
      <w:pPr>
        <w:pStyle w:val="bpuNormText"/>
      </w:pPr>
      <w:r>
        <w:tab/>
        <w:t xml:space="preserve">Establishes certification card for individuals diagnosed with autism spectrum disorder. </w:t>
      </w:r>
    </w:p>
    <w:p w:rsidR="004E5A34" w:rsidRDefault="004E5A34" w:rsidP="004E5A34">
      <w:pPr>
        <w:pStyle w:val="bpuNormText"/>
      </w:pPr>
    </w:p>
    <w:p w:rsidR="004E5A34" w:rsidRDefault="004E5A34" w:rsidP="004E5A34">
      <w:pPr>
        <w:pStyle w:val="bpuSponsor"/>
      </w:pPr>
      <w:r>
        <w:t xml:space="preserve">CURRENT VERSION OF TEXT </w:t>
      </w:r>
    </w:p>
    <w:p w:rsidR="004E5A34" w:rsidRDefault="004E5A34" w:rsidP="004E5A34">
      <w:pPr>
        <w:pStyle w:val="bpuNormText"/>
      </w:pPr>
      <w:r>
        <w:tab/>
        <w:t>As introduced.</w:t>
      </w:r>
    </w:p>
    <w:p w:rsidR="004E5A34" w:rsidRDefault="004E5A34" w:rsidP="004E5A3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E5A34" w:rsidRDefault="004E5A34" w:rsidP="008916EC">
      <w:pPr>
        <w:pStyle w:val="FronterPage"/>
        <w:tabs>
          <w:tab w:val="clear" w:pos="720"/>
          <w:tab w:val="clear" w:pos="1440"/>
          <w:tab w:val="clear" w:pos="2160"/>
          <w:tab w:val="clear" w:pos="2880"/>
          <w:tab w:val="clear" w:pos="3600"/>
          <w:tab w:val="clear" w:pos="4320"/>
          <w:tab w:val="clear" w:pos="5040"/>
        </w:tabs>
        <w:sectPr w:rsidR="004E5A34" w:rsidSect="004E5A34">
          <w:type w:val="continuous"/>
          <w:pgSz w:w="12240" w:h="20160" w:code="5"/>
          <w:pgMar w:top="1440" w:right="2275" w:bottom="1440" w:left="2275" w:header="72" w:footer="720" w:gutter="0"/>
          <w:pgNumType w:start="1"/>
          <w:cols w:space="720"/>
          <w:docGrid w:linePitch="360"/>
        </w:sectPr>
      </w:pPr>
    </w:p>
    <w:p w:rsidR="008B4114" w:rsidRPr="00AD6D34" w:rsidRDefault="008B4114" w:rsidP="008B4114">
      <w:pPr>
        <w:pStyle w:val="HangingAnAct"/>
      </w:pPr>
      <w:r w:rsidRPr="008B4114">
        <w:rPr>
          <w:rStyle w:val="BillHead"/>
        </w:rPr>
        <w:lastRenderedPageBreak/>
        <w:t>An Act</w:t>
      </w:r>
      <w:r w:rsidRPr="006B7FA7">
        <w:rPr>
          <w:rStyle w:val="HangingAnActChar"/>
        </w:rPr>
        <w:t xml:space="preserve"> </w:t>
      </w:r>
      <w:r w:rsidRPr="00AD6D34">
        <w:t xml:space="preserve">concerning persons diagnosed with an autism spectrum disorder and supplementing Title 30 of the Revised Statutes. </w:t>
      </w:r>
    </w:p>
    <w:p w:rsidR="008B4114" w:rsidRPr="00D71D68" w:rsidRDefault="008B4114" w:rsidP="008B4114"/>
    <w:p w:rsidR="008B4114" w:rsidRPr="00AA7880" w:rsidRDefault="008B4114" w:rsidP="008B4114">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8B4114" w:rsidRDefault="008B4114" w:rsidP="008B4114"/>
    <w:p w:rsidR="008B4114" w:rsidRDefault="008B4114" w:rsidP="008B4114">
      <w:r>
        <w:tab/>
        <w:t>1.</w:t>
      </w:r>
      <w:r>
        <w:tab/>
      </w:r>
      <w:proofErr w:type="gramStart"/>
      <w:r>
        <w:t>a</w:t>
      </w:r>
      <w:proofErr w:type="gramEnd"/>
      <w:r>
        <w:t xml:space="preserve">.  </w:t>
      </w:r>
      <w:proofErr w:type="gramStart"/>
      <w:r>
        <w:t xml:space="preserve">Upon the request of a </w:t>
      </w:r>
      <w:r w:rsidRPr="00AD6D34">
        <w:t>person</w:t>
      </w:r>
      <w:r>
        <w:t xml:space="preserve"> who</w:t>
      </w:r>
      <w:r w:rsidRPr="00AD6D34">
        <w:t xml:space="preserve"> has been diagnosed with an autism spectrum disorder by a physician, psychologist, or any other health care professional licensed pursuant to Title 45 of the Revised Statutes</w:t>
      </w:r>
      <w:r>
        <w:t xml:space="preserve"> and authorized to provide such diagnosis, or upon the request of the guardian or caregiver of the person, the Division of Developmental Disabilities within the Department of Human Services shall issue a certification card denoting that the person has been medically diagnosed with an autism spectrum disorder.</w:t>
      </w:r>
      <w:proofErr w:type="gramEnd"/>
      <w:r>
        <w:t xml:space="preserve"> </w:t>
      </w:r>
    </w:p>
    <w:p w:rsidR="008B4114" w:rsidRDefault="008B4114" w:rsidP="008B4114">
      <w:r>
        <w:tab/>
        <w:t xml:space="preserve">The certification card, along with the person’s driver’s license or State-issued non-driver identification card as necessary, </w:t>
      </w:r>
      <w:proofErr w:type="gramStart"/>
      <w:r>
        <w:t>may be presented</w:t>
      </w:r>
      <w:proofErr w:type="gramEnd"/>
      <w:r>
        <w:t xml:space="preserve"> to a law enforcement officer or emergency medical service provider for the purposes of assisting the law enforcement officer or emergency medical service provider </w:t>
      </w:r>
      <w:r w:rsidRPr="005658E2">
        <w:t xml:space="preserve">in identifying and </w:t>
      </w:r>
      <w:r>
        <w:t>effectively communicating with the</w:t>
      </w:r>
      <w:r w:rsidRPr="005658E2">
        <w:t xml:space="preserve"> person</w:t>
      </w:r>
      <w:r>
        <w:t>.</w:t>
      </w:r>
    </w:p>
    <w:p w:rsidR="008B4114" w:rsidRDefault="008B4114" w:rsidP="008B4114">
      <w:r>
        <w:tab/>
        <w:t>b.</w:t>
      </w:r>
      <w:r>
        <w:tab/>
        <w:t xml:space="preserve">The certification card, issued pursuant to subsection a. of this section, shall explain that the person has been </w:t>
      </w:r>
      <w:r w:rsidRPr="0081631C">
        <w:t>diagnosed with an autism spectrum disorder</w:t>
      </w:r>
      <w:r>
        <w:t xml:space="preserve">, may have difficulty communicating or understanding directions, and may become agitated when physically touched or in stressful situations. </w:t>
      </w:r>
    </w:p>
    <w:p w:rsidR="008B4114" w:rsidRDefault="008B4114" w:rsidP="008B4114">
      <w:r>
        <w:tab/>
        <w:t xml:space="preserve">The certification card shall also provide the emergency contact information of a person who can confirm the cardholder’s diagnosis and </w:t>
      </w:r>
      <w:r w:rsidRPr="0081631C">
        <w:t>a person who can comm</w:t>
      </w:r>
      <w:r>
        <w:t xml:space="preserve">unicate on behalf of the cardholder. </w:t>
      </w:r>
    </w:p>
    <w:p w:rsidR="008B4114" w:rsidRPr="00AD6D34" w:rsidRDefault="008B4114" w:rsidP="008B4114">
      <w:r>
        <w:tab/>
        <w:t>c.</w:t>
      </w:r>
      <w:r>
        <w:tab/>
        <w:t xml:space="preserve">The division shall establish the documentation required to be produced by a </w:t>
      </w:r>
      <w:r w:rsidRPr="00B155CF">
        <w:t>person who has been diagnosed with an autism spectrum disorder, or</w:t>
      </w:r>
      <w:r>
        <w:t xml:space="preserve"> by</w:t>
      </w:r>
      <w:r w:rsidRPr="00B155CF">
        <w:t xml:space="preserve"> the guardian or caregiver of the person</w:t>
      </w:r>
      <w:r>
        <w:t xml:space="preserve">, in order to receive a certification card issued pursuant to subsection a.  The division may collect a reasonable fee for the issuance of the certification card, which shall not be greater than the cost to issue the certification card. </w:t>
      </w:r>
    </w:p>
    <w:p w:rsidR="008B4114" w:rsidRPr="00D71D68" w:rsidRDefault="008B4114" w:rsidP="008B4114"/>
    <w:p w:rsidR="008B4114" w:rsidRPr="00AA7880" w:rsidRDefault="008B4114" w:rsidP="008B4114">
      <w:r>
        <w:tab/>
        <w:t>2.</w:t>
      </w:r>
      <w:r>
        <w:tab/>
        <w:t xml:space="preserve">This act shall take effect on the first day of the fourth month following enactment. </w:t>
      </w:r>
    </w:p>
    <w:p w:rsidR="008B4114" w:rsidRDefault="008B4114" w:rsidP="008B4114"/>
    <w:p w:rsidR="008B4114" w:rsidRPr="00CE7BD8" w:rsidRDefault="008B4114" w:rsidP="008B4114"/>
    <w:p w:rsidR="008B4114" w:rsidRPr="00AA7880" w:rsidRDefault="008B4114" w:rsidP="008B4114">
      <w:pPr>
        <w:jc w:val="center"/>
      </w:pPr>
      <w:r w:rsidRPr="00D71D68">
        <w:t>STATEMENT</w:t>
      </w:r>
    </w:p>
    <w:p w:rsidR="008B4114" w:rsidRDefault="008B4114" w:rsidP="008B4114"/>
    <w:p w:rsidR="008B4114" w:rsidRPr="00BE48DD" w:rsidRDefault="008B4114" w:rsidP="008B4114">
      <w:r>
        <w:tab/>
        <w:t xml:space="preserve">This bill establishes a certification card, which is to </w:t>
      </w:r>
      <w:proofErr w:type="gramStart"/>
      <w:r>
        <w:t>be issued</w:t>
      </w:r>
      <w:proofErr w:type="gramEnd"/>
      <w:r>
        <w:t xml:space="preserve"> upon the request of </w:t>
      </w:r>
      <w:r w:rsidRPr="00BE48DD">
        <w:t>a person who has been diagnosed with an autism spectrum disorder</w:t>
      </w:r>
      <w:r>
        <w:t xml:space="preserve">, or upon the request of the guardian or caregiver of the person, denoting that the person has been diagnosed with an autism spectrum disorder.  The certification card is to </w:t>
      </w:r>
      <w:proofErr w:type="gramStart"/>
      <w:r>
        <w:t>be issued</w:t>
      </w:r>
      <w:proofErr w:type="gramEnd"/>
      <w:r>
        <w:t xml:space="preserve"> by the </w:t>
      </w:r>
      <w:r w:rsidRPr="00BE48DD">
        <w:t>Division of Developmental Disabilities within the Department of Human Services</w:t>
      </w:r>
      <w:r>
        <w:t xml:space="preserve"> (division).</w:t>
      </w:r>
      <w:r w:rsidRPr="00BE48DD">
        <w:t xml:space="preserve"> </w:t>
      </w:r>
    </w:p>
    <w:p w:rsidR="008B4114" w:rsidRDefault="008B4114" w:rsidP="008B4114">
      <w:r w:rsidRPr="00BE48DD">
        <w:tab/>
      </w:r>
      <w:r>
        <w:t>Under the bill, t</w:t>
      </w:r>
      <w:r w:rsidRPr="00BE48DD">
        <w:t xml:space="preserve">he certification card, along </w:t>
      </w:r>
      <w:r>
        <w:t>with the person’s basic</w:t>
      </w:r>
      <w:r w:rsidRPr="00BE48DD">
        <w:t xml:space="preserve"> license or State-issued non-driver identification card as necessary, </w:t>
      </w:r>
      <w:proofErr w:type="gramStart"/>
      <w:r w:rsidRPr="00BE48DD">
        <w:t>may be presented</w:t>
      </w:r>
      <w:proofErr w:type="gramEnd"/>
      <w:r w:rsidRPr="00BE48DD">
        <w:t xml:space="preserve"> to a law enforcement officer or emergency medical service provider for the purposes of assisting the law enforcement officer or emergency medical service provider in identifying and effectively communicating with the person.</w:t>
      </w:r>
      <w:r>
        <w:t xml:space="preserve"> </w:t>
      </w:r>
      <w:r w:rsidRPr="00BE48DD">
        <w:t xml:space="preserve"> </w:t>
      </w:r>
    </w:p>
    <w:p w:rsidR="008B4114" w:rsidRPr="00BE48DD" w:rsidRDefault="008B4114" w:rsidP="008B4114">
      <w:r>
        <w:tab/>
      </w:r>
      <w:r w:rsidRPr="00BE48DD">
        <w:t>The certification card</w:t>
      </w:r>
      <w:r>
        <w:t xml:space="preserve"> is to</w:t>
      </w:r>
      <w:r w:rsidRPr="00BE48DD">
        <w:t xml:space="preserve"> explain that the person has been diagnosed with an autism spectrum disorder, may have difficulty communicating or understanding directions, and may become agitated when touched or in stressful situations</w:t>
      </w:r>
      <w:r>
        <w:t>.  The certification card is</w:t>
      </w:r>
      <w:r w:rsidRPr="00BE48DD">
        <w:t xml:space="preserve"> also</w:t>
      </w:r>
      <w:r>
        <w:t xml:space="preserve"> to</w:t>
      </w:r>
      <w:r w:rsidRPr="00BE48DD">
        <w:t xml:space="preserve"> provide the emergency contact information of a person who can confirm the cardholder’s diagnosis</w:t>
      </w:r>
      <w:r>
        <w:t xml:space="preserve"> and </w:t>
      </w:r>
      <w:r w:rsidRPr="00BE48DD">
        <w:t xml:space="preserve">a person who can communicate on behalf of the cardholder. </w:t>
      </w:r>
    </w:p>
    <w:p w:rsidR="008B4114" w:rsidRPr="00E7752C" w:rsidRDefault="008B4114" w:rsidP="008B4114">
      <w:r>
        <w:tab/>
      </w:r>
      <w:proofErr w:type="gramStart"/>
      <w:r>
        <w:t>The bill requires the division to establish the documentation</w:t>
      </w:r>
      <w:r w:rsidRPr="00BE48DD">
        <w:t xml:space="preserve"> required to be produced by a person who has been diagnosed with an autism spectrum disorder, or the guardian or caregiver of the person</w:t>
      </w:r>
      <w:r>
        <w:t>, in order to receive the certification card and permits</w:t>
      </w:r>
      <w:r w:rsidRPr="00BE48DD">
        <w:t xml:space="preserve"> </w:t>
      </w:r>
      <w:r>
        <w:t xml:space="preserve">the </w:t>
      </w:r>
      <w:r w:rsidRPr="00BE48DD">
        <w:t xml:space="preserve">division </w:t>
      </w:r>
      <w:r>
        <w:t>to collect a reasonable fee</w:t>
      </w:r>
      <w:r w:rsidRPr="00BE48DD">
        <w:t xml:space="preserve"> </w:t>
      </w:r>
      <w:r>
        <w:t xml:space="preserve">that is </w:t>
      </w:r>
      <w:r w:rsidRPr="00BE48DD">
        <w:t>not greater than the cost to issue the certification card</w:t>
      </w:r>
      <w:r>
        <w:t>.</w:t>
      </w:r>
      <w:proofErr w:type="gramEnd"/>
      <w:r>
        <w:t xml:space="preserve"> </w:t>
      </w:r>
    </w:p>
    <w:sectPr w:rsidR="008B4114" w:rsidRPr="00E7752C" w:rsidSect="004E5A34">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1B86" w:rsidRDefault="000D1B86">
      <w:r>
        <w:separator/>
      </w:r>
    </w:p>
  </w:endnote>
  <w:endnote w:type="continuationSeparator" w:id="0">
    <w:p w:rsidR="000D1B86" w:rsidRDefault="000D1B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1B86" w:rsidRDefault="000D1B86">
      <w:r>
        <w:separator/>
      </w:r>
    </w:p>
  </w:footnote>
  <w:footnote w:type="continuationSeparator" w:id="0">
    <w:p w:rsidR="000D1B86" w:rsidRDefault="000D1B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8124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E5A34" w:rsidRDefault="004E5A34" w:rsidP="004E5A34">
    <w:pPr>
      <w:pStyle w:val="bpuHeadSpon"/>
    </w:pPr>
    <w:r w:rsidRPr="004E5A34">
      <w:rPr>
        <w:rStyle w:val="bpuHeadSponChar"/>
      </w:rPr>
      <w:t>A3568</w:t>
    </w:r>
    <w:r>
      <w:t xml:space="preserve"> BENSON</w:t>
    </w:r>
  </w:p>
  <w:p w:rsidR="004E5A34" w:rsidRDefault="004E5A34" w:rsidP="004E5A34">
    <w:pPr>
      <w:pStyle w:val="bpuHeadSpon"/>
    </w:pPr>
    <w:r>
      <w:fldChar w:fldCharType="begin"/>
    </w:r>
    <w:r>
      <w:instrText xml:space="preserve"> PAGE  \* MERGEFORMAT </w:instrText>
    </w:r>
    <w:r>
      <w:fldChar w:fldCharType="separate"/>
    </w:r>
    <w:r w:rsidR="00181245">
      <w:rPr>
        <w:noProof/>
      </w:rPr>
      <w:t>3</w:t>
    </w:r>
    <w:r>
      <w:fldChar w:fldCharType="end"/>
    </w:r>
  </w:p>
  <w:p w:rsidR="004E5A34" w:rsidRDefault="004E5A34" w:rsidP="004E5A3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E5A34" w:rsidRDefault="004E5A34" w:rsidP="004E5A34">
    <w:pPr>
      <w:pStyle w:val="bpuHeadSpon"/>
    </w:pPr>
    <w:r w:rsidRPr="004E5A34">
      <w:rPr>
        <w:rStyle w:val="bpuHeadSponChar"/>
      </w:rPr>
      <w:t>A3568</w:t>
    </w:r>
    <w:r>
      <w:t xml:space="preserve"> BENSON</w:t>
    </w:r>
  </w:p>
  <w:p w:rsidR="004E5A34" w:rsidRDefault="004E5A34" w:rsidP="004E5A34">
    <w:pPr>
      <w:pStyle w:val="bpuHeadSpon"/>
    </w:pPr>
    <w:r>
      <w:fldChar w:fldCharType="begin"/>
    </w:r>
    <w:r>
      <w:instrText xml:space="preserve"> PAGE  \* MERGEFORMAT </w:instrText>
    </w:r>
    <w:r>
      <w:fldChar w:fldCharType="separate"/>
    </w:r>
    <w:r w:rsidR="00181245">
      <w:rPr>
        <w:noProof/>
      </w:rPr>
      <w:t>2</w:t>
    </w:r>
    <w:r>
      <w:fldChar w:fldCharType="end"/>
    </w:r>
  </w:p>
  <w:p w:rsidR="004E5A34" w:rsidRDefault="004E5A34" w:rsidP="004E5A3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1B8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1B86"/>
    <w:rsid w:val="000D6255"/>
    <w:rsid w:val="000D6262"/>
    <w:rsid w:val="000D7B4A"/>
    <w:rsid w:val="000E4006"/>
    <w:rsid w:val="000F3DA2"/>
    <w:rsid w:val="000F5FDE"/>
    <w:rsid w:val="000F7466"/>
    <w:rsid w:val="0013000E"/>
    <w:rsid w:val="00133F81"/>
    <w:rsid w:val="00135943"/>
    <w:rsid w:val="001645FB"/>
    <w:rsid w:val="00173D2B"/>
    <w:rsid w:val="00181245"/>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5A34"/>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70EB"/>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4114"/>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6E8B"/>
    <w:rsid w:val="00A305D6"/>
    <w:rsid w:val="00A342C4"/>
    <w:rsid w:val="00A50F6B"/>
    <w:rsid w:val="00A52237"/>
    <w:rsid w:val="00A551D6"/>
    <w:rsid w:val="00A6251B"/>
    <w:rsid w:val="00A6754E"/>
    <w:rsid w:val="00A70F58"/>
    <w:rsid w:val="00A72987"/>
    <w:rsid w:val="00A7346B"/>
    <w:rsid w:val="00A84C4F"/>
    <w:rsid w:val="00A90B9E"/>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2660"/>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3850"/>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859E41E-0D74-4ABE-8502-4A73964FD5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E5A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619</Words>
  <Characters>3385</Characters>
  <Application>Microsoft Office Word</Application>
  <DocSecurity>0</DocSecurity>
  <Lines>93</Lines>
  <Paragraphs>24</Paragraphs>
  <ScaleCrop>false</ScaleCrop>
  <HeadingPairs>
    <vt:vector size="2" baseType="variant">
      <vt:variant>
        <vt:lpstr>Title</vt:lpstr>
      </vt:variant>
      <vt:variant>
        <vt:i4>1</vt:i4>
      </vt:variant>
    </vt:vector>
  </HeadingPairs>
  <TitlesOfParts>
    <vt:vector size="1" baseType="lpstr">
      <vt:lpstr>A3568</vt:lpstr>
    </vt:vector>
  </TitlesOfParts>
  <Manager>R229</Manager>
  <Company>NJ Office of Legislative Services</Company>
  <LinksUpToDate>false</LinksUpToDate>
  <CharactersWithSpaces>4015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A3568</dc:title>
  <dc:subject/>
  <dc:creator>Assemblyman  BENSON</dc:creator>
  <cp:keywords>A3568|3|AU |273|0|273|F|0|</cp:keywords>
  <dc:description>INTRODUCED FEBRUARY 25, 2020</dc:description>
  <cp:lastModifiedBy>Bell, Careema</cp:lastModifiedBy>
  <cp:revision>2</cp:revision>
  <cp:lastPrinted>2005-10-12T19:02:00Z</cp:lastPrinted>
  <dcterms:created xsi:type="dcterms:W3CDTF">2020-02-26T14:11:00Z</dcterms:created>
  <dcterms:modified xsi:type="dcterms:W3CDTF">2020-02-26T14:11:00Z</dcterms:modified>
  <cp:category>s.1: C.30:6D-27.2; s.2: Eff. date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