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842CF" w:rsidP="00ED5E27">
      <w:pPr>
        <w:pStyle w:val="TopofPage1"/>
      </w:pPr>
      <w:bookmarkStart w:id="0" w:name="_GoBack"/>
      <w:bookmarkEnd w:id="0"/>
      <w:r>
        <w:t>ASSEMBLY</w:t>
      </w:r>
      <w:r w:rsidR="005C51A8">
        <w:t xml:space="preserve"> </w:t>
      </w:r>
      <w:r>
        <w:t>HOUSING</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842CF"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3593</w:t>
      </w:r>
      <w:r w:rsidR="0063703D" w:rsidRPr="00ED5E27">
        <w:rPr>
          <w:b/>
          <w:sz w:val="36"/>
          <w:szCs w:val="36"/>
        </w:rPr>
        <w:t xml:space="preserve"> </w:t>
      </w:r>
    </w:p>
    <w:p w:rsidR="00290CA7" w:rsidRDefault="00290CA7" w:rsidP="00290CA7">
      <w:pPr>
        <w:pStyle w:val="TopofPage1"/>
        <w:rPr>
          <w:sz w:val="24"/>
          <w:szCs w:val="36"/>
        </w:rPr>
      </w:pPr>
    </w:p>
    <w:p w:rsidR="00D33775" w:rsidRDefault="00290CA7" w:rsidP="00290CA7">
      <w:pPr>
        <w:pStyle w:val="TopofPage1"/>
        <w:rPr>
          <w:sz w:val="24"/>
          <w:szCs w:val="36"/>
        </w:rPr>
      </w:pPr>
      <w:r>
        <w:rPr>
          <w:sz w:val="24"/>
          <w:szCs w:val="36"/>
        </w:rPr>
        <w:t>with committee amendments</w:t>
      </w:r>
    </w:p>
    <w:p w:rsidR="00290CA7" w:rsidRPr="00290CA7" w:rsidRDefault="00290CA7" w:rsidP="00290CA7">
      <w:pPr>
        <w:pStyle w:val="TopofPage1"/>
        <w:rPr>
          <w:sz w:val="24"/>
          <w:szCs w:val="36"/>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842CF">
        <w:rPr>
          <w:caps/>
          <w:szCs w:val="24"/>
        </w:rPr>
        <w:t>OCTOBER 8, 2020</w:t>
      </w:r>
    </w:p>
    <w:p w:rsidR="004144CF" w:rsidRDefault="004144CF" w:rsidP="0083060A"/>
    <w:p w:rsidR="00655CA3" w:rsidRDefault="00C52B89" w:rsidP="0083060A">
      <w:r>
        <w:tab/>
      </w:r>
      <w:r w:rsidRPr="00603616">
        <w:t>The Assembly H</w:t>
      </w:r>
      <w:r>
        <w:t>ousing</w:t>
      </w:r>
      <w:r w:rsidRPr="00603616">
        <w:t xml:space="preserve"> Committee reports favorably Assembly Bill No. </w:t>
      </w:r>
      <w:r>
        <w:t>3593</w:t>
      </w:r>
      <w:r w:rsidRPr="00603616">
        <w:t>, with committee amendments</w:t>
      </w:r>
      <w:r>
        <w:t>.</w:t>
      </w:r>
    </w:p>
    <w:p w:rsidR="00290CA7" w:rsidRDefault="00290CA7" w:rsidP="00290CA7">
      <w:r>
        <w:tab/>
        <w:t xml:space="preserve">As amended, this bill provides that when a landlord receives written notice from an entity responsible for work on an adjoining property clearly stating that work will be conducted on the adjoining property, including but not limited to, construction, rehabilitation, or demolition, that may cause damage or hazardous conditions to the landlord’s property, the landlord would be required to provide a copy of the notice to tenants of the landlord’s property. </w:t>
      </w:r>
    </w:p>
    <w:p w:rsidR="00290CA7" w:rsidRDefault="00290CA7" w:rsidP="00290CA7">
      <w:r>
        <w:tab/>
        <w:t>Under the bill, the landlord must provide tenants with notice within five business days of the landlord’s receipt of the written notice</w:t>
      </w:r>
      <w:r w:rsidRPr="00A30BDA">
        <w:t>.</w:t>
      </w:r>
      <w:r w:rsidR="00D80558" w:rsidRPr="00A30BDA">
        <w:t xml:space="preserve">  </w:t>
      </w:r>
      <w:r w:rsidR="00A30BDA" w:rsidRPr="00A30BDA">
        <w:rPr>
          <w:spacing w:val="4"/>
        </w:rPr>
        <w:t>If the landlord</w:t>
      </w:r>
      <w:r w:rsidR="00A30BDA">
        <w:rPr>
          <w:spacing w:val="4"/>
        </w:rPr>
        <w:t xml:space="preserve">, either directly or through an agent, </w:t>
      </w:r>
      <w:r w:rsidR="00A30BDA" w:rsidRPr="00A30BDA">
        <w:rPr>
          <w:spacing w:val="4"/>
        </w:rPr>
        <w:t xml:space="preserve">intends to conduct </w:t>
      </w:r>
      <w:r w:rsidR="00472349">
        <w:rPr>
          <w:spacing w:val="4"/>
        </w:rPr>
        <w:t xml:space="preserve">hazardous </w:t>
      </w:r>
      <w:r w:rsidR="00A30BDA" w:rsidRPr="00A30BDA">
        <w:rPr>
          <w:spacing w:val="4"/>
        </w:rPr>
        <w:t xml:space="preserve">work on a property adjoining a property occupied by </w:t>
      </w:r>
      <w:r w:rsidR="00A30BDA">
        <w:rPr>
          <w:spacing w:val="4"/>
        </w:rPr>
        <w:t>the landlord’s tenant</w:t>
      </w:r>
      <w:r w:rsidR="00A30BDA" w:rsidRPr="00A30BDA">
        <w:rPr>
          <w:spacing w:val="4"/>
        </w:rPr>
        <w:t>, then</w:t>
      </w:r>
      <w:r w:rsidR="00A30BDA">
        <w:rPr>
          <w:spacing w:val="4"/>
        </w:rPr>
        <w:t xml:space="preserve"> the bill would require</w:t>
      </w:r>
      <w:r w:rsidR="00A30BDA" w:rsidRPr="00A30BDA">
        <w:rPr>
          <w:spacing w:val="4"/>
        </w:rPr>
        <w:t xml:space="preserve"> the landlord </w:t>
      </w:r>
      <w:r w:rsidR="00A30BDA">
        <w:rPr>
          <w:spacing w:val="4"/>
        </w:rPr>
        <w:t>to</w:t>
      </w:r>
      <w:r w:rsidR="00A30BDA" w:rsidRPr="00A30BDA">
        <w:rPr>
          <w:spacing w:val="4"/>
        </w:rPr>
        <w:t xml:space="preserve"> provide notice to the tenant prior to the </w:t>
      </w:r>
      <w:r w:rsidR="00A30BDA">
        <w:rPr>
          <w:spacing w:val="4"/>
        </w:rPr>
        <w:t>work’s commencement</w:t>
      </w:r>
      <w:r w:rsidR="00A30BDA" w:rsidRPr="00A30BDA">
        <w:rPr>
          <w:spacing w:val="4"/>
        </w:rPr>
        <w:t>.</w:t>
      </w:r>
      <w:r>
        <w:t xml:space="preserve"> </w:t>
      </w:r>
      <w:r w:rsidR="00D80558">
        <w:t xml:space="preserve"> </w:t>
      </w:r>
      <w:r>
        <w:t xml:space="preserve">The bill specifies that the notice may be provided to each affected tenant by mail, by posting in at least one conspicuous area where the information is most likely to be viewed by tenants, or by electronic delivery.  </w:t>
      </w:r>
    </w:p>
    <w:p w:rsidR="00290CA7" w:rsidRDefault="00290CA7" w:rsidP="00290CA7">
      <w:r>
        <w:tab/>
        <w:t xml:space="preserve">A landlord who fails to provide an affected tenant with the notice would be liable to a penalty of not more than $200 for each offense, recoverable by a summary proceeding under </w:t>
      </w:r>
      <w:r w:rsidRPr="00E62DA0">
        <w:t>"Penalty Enforcement Law of 1999," P.L.1999, c.274 (C.2A:58-10 et seq.)</w:t>
      </w:r>
      <w:r>
        <w:t>. The Superior Court, Law Division, Special Civil Part in the county or the municipal court of the municipality in which the landlord’s property is located would have jurisdiction to enforce said penalty.</w:t>
      </w:r>
    </w:p>
    <w:p w:rsidR="00290CA7" w:rsidRDefault="00290CA7" w:rsidP="00290CA7">
      <w:r>
        <w:tab/>
        <w:t>Under the bill, a "landlord" is defined as any person who rents or leases, for a term of at least one month, commercial space or residential dwelling units other than dwelling units in a premises containing not more than two such units and seasonal rental units, or in an owner-occupied premises of not more than three dwelling units and seasonal rental units, or in hotels, motels, or other guest houses serving transient or seasonal guests.</w:t>
      </w:r>
    </w:p>
    <w:p w:rsidR="00290CA7" w:rsidRPr="00816A15" w:rsidRDefault="00290CA7" w:rsidP="00290CA7">
      <w:pPr>
        <w:rPr>
          <w:u w:val="double"/>
        </w:rPr>
      </w:pPr>
      <w:r>
        <w:rPr>
          <w:u w:val="double"/>
        </w:rPr>
        <w:lastRenderedPageBreak/>
        <w:t>COMMITTEE AMENDMENTS</w:t>
      </w:r>
    </w:p>
    <w:p w:rsidR="00290CA7" w:rsidRDefault="00290CA7" w:rsidP="00290CA7">
      <w:r>
        <w:tab/>
        <w:t>The amendments to the bill accomplish the following:</w:t>
      </w:r>
    </w:p>
    <w:p w:rsidR="00290CA7" w:rsidRDefault="00290CA7" w:rsidP="00290CA7">
      <w:pPr>
        <w:pStyle w:val="ListParagraph"/>
        <w:numPr>
          <w:ilvl w:val="0"/>
          <w:numId w:val="4"/>
        </w:numPr>
      </w:pPr>
      <w:r>
        <w:t xml:space="preserve">Ensure that the notice received by a landlord, concerning </w:t>
      </w:r>
      <w:r w:rsidR="0068657C">
        <w:t>hazardous</w:t>
      </w:r>
      <w:r>
        <w:t xml:space="preserve"> work to be conducted on a neighboring property, clearly states that the neighbor's work may cause damage or hazardous conditions, in order for the landlord's responsibilities to notify the tenant to be triggered; </w:t>
      </w:r>
    </w:p>
    <w:p w:rsidR="00290CA7" w:rsidRDefault="00290CA7" w:rsidP="00290CA7">
      <w:pPr>
        <w:pStyle w:val="ListParagraph"/>
        <w:numPr>
          <w:ilvl w:val="0"/>
          <w:numId w:val="4"/>
        </w:numPr>
      </w:pPr>
      <w:r>
        <w:t>Ensure that owners of certain premises containing two-to-three seasonal rental units are exempt from the notice requirements of the bill;</w:t>
      </w:r>
    </w:p>
    <w:p w:rsidR="00290CA7" w:rsidRDefault="00290CA7" w:rsidP="00290CA7">
      <w:pPr>
        <w:pStyle w:val="ListParagraph"/>
        <w:numPr>
          <w:ilvl w:val="0"/>
          <w:numId w:val="4"/>
        </w:numPr>
      </w:pPr>
      <w:r>
        <w:t>Require that, if the landlord also owns the neighboring property where the disruptive work is to be conducted, the landlord would notify the tenant prior to the work’s commencement;</w:t>
      </w:r>
    </w:p>
    <w:p w:rsidR="00290CA7" w:rsidRDefault="00290CA7" w:rsidP="00290CA7">
      <w:pPr>
        <w:pStyle w:val="ListParagraph"/>
        <w:numPr>
          <w:ilvl w:val="0"/>
          <w:numId w:val="4"/>
        </w:numPr>
      </w:pPr>
      <w:r>
        <w:t xml:space="preserve">Allow the landlord's notice responsibility to be satisfied </w:t>
      </w:r>
      <w:r w:rsidR="00C91567">
        <w:t xml:space="preserve">by </w:t>
      </w:r>
      <w:r>
        <w:t>regular mail,</w:t>
      </w:r>
      <w:r w:rsidR="00C91567">
        <w:t xml:space="preserve"> posting,</w:t>
      </w:r>
      <w:r>
        <w:t xml:space="preserve"> or electronic delivery to the tenant; and</w:t>
      </w:r>
    </w:p>
    <w:p w:rsidR="004B2ABF" w:rsidRDefault="00290CA7" w:rsidP="00290CA7">
      <w:pPr>
        <w:pStyle w:val="ListParagraph"/>
        <w:numPr>
          <w:ilvl w:val="0"/>
          <w:numId w:val="4"/>
        </w:numPr>
      </w:pPr>
      <w:r>
        <w:t>Make technical adjustments to the bill.</w:t>
      </w:r>
    </w:p>
    <w:sectPr w:rsidR="004B2ABF" w:rsidSect="008E5ADE">
      <w:headerReference w:type="default" r:id="rId7"/>
      <w:pgSz w:w="12240" w:h="20160" w:code="5"/>
      <w:pgMar w:top="1440" w:right="2520" w:bottom="306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42CF" w:rsidRDefault="009842CF">
      <w:r>
        <w:separator/>
      </w:r>
    </w:p>
  </w:endnote>
  <w:endnote w:type="continuationSeparator" w:id="0">
    <w:p w:rsidR="009842CF" w:rsidRDefault="009842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42CF" w:rsidRDefault="009842CF">
      <w:r>
        <w:separator/>
      </w:r>
    </w:p>
  </w:footnote>
  <w:footnote w:type="continuationSeparator" w:id="0">
    <w:p w:rsidR="009842CF" w:rsidRDefault="009842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E5ADE" w:rsidP="008E5ADE">
    <w:pPr>
      <w:pStyle w:val="HeaderPage2"/>
      <w:jc w:val="center"/>
    </w:pPr>
    <w:r>
      <w:fldChar w:fldCharType="begin"/>
    </w:r>
    <w:r>
      <w:instrText xml:space="preserve"> PAGE  \* MERGEFORMAT </w:instrText>
    </w:r>
    <w:r>
      <w:fldChar w:fldCharType="separate"/>
    </w:r>
    <w:r w:rsidR="00E64EBD">
      <w:rPr>
        <w:noProof/>
      </w:rPr>
      <w:t>2</w:t>
    </w:r>
    <w:r>
      <w:fldChar w:fldCharType="end"/>
    </w:r>
  </w:p>
  <w:p w:rsidR="008E5ADE" w:rsidRDefault="008E5ADE" w:rsidP="008E5AD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698C7427"/>
    <w:multiLevelType w:val="hybridMultilevel"/>
    <w:tmpl w:val="AF3AB23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42C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4BCD"/>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0CA7"/>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2349"/>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4F63D0"/>
    <w:rsid w:val="005105E1"/>
    <w:rsid w:val="0052178A"/>
    <w:rsid w:val="005240FA"/>
    <w:rsid w:val="00525D56"/>
    <w:rsid w:val="0052722C"/>
    <w:rsid w:val="00527799"/>
    <w:rsid w:val="00530663"/>
    <w:rsid w:val="00531292"/>
    <w:rsid w:val="00547F21"/>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657C"/>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5255"/>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B55D5"/>
    <w:rsid w:val="008C0F95"/>
    <w:rsid w:val="008C126C"/>
    <w:rsid w:val="008D1544"/>
    <w:rsid w:val="008D5F29"/>
    <w:rsid w:val="008E4311"/>
    <w:rsid w:val="008E5ADE"/>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842CF"/>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24E8"/>
    <w:rsid w:val="00A07166"/>
    <w:rsid w:val="00A11FB9"/>
    <w:rsid w:val="00A171B3"/>
    <w:rsid w:val="00A20C2C"/>
    <w:rsid w:val="00A2297B"/>
    <w:rsid w:val="00A23DE7"/>
    <w:rsid w:val="00A27C93"/>
    <w:rsid w:val="00A301C9"/>
    <w:rsid w:val="00A30BDA"/>
    <w:rsid w:val="00A34C4F"/>
    <w:rsid w:val="00A42C97"/>
    <w:rsid w:val="00A51994"/>
    <w:rsid w:val="00A53B47"/>
    <w:rsid w:val="00A577F9"/>
    <w:rsid w:val="00A654F0"/>
    <w:rsid w:val="00A65CE7"/>
    <w:rsid w:val="00A75CEA"/>
    <w:rsid w:val="00A76504"/>
    <w:rsid w:val="00A863ED"/>
    <w:rsid w:val="00A86C41"/>
    <w:rsid w:val="00A92210"/>
    <w:rsid w:val="00A92973"/>
    <w:rsid w:val="00A92EFB"/>
    <w:rsid w:val="00AA4F86"/>
    <w:rsid w:val="00AA5E23"/>
    <w:rsid w:val="00AB47F2"/>
    <w:rsid w:val="00AC51F6"/>
    <w:rsid w:val="00AC62AE"/>
    <w:rsid w:val="00AD5E8F"/>
    <w:rsid w:val="00AE0CDD"/>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334"/>
    <w:rsid w:val="00C20FDB"/>
    <w:rsid w:val="00C228D1"/>
    <w:rsid w:val="00C23217"/>
    <w:rsid w:val="00C34FAB"/>
    <w:rsid w:val="00C37037"/>
    <w:rsid w:val="00C42B48"/>
    <w:rsid w:val="00C44424"/>
    <w:rsid w:val="00C47AF5"/>
    <w:rsid w:val="00C52B89"/>
    <w:rsid w:val="00C53CFF"/>
    <w:rsid w:val="00C55D17"/>
    <w:rsid w:val="00C6255C"/>
    <w:rsid w:val="00C65801"/>
    <w:rsid w:val="00C863A3"/>
    <w:rsid w:val="00C87FC7"/>
    <w:rsid w:val="00C9156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0558"/>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4EBD"/>
    <w:rsid w:val="00E651F9"/>
    <w:rsid w:val="00E65C82"/>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F9888408-E7F8-47E6-B3BA-5E4B56C87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290CA7"/>
    <w:pPr>
      <w:ind w:left="720"/>
      <w:contextualSpacing/>
    </w:pPr>
  </w:style>
  <w:style w:type="paragraph" w:styleId="BalloonText">
    <w:name w:val="Balloon Text"/>
    <w:basedOn w:val="Normal"/>
    <w:link w:val="BalloonTextChar"/>
    <w:semiHidden/>
    <w:unhideWhenUsed/>
    <w:rsid w:val="0082525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2525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487</Words>
  <Characters>2573</Characters>
  <Application>Microsoft Office Word</Application>
  <DocSecurity>0</DocSecurity>
  <Lines>60</Lines>
  <Paragraphs>18</Paragraphs>
  <ScaleCrop>false</ScaleCrop>
  <HeadingPairs>
    <vt:vector size="2" baseType="variant">
      <vt:variant>
        <vt:lpstr>Title</vt:lpstr>
      </vt:variant>
      <vt:variant>
        <vt:i4>1</vt:i4>
      </vt:variant>
    </vt:vector>
  </HeadingPairs>
  <TitlesOfParts>
    <vt:vector size="1" baseType="lpstr">
      <vt:lpstr>A3593 AHO Statement 10/8/2020</vt:lpstr>
    </vt:vector>
  </TitlesOfParts>
  <Manager>R224</Manager>
  <Company>NJ OLS DMU</Company>
  <LinksUpToDate>false</LinksUpToDate>
  <CharactersWithSpaces>3057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A3593 AHO Statement 10/8/20</dc:title>
  <dc:subject/>
  <dc:creator>Assembly AHO</dc:creator>
  <cp:keywords>A3593|2|LG |264|0|0|!||</cp:keywords>
  <dc:description/>
  <cp:lastModifiedBy>Franks, Denise</cp:lastModifiedBy>
  <cp:revision>2</cp:revision>
  <cp:lastPrinted>2020-10-09T16:52:00Z</cp:lastPrinted>
  <dcterms:created xsi:type="dcterms:W3CDTF">2020-10-09T18:45:00Z</dcterms:created>
  <dcterms:modified xsi:type="dcterms:W3CDTF">2020-10-09T18:45:00Z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