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0D9" w:rsidRDefault="004C70D9" w:rsidP="004C70D9">
      <w:pPr>
        <w:pStyle w:val="bpuBill"/>
      </w:pPr>
      <w:bookmarkStart w:id="0" w:name="bpuFrontPg"/>
      <w:bookmarkEnd w:id="0"/>
      <w:r>
        <w:t xml:space="preserve">ASSEMBLY, No. 3594 </w:t>
      </w:r>
    </w:p>
    <w:p w:rsidR="004C70D9" w:rsidRPr="009D38FF" w:rsidRDefault="004C70D9" w:rsidP="004C70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05126" r:id="rId8"/>
        </w:object>
      </w:r>
    </w:p>
    <w:p w:rsidR="004C70D9" w:rsidRDefault="004C70D9" w:rsidP="004C70D9">
      <w:pPr>
        <w:pStyle w:val="bpuState"/>
      </w:pPr>
      <w:r>
        <w:t>STATE OF NEW JERSEY</w:t>
      </w:r>
    </w:p>
    <w:p w:rsidR="004C70D9" w:rsidRDefault="004C70D9" w:rsidP="004C70D9">
      <w:pPr>
        <w:pStyle w:val="bpuLegislature"/>
      </w:pPr>
      <w:r>
        <w:t>219th LEGISLATURE</w:t>
      </w:r>
    </w:p>
    <w:p w:rsidR="004C70D9" w:rsidRDefault="004C70D9" w:rsidP="004C70D9">
      <w:pPr>
        <w:pStyle w:val="bpuWpGraphic"/>
      </w:pPr>
      <w:r>
        <w:object w:dxaOrig="8985" w:dyaOrig="255">
          <v:shape id="_x0000_i1026" type="#_x0000_t75" style="width:6in;height:12pt" o:ole="">
            <v:imagedata r:id="rId7" o:title=""/>
          </v:shape>
          <o:OLEObject Type="Embed" ProgID="WPWin6.1" ShapeID="_x0000_i1026" DrawAspect="Content" ObjectID="_1657705127" r:id="rId9"/>
        </w:object>
      </w:r>
      <w:r>
        <w:t xml:space="preserve">  </w:t>
      </w:r>
    </w:p>
    <w:p w:rsidR="004C70D9" w:rsidRDefault="004C70D9" w:rsidP="004C70D9">
      <w:pPr>
        <w:pStyle w:val="bpuIntro"/>
      </w:pPr>
      <w:r>
        <w:t>INTRODUCED MARCH 5, 2020</w:t>
      </w:r>
    </w:p>
    <w:p w:rsidR="004C70D9" w:rsidRDefault="004C70D9" w:rsidP="004C70D9">
      <w:pPr>
        <w:pStyle w:val="bpuIntro"/>
      </w:pPr>
    </w:p>
    <w:p w:rsidR="004C70D9" w:rsidRDefault="004C70D9" w:rsidP="004C70D9">
      <w:pPr>
        <w:pStyle w:val="bpuIntro"/>
        <w:sectPr w:rsidR="004C70D9" w:rsidSect="00CA1BA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70D9" w:rsidRDefault="004C70D9" w:rsidP="004C70D9">
      <w:pPr>
        <w:pStyle w:val="bpuIntro"/>
      </w:pPr>
    </w:p>
    <w:p w:rsidR="004C70D9" w:rsidRDefault="004C70D9" w:rsidP="004C70D9">
      <w:pPr>
        <w:pStyle w:val="bpuSponsor"/>
      </w:pPr>
      <w:r>
        <w:t>Sponsored by:</w:t>
      </w:r>
    </w:p>
    <w:p w:rsidR="004C70D9" w:rsidRDefault="004C70D9" w:rsidP="004C70D9">
      <w:pPr>
        <w:pStyle w:val="bpuSponsor"/>
      </w:pPr>
      <w:r>
        <w:t>Assemblyman  ANDREW ZWICKER</w:t>
      </w:r>
    </w:p>
    <w:p w:rsidR="004C70D9" w:rsidRDefault="004C70D9" w:rsidP="004C70D9">
      <w:pPr>
        <w:pStyle w:val="bpuSponsor"/>
      </w:pPr>
      <w:r>
        <w:t>District 16 (Hunterdon, Mercer, Middlesex and Somerset)</w:t>
      </w:r>
    </w:p>
    <w:p w:rsidR="004C70D9" w:rsidRDefault="004C70D9" w:rsidP="004C70D9">
      <w:pPr>
        <w:pStyle w:val="bpuSponsor"/>
      </w:pPr>
      <w:r>
        <w:t>Assemblywoman  BETTYLOU DECROCE</w:t>
      </w:r>
    </w:p>
    <w:p w:rsidR="004C70D9" w:rsidRDefault="004C70D9" w:rsidP="004C70D9">
      <w:pPr>
        <w:pStyle w:val="bpuSponsor"/>
      </w:pPr>
      <w:r>
        <w:t>District 26 (Essex, Morris and Passaic)</w:t>
      </w:r>
    </w:p>
    <w:p w:rsidR="004C70D9" w:rsidRDefault="004C70D9" w:rsidP="004C70D9">
      <w:pPr>
        <w:pStyle w:val="bpuSponsor"/>
      </w:pPr>
      <w:r>
        <w:t>Assemblywoman  VERLINA REYNOLDS-JACKSON</w:t>
      </w:r>
    </w:p>
    <w:p w:rsidR="004C70D9" w:rsidRDefault="004C70D9" w:rsidP="004C70D9">
      <w:pPr>
        <w:pStyle w:val="bpuSponsor"/>
      </w:pPr>
      <w:r>
        <w:t>District 15 (Hunterdon and Mercer)</w:t>
      </w:r>
    </w:p>
    <w:p w:rsidR="004C70D9" w:rsidRDefault="00CA1BA3" w:rsidP="00CA1BA3">
      <w:pPr>
        <w:pStyle w:val="bpuSponsor"/>
      </w:pPr>
      <w:r>
        <w:t>Assemblywoman  ANGELA V. MCKNIGHT</w:t>
      </w:r>
    </w:p>
    <w:p w:rsidR="00CA1BA3" w:rsidRDefault="00CA1BA3" w:rsidP="00CA1BA3">
      <w:pPr>
        <w:pStyle w:val="bpuSponsor"/>
      </w:pPr>
      <w:r>
        <w:t>District 31 (Hudson)</w:t>
      </w:r>
    </w:p>
    <w:p w:rsidR="00CA1BA3" w:rsidRPr="00CA1BA3" w:rsidRDefault="00CA1BA3" w:rsidP="00CA1BA3">
      <w:pPr>
        <w:pStyle w:val="bpuSponsor"/>
      </w:pPr>
    </w:p>
    <w:p w:rsidR="00137220" w:rsidRDefault="00BC7F16" w:rsidP="00BC7F16">
      <w:pPr>
        <w:pStyle w:val="bpuSponsor"/>
      </w:pPr>
      <w:r>
        <w:t>Co-Sponsored by:</w:t>
      </w:r>
    </w:p>
    <w:p w:rsidR="00BC7F16" w:rsidRPr="00BC7F16" w:rsidRDefault="00BC7F16" w:rsidP="00BC7F16">
      <w:pPr>
        <w:pStyle w:val="bpuSponsor"/>
      </w:pPr>
      <w:r w:rsidRPr="00BC7F16">
        <w:t xml:space="preserve">Assemblywoman </w:t>
      </w:r>
      <w:proofErr w:type="spellStart"/>
      <w:r w:rsidRPr="00BC7F16">
        <w:t>Vainieri</w:t>
      </w:r>
      <w:proofErr w:type="spellEnd"/>
      <w:r w:rsidRPr="00BC7F16">
        <w:t xml:space="preserve"> </w:t>
      </w:r>
      <w:proofErr w:type="spellStart"/>
      <w:r w:rsidRPr="00BC7F16">
        <w:t>Huttle</w:t>
      </w:r>
      <w:proofErr w:type="spellEnd"/>
      <w:r w:rsidRPr="00BC7F16">
        <w:t xml:space="preserve">, Assemblyman Conaway, Assemblywoman </w:t>
      </w:r>
      <w:proofErr w:type="spellStart"/>
      <w:r w:rsidRPr="00BC7F16">
        <w:t>Quijano</w:t>
      </w:r>
      <w:proofErr w:type="spellEnd"/>
      <w:r w:rsidRPr="00BC7F16">
        <w:t xml:space="preserve">, Assemblyman </w:t>
      </w:r>
      <w:proofErr w:type="spellStart"/>
      <w:r w:rsidRPr="00BC7F16">
        <w:t>Giblin</w:t>
      </w:r>
      <w:proofErr w:type="spellEnd"/>
      <w:r w:rsidRPr="00BC7F16">
        <w:t xml:space="preserve">, Assemblywoman Speight, Assemblyman </w:t>
      </w:r>
      <w:proofErr w:type="spellStart"/>
      <w:r w:rsidRPr="00BC7F16">
        <w:t>Chiaravalloti</w:t>
      </w:r>
      <w:proofErr w:type="spellEnd"/>
      <w:r w:rsidRPr="00BC7F16">
        <w:t xml:space="preserve">, Assemblywomen Timberlake, Carter, Assemblymen Johnson, Moen, </w:t>
      </w:r>
      <w:proofErr w:type="spellStart"/>
      <w:r w:rsidRPr="00BC7F16">
        <w:t>Danielsen</w:t>
      </w:r>
      <w:proofErr w:type="spellEnd"/>
      <w:r w:rsidRPr="00BC7F16">
        <w:t xml:space="preserve">, Assemblywomen </w:t>
      </w:r>
      <w:proofErr w:type="spellStart"/>
      <w:r w:rsidRPr="00BC7F16">
        <w:t>Jasey</w:t>
      </w:r>
      <w:proofErr w:type="spellEnd"/>
      <w:r w:rsidRPr="00BC7F16">
        <w:t xml:space="preserve">, Lopez, Jimenez and Assemblyman </w:t>
      </w:r>
      <w:proofErr w:type="spellStart"/>
      <w:r w:rsidRPr="00BC7F16">
        <w:t>Freiman</w:t>
      </w:r>
      <w:proofErr w:type="spellEnd"/>
    </w:p>
    <w:p w:rsidR="00E4579B" w:rsidRDefault="00E4579B" w:rsidP="00A82ED7"/>
    <w:p w:rsidR="00BC7F16" w:rsidRPr="00A82ED7" w:rsidRDefault="00BC7F16" w:rsidP="00A82ED7">
      <w:bookmarkStart w:id="1" w:name="_GoBack"/>
      <w:bookmarkEnd w:id="1"/>
    </w:p>
    <w:p w:rsidR="004C70D9" w:rsidRDefault="004C70D9" w:rsidP="004C70D9">
      <w:pPr>
        <w:pStyle w:val="bpuSponsor"/>
      </w:pPr>
    </w:p>
    <w:p w:rsidR="004C70D9" w:rsidRDefault="004C70D9" w:rsidP="004C70D9">
      <w:pPr>
        <w:pStyle w:val="bpuSponsor"/>
      </w:pPr>
    </w:p>
    <w:p w:rsidR="004C70D9" w:rsidRDefault="004C70D9" w:rsidP="004C70D9">
      <w:pPr>
        <w:pStyle w:val="bpuSponsor"/>
      </w:pPr>
      <w:r>
        <w:t>SYNOPSIS</w:t>
      </w:r>
    </w:p>
    <w:p w:rsidR="004C70D9" w:rsidRDefault="004C70D9" w:rsidP="004C70D9">
      <w:pPr>
        <w:pStyle w:val="bpuNormText"/>
      </w:pPr>
      <w:r>
        <w:tab/>
        <w:t xml:space="preserve">Renames “board of chosen freeholders” to “board of county commissioners” and “freeholder” and “chosen freeholder” to “county commissioner”; requires counties to update materials to reflect this title change. </w:t>
      </w:r>
    </w:p>
    <w:p w:rsidR="004C70D9" w:rsidRDefault="004C70D9" w:rsidP="004C70D9">
      <w:pPr>
        <w:pStyle w:val="bpuNormText"/>
      </w:pPr>
    </w:p>
    <w:p w:rsidR="004C70D9" w:rsidRDefault="004C70D9" w:rsidP="004C70D9">
      <w:pPr>
        <w:pStyle w:val="bpuSponsor"/>
      </w:pPr>
      <w:r>
        <w:t xml:space="preserve">CURRENT VERSION OF TEXT </w:t>
      </w:r>
    </w:p>
    <w:p w:rsidR="004C70D9" w:rsidRDefault="004C70D9" w:rsidP="004C70D9">
      <w:pPr>
        <w:pStyle w:val="bpuNormText"/>
      </w:pPr>
      <w:r>
        <w:tab/>
        <w:t>As introduced.</w:t>
      </w:r>
    </w:p>
    <w:p w:rsidR="004C70D9" w:rsidRDefault="004C70D9" w:rsidP="004C70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70D9" w:rsidRDefault="004C70D9" w:rsidP="008916EC">
      <w:pPr>
        <w:pStyle w:val="FronterPage"/>
        <w:tabs>
          <w:tab w:val="clear" w:pos="720"/>
          <w:tab w:val="clear" w:pos="1440"/>
          <w:tab w:val="clear" w:pos="2160"/>
          <w:tab w:val="clear" w:pos="2880"/>
          <w:tab w:val="clear" w:pos="3600"/>
          <w:tab w:val="clear" w:pos="4320"/>
          <w:tab w:val="clear" w:pos="5040"/>
        </w:tabs>
        <w:sectPr w:rsidR="004C70D9" w:rsidSect="004C70D9">
          <w:type w:val="continuous"/>
          <w:pgSz w:w="12240" w:h="20160" w:code="5"/>
          <w:pgMar w:top="1440" w:right="2275" w:bottom="1440" w:left="2275" w:header="72" w:footer="720" w:gutter="0"/>
          <w:pgNumType w:start="1"/>
          <w:cols w:space="720"/>
          <w:docGrid w:linePitch="360"/>
        </w:sectPr>
      </w:pPr>
    </w:p>
    <w:p w:rsidR="00A4202E" w:rsidRPr="00C22FA2" w:rsidRDefault="00A4202E" w:rsidP="00A4202E">
      <w:pPr>
        <w:pStyle w:val="HangingAnAct"/>
        <w:rPr>
          <w:b/>
          <w:smallCaps/>
        </w:rPr>
      </w:pPr>
      <w:r w:rsidRPr="00A4202E">
        <w:rPr>
          <w:rStyle w:val="BillHead"/>
        </w:rPr>
        <w:lastRenderedPageBreak/>
        <w:t>An Act</w:t>
      </w:r>
      <w:r>
        <w:t xml:space="preserve"> </w:t>
      </w:r>
      <w:r w:rsidRPr="00BF463D">
        <w:t xml:space="preserve">concerning boards of chosen freeholders and amending </w:t>
      </w:r>
      <w:r>
        <w:t>R.S.1:1-2 and</w:t>
      </w:r>
      <w:r w:rsidRPr="00BF463D">
        <w:t xml:space="preserve"> R.S.40:20-1.</w:t>
      </w:r>
    </w:p>
    <w:p w:rsidR="00A4202E" w:rsidRDefault="00A4202E" w:rsidP="00A4202E"/>
    <w:p w:rsidR="00A4202E" w:rsidRDefault="00A4202E" w:rsidP="00A4202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A4202E" w:rsidRDefault="00A4202E" w:rsidP="00A4202E"/>
    <w:p w:rsidR="00A4202E" w:rsidRDefault="00A4202E" w:rsidP="00A4202E">
      <w:r>
        <w:tab/>
      </w:r>
      <w:r w:rsidRPr="00BF463D">
        <w:t>1.</w:t>
      </w:r>
      <w:r w:rsidRPr="00BF463D">
        <w:tab/>
        <w:t>R.S.1:1-2 is amended to read as follows:</w:t>
      </w:r>
    </w:p>
    <w:p w:rsidR="00A4202E" w:rsidRDefault="00A4202E" w:rsidP="00A4202E">
      <w:r>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A4202E" w:rsidRDefault="00A4202E" w:rsidP="00A4202E">
      <w:r>
        <w:tab/>
        <w:t>Affirmation; affirmed.  See "Oath; sworn," infra, this section.</w:t>
      </w:r>
    </w:p>
    <w:p w:rsidR="00A4202E" w:rsidRDefault="00A4202E" w:rsidP="00A4202E">
      <w:r>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A4202E" w:rsidRDefault="00A4202E" w:rsidP="00A4202E">
      <w:r>
        <w:tab/>
        <w:t>Census.  When used with reference to the population of this State, or of any subdivision thereof, the word "census" means the latest Federal census effective within this State.</w:t>
      </w:r>
    </w:p>
    <w:p w:rsidR="00A4202E" w:rsidRDefault="00A4202E" w:rsidP="00A4202E">
      <w:r>
        <w:tab/>
        <w:t>Certified mail.  The words "certified mail" include private express carrier service, provided that the private express carrier service provides confirmation of mailing.  For purposes of this definition, confirmation of mailing may be by electronic means, and shall include, at a minimum, confirmation of fact of mail, time of mailing, date and time of delivery, attempted delivery, signature, or other similar information for confirmation or proof associated with the delivery service.</w:t>
      </w:r>
    </w:p>
    <w:p w:rsidR="00A4202E" w:rsidRDefault="00A4202E" w:rsidP="00A4202E">
      <w:r>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A4202E" w:rsidRDefault="00A4202E" w:rsidP="00A4202E">
      <w:r>
        <w:tab/>
        <w:t>Folio; sheet.  A sheet or folio shall consist of 100 words, and in all cases where an entry of any writing or copy is to be paid for, the sheet or folio shall consist of 100 words.</w:t>
      </w:r>
    </w:p>
    <w:p w:rsidR="00A4202E" w:rsidRDefault="00A4202E" w:rsidP="00A4202E">
      <w:r>
        <w:tab/>
      </w:r>
      <w:r w:rsidRPr="00BF463D">
        <w:rPr>
          <w:u w:val="single"/>
        </w:rPr>
        <w:t xml:space="preserve">Freeholder; </w:t>
      </w:r>
      <w:r>
        <w:rPr>
          <w:u w:val="single"/>
        </w:rPr>
        <w:t>chosen</w:t>
      </w:r>
      <w:r w:rsidRPr="00BF463D">
        <w:rPr>
          <w:u w:val="single"/>
        </w:rPr>
        <w:t xml:space="preserve"> freeholder.  The words “freeholder” and “</w:t>
      </w:r>
      <w:r>
        <w:rPr>
          <w:u w:val="single"/>
        </w:rPr>
        <w:t>chosen</w:t>
      </w:r>
      <w:r w:rsidRPr="00BF463D">
        <w:rPr>
          <w:u w:val="single"/>
        </w:rPr>
        <w:t xml:space="preserve"> freeholder,” when used in</w:t>
      </w:r>
      <w:r>
        <w:rPr>
          <w:u w:val="single"/>
        </w:rPr>
        <w:t xml:space="preserve"> relation to county government, </w:t>
      </w:r>
      <w:r w:rsidRPr="00BF463D">
        <w:rPr>
          <w:u w:val="single"/>
        </w:rPr>
        <w:t xml:space="preserve">mean a member of the board which manages, controls, and governs </w:t>
      </w:r>
      <w:r>
        <w:rPr>
          <w:u w:val="single"/>
        </w:rPr>
        <w:t xml:space="preserve">the </w:t>
      </w:r>
      <w:r w:rsidRPr="007B3B94">
        <w:rPr>
          <w:u w:val="single"/>
        </w:rPr>
        <w:t>property, finances</w:t>
      </w:r>
      <w:r>
        <w:rPr>
          <w:u w:val="single"/>
        </w:rPr>
        <w:t>,</w:t>
      </w:r>
      <w:r w:rsidRPr="007B3B94">
        <w:rPr>
          <w:u w:val="single"/>
        </w:rPr>
        <w:t xml:space="preserve"> and affairs</w:t>
      </w:r>
      <w:r>
        <w:rPr>
          <w:u w:val="single"/>
        </w:rPr>
        <w:t xml:space="preserve"> of</w:t>
      </w:r>
      <w:r w:rsidRPr="007B3B94">
        <w:rPr>
          <w:u w:val="single"/>
        </w:rPr>
        <w:t xml:space="preserve"> </w:t>
      </w:r>
      <w:r w:rsidRPr="00BF463D">
        <w:rPr>
          <w:u w:val="single"/>
        </w:rPr>
        <w:t>a county, and in which the executive and legislative powers of the county are vested</w:t>
      </w:r>
      <w:r>
        <w:rPr>
          <w:u w:val="single"/>
        </w:rPr>
        <w:t>, and designated</w:t>
      </w:r>
      <w:r w:rsidRPr="00BF463D">
        <w:rPr>
          <w:u w:val="single"/>
        </w:rPr>
        <w:t xml:space="preserve"> as </w:t>
      </w:r>
      <w:r>
        <w:rPr>
          <w:u w:val="single"/>
        </w:rPr>
        <w:t xml:space="preserve">a </w:t>
      </w:r>
      <w:r w:rsidRPr="00BF463D">
        <w:rPr>
          <w:u w:val="single"/>
        </w:rPr>
        <w:t>“county commissioner.”</w:t>
      </w:r>
    </w:p>
    <w:p w:rsidR="00A4202E" w:rsidRDefault="00A4202E" w:rsidP="00A4202E">
      <w:r>
        <w:tab/>
        <w:t>Gender.  See  "Number; gender," infra, this section.</w:t>
      </w:r>
    </w:p>
    <w:p w:rsidR="00A4202E" w:rsidRDefault="00A4202E" w:rsidP="00A4202E">
      <w:r>
        <w:tab/>
        <w:t xml:space="preserve">General election.  The words "general election" shall be taken to mean the annual election to be held on the first Tuesday after the first Monday in November and in any </w:t>
      </w:r>
      <w:r w:rsidR="00C34DBA">
        <w:t xml:space="preserve">statute in which it is provided </w:t>
      </w:r>
      <w:r>
        <w:lastRenderedPageBreak/>
        <w:t>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A4202E" w:rsidRDefault="00A4202E" w:rsidP="00A4202E">
      <w:r>
        <w:tab/>
        <w:t>He.  "Number; gender," infra, this section.</w:t>
      </w:r>
    </w:p>
    <w:p w:rsidR="00A4202E" w:rsidRDefault="00A4202E" w:rsidP="00A4202E">
      <w:r>
        <w:tab/>
        <w:t>Inhabitants.  See "Population; inhabitants," infra, this section.</w:t>
      </w:r>
    </w:p>
    <w:p w:rsidR="00A4202E" w:rsidRDefault="00A4202E" w:rsidP="00A4202E">
      <w:r>
        <w:tab/>
        <w:t>It.  See "Number; gender," infra, this section.</w:t>
      </w:r>
    </w:p>
    <w:p w:rsidR="00A4202E" w:rsidRDefault="00A4202E" w:rsidP="00A4202E">
      <w:r>
        <w:tab/>
        <w:t>Magistrate. The word "magistrate" includes any judge, municipal magistrate or officer or other person having the powers of a committing magistrate.</w:t>
      </w:r>
    </w:p>
    <w:p w:rsidR="00A4202E" w:rsidRDefault="00A4202E" w:rsidP="00A4202E">
      <w:r>
        <w:tab/>
        <w:t>Masculine.  See "Number; gender," infra, this section.</w:t>
      </w:r>
    </w:p>
    <w:p w:rsidR="00A4202E" w:rsidRDefault="00A4202E" w:rsidP="00A4202E">
      <w:r>
        <w:tab/>
        <w:t>Month; year.  The word "month" means a calendar month, and the word "year" means a calendar year.</w:t>
      </w:r>
    </w:p>
    <w:p w:rsidR="00A4202E" w:rsidRDefault="00A4202E" w:rsidP="00A4202E">
      <w:r>
        <w:tab/>
        <w:t>Municipality; municipal corporation.  The words "municipality" and "municipal corporation" include cities, towns, townships, villages and boroughs, and any municipality governed by a board of commissioners or an improvement commission.</w:t>
      </w:r>
    </w:p>
    <w:p w:rsidR="00A4202E" w:rsidRDefault="00A4202E" w:rsidP="00A4202E">
      <w:r>
        <w:tab/>
        <w:t>Neuter.  See "Number; gender," infra, this section.</w:t>
      </w:r>
    </w:p>
    <w:p w:rsidR="00A4202E" w:rsidRDefault="00A4202E" w:rsidP="00A4202E">
      <w:r>
        <w:tab/>
        <w:t>Number; gender.  Whenever, in describing or referring to any person, party, matter or thing, any word importing the singular number or masculine gender is used, the same shall be understood to include and to apply to several persons or parties as well as to one person or party and to females as well as males, and to bodies corporate as well as individuals, and to several matters and things as well as one matter or thing.</w:t>
      </w:r>
    </w:p>
    <w:p w:rsidR="00A4202E" w:rsidRDefault="00A4202E" w:rsidP="00A4202E">
      <w:r>
        <w:tab/>
        <w:t>Oath; sworn.  The word "oath" includes "affirmation;" and the word "sworn" includes "affirmed."</w:t>
      </w:r>
    </w:p>
    <w:p w:rsidR="00A4202E" w:rsidRDefault="00A4202E" w:rsidP="00A4202E">
      <w:r>
        <w:tab/>
        <w:t>Other property.  See "Property; other property," infra, this section.</w:t>
      </w:r>
    </w:p>
    <w:p w:rsidR="00A4202E" w:rsidRDefault="00A4202E" w:rsidP="00A4202E">
      <w:r>
        <w:tab/>
        <w:t>Person.  The word "person" includes corporations, companies, associations, societies, firms, partnerships and joint stock companies as well as individuals, unless restricted by the context to an individual as distinguished from a corporate entity or specifically restricted to one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A4202E" w:rsidRDefault="00A4202E" w:rsidP="00A4202E">
      <w:r>
        <w:tab/>
        <w:t>Personal property. "Personal property" includes goods and chattels, rights and credits, moneys and effects, evidences of debt, choses in action and all written instruments by which any right to, interest in, or lien or encumbrance upon, property or any debt or financial obligation is created, acknowledged, evidenced, transferred, discharged or defeated, in whole or in part, and everything except real property as herein defined which may be the subject of ownership.</w:t>
      </w:r>
    </w:p>
    <w:p w:rsidR="00A4202E" w:rsidRDefault="00A4202E" w:rsidP="00A4202E">
      <w:r>
        <w:lastRenderedPageBreak/>
        <w:tab/>
        <w:t>Plural.  See "Number; gender," supra, this section.</w:t>
      </w:r>
    </w:p>
    <w:p w:rsidR="00A4202E" w:rsidRDefault="00A4202E" w:rsidP="00A4202E">
      <w:r>
        <w:tab/>
        <w:t>Population; inhabitants.  The word "population," when used in any statute, shall be taken to mean the population as shown by the latest Federal census effective within this State, and shall be construed as synonymous with "inhabitants."</w:t>
      </w:r>
    </w:p>
    <w:p w:rsidR="00A4202E" w:rsidRDefault="00A4202E" w:rsidP="00A4202E">
      <w:r>
        <w:tab/>
        <w:t>Property; other property.  The words "property" and "other property," unless restricted or limited by the context to either real or personal property, includes both real and personal property.</w:t>
      </w:r>
    </w:p>
    <w:p w:rsidR="00A4202E" w:rsidRDefault="00A4202E" w:rsidP="00A4202E">
      <w:r>
        <w:tab/>
        <w:t>Real estate; real property.  The words "real estate" and "real property," include lands, tenements and hereditaments and all rights thereto and interests therein.</w:t>
      </w:r>
    </w:p>
    <w:p w:rsidR="00A4202E" w:rsidRDefault="00A4202E" w:rsidP="00A4202E">
      <w:r>
        <w:tab/>
        <w:t>Registered mail.  The words "registered mail" include "certified mail".</w:t>
      </w:r>
    </w:p>
    <w:p w:rsidR="00A4202E" w:rsidRDefault="00A4202E" w:rsidP="00A4202E">
      <w:r>
        <w:tab/>
        <w:t>Revised Statutes.  The words "Revised Statutes" mean the Revised Statutes of 1937, unless some other revision is expressly indicated or referred to.</w:t>
      </w:r>
    </w:p>
    <w:p w:rsidR="00A4202E" w:rsidRDefault="00A4202E" w:rsidP="00A4202E">
      <w:r>
        <w:tab/>
        <w:t>Revision law.  The words "Revision law" mean any statute which is expressed in its title or body to be a revision of any part of the statutory law.</w:t>
      </w:r>
    </w:p>
    <w:p w:rsidR="00A4202E" w:rsidRDefault="00A4202E" w:rsidP="00A4202E">
      <w:r>
        <w:tab/>
        <w:t>She.  See "Number; gender," supra, this section.</w:t>
      </w:r>
    </w:p>
    <w:p w:rsidR="00A4202E" w:rsidRDefault="00A4202E" w:rsidP="00A4202E">
      <w:r>
        <w:tab/>
        <w:t>Sheet.  See "Folio," supra, this section.</w:t>
      </w:r>
    </w:p>
    <w:p w:rsidR="00A4202E" w:rsidRDefault="00A4202E" w:rsidP="00A4202E">
      <w:r>
        <w:tab/>
        <w:t>Ship.  The word "Ship" includes vessels, steamers, canal boats and every boat or structure adapted to navigation or movement from place to place, upon the ocean, lakes, rivers or artificial waterways, either by its own power or otherwise.</w:t>
      </w:r>
    </w:p>
    <w:p w:rsidR="00A4202E" w:rsidRDefault="00A4202E" w:rsidP="00A4202E">
      <w:r>
        <w:tab/>
        <w:t>Singular.  See "Number; gender," supra, this section.</w:t>
      </w:r>
    </w:p>
    <w:p w:rsidR="00A4202E" w:rsidRDefault="00A4202E" w:rsidP="00A4202E">
      <w:r>
        <w:tab/>
        <w:t>State.  The word "State" extends to and includes any State, territory or possession of the United States, the District of Columbia and the Canal Zone.</w:t>
      </w:r>
    </w:p>
    <w:p w:rsidR="00A4202E" w:rsidRDefault="00A4202E" w:rsidP="00A4202E">
      <w:r>
        <w:tab/>
        <w:t>Sworn.  See "Oath; sworn," supra, this section.</w:t>
      </w:r>
    </w:p>
    <w:p w:rsidR="00A4202E" w:rsidRDefault="00A4202E" w:rsidP="00A4202E">
      <w:r>
        <w:tab/>
        <w:t>Taxing district.  The words "taxing district," when used in a law relating to the assessment or collection of taxes, assessments or water rates or water rents, include every political division of the State, less than a county, whose inhabitants, governing body or officers have the power to levy taxes, assessments or rates.</w:t>
      </w:r>
    </w:p>
    <w:p w:rsidR="00A4202E" w:rsidRDefault="00A4202E" w:rsidP="00A4202E">
      <w:r>
        <w:tab/>
        <w:t>Territory.  The word "territory" extends to and includes any territory or possession of the United States, the District of Columbia and the Canal Zone.</w:t>
      </w:r>
    </w:p>
    <w:p w:rsidR="00A4202E" w:rsidRDefault="00A4202E" w:rsidP="00A4202E">
      <w:r>
        <w:tab/>
        <w:t>United States.  The words "United States" extend to and include every State, territory and possession of the United States, the District of Columbia and the Canal Zone.</w:t>
      </w:r>
    </w:p>
    <w:p w:rsidR="00A4202E" w:rsidRDefault="00A4202E" w:rsidP="00A4202E">
      <w:r>
        <w:tab/>
        <w:t>Year.  See "Month; year," supra, this section.</w:t>
      </w:r>
    </w:p>
    <w:p w:rsidR="00A4202E" w:rsidRDefault="00A4202E" w:rsidP="00A4202E">
      <w:r>
        <w:t>(</w:t>
      </w:r>
      <w:proofErr w:type="spellStart"/>
      <w:r>
        <w:t>cf</w:t>
      </w:r>
      <w:proofErr w:type="spellEnd"/>
      <w:r>
        <w:t>: P.L.</w:t>
      </w:r>
      <w:r w:rsidRPr="00BF463D">
        <w:t>2015, c.251</w:t>
      </w:r>
      <w:r>
        <w:t>, s.1)</w:t>
      </w:r>
    </w:p>
    <w:p w:rsidR="00A4202E" w:rsidRDefault="00A4202E" w:rsidP="00A4202E"/>
    <w:p w:rsidR="00A4202E" w:rsidRDefault="00A4202E" w:rsidP="00A4202E">
      <w:r>
        <w:tab/>
        <w:t>2.</w:t>
      </w:r>
      <w:r>
        <w:tab/>
      </w:r>
      <w:r w:rsidRPr="00BF463D">
        <w:t>R.S.40:20-1 is amended to read as follows:</w:t>
      </w:r>
    </w:p>
    <w:p w:rsidR="00A4202E" w:rsidRDefault="00A4202E" w:rsidP="00A4202E">
      <w:r w:rsidRPr="00BF463D">
        <w:tab/>
        <w:t>40:20-1.</w:t>
      </w:r>
      <w:r w:rsidRPr="00BF463D">
        <w:tab/>
      </w:r>
      <w:r>
        <w:t>The property, finances</w:t>
      </w:r>
      <w:r>
        <w:rPr>
          <w:u w:val="single"/>
        </w:rPr>
        <w:t>,</w:t>
      </w:r>
      <w:r>
        <w:t xml:space="preserve"> and affairs of every county shall be managed, controlled</w:t>
      </w:r>
      <w:r>
        <w:rPr>
          <w:u w:val="single"/>
        </w:rPr>
        <w:t>,</w:t>
      </w:r>
      <w:r>
        <w:t xml:space="preserve"> and governed by a board elected therein, to be known as "the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xml:space="preserve"> of the county of ..................... (specifying name of </w:t>
      </w:r>
      <w:r>
        <w:lastRenderedPageBreak/>
        <w:t xml:space="preserve">county)", and the executive and legislative powers of the county shall be vested in that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except where by law any specific powers or duties are imposed or vested in a Constitutional officer.</w:t>
      </w:r>
    </w:p>
    <w:p w:rsidR="00A4202E" w:rsidRDefault="00A4202E" w:rsidP="00A4202E">
      <w:r>
        <w:tab/>
        <w:t xml:space="preserve">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sidRPr="007B3B94">
        <w:rPr>
          <w:u w:val="single"/>
        </w:rPr>
        <w:t>county commissioners</w:t>
      </w:r>
      <w:r>
        <w:t xml:space="preserve"> of any county which has created the office of county administrator, pursuant to the provisions of N.J.S.40A:9-42, may, by resolution, delegate to that office such executive and administrative powers, duties, functions</w:t>
      </w:r>
      <w:r>
        <w:rPr>
          <w:u w:val="single"/>
        </w:rPr>
        <w:t>,</w:t>
      </w:r>
      <w:r>
        <w:t xml:space="preserve"> and responsibilities as the board may deem appropriate.</w:t>
      </w:r>
    </w:p>
    <w:p w:rsidR="00A4202E" w:rsidRPr="007B3B94" w:rsidRDefault="00A4202E" w:rsidP="00A4202E">
      <w:pPr>
        <w:rPr>
          <w:u w:val="single"/>
        </w:rPr>
      </w:pPr>
      <w:r>
        <w:tab/>
      </w:r>
      <w:r>
        <w:rPr>
          <w:u w:val="single"/>
        </w:rPr>
        <w:t>Within one year of the effective date of P.L.    , c.    (pending before the Legislature as this bill), all county letterheads, stationary, and other writings, and the Internet website of a county, shall bear the title of board of county commissioners; provided, however, that any 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p>
    <w:p w:rsidR="00A4202E" w:rsidRDefault="00A4202E" w:rsidP="00A4202E">
      <w:r w:rsidRPr="007B3B94">
        <w:t>(</w:t>
      </w:r>
      <w:proofErr w:type="spellStart"/>
      <w:r w:rsidRPr="007B3B94">
        <w:t>cf</w:t>
      </w:r>
      <w:proofErr w:type="spellEnd"/>
      <w:r w:rsidRPr="007B3B94">
        <w:t>: P.L.1987, c.236, s.1)</w:t>
      </w:r>
    </w:p>
    <w:p w:rsidR="00A4202E" w:rsidRDefault="00A4202E" w:rsidP="00A4202E"/>
    <w:p w:rsidR="00A4202E" w:rsidRDefault="00A4202E" w:rsidP="00A4202E">
      <w:r>
        <w:tab/>
        <w:t>3.</w:t>
      </w:r>
      <w:r>
        <w:tab/>
      </w:r>
      <w:r w:rsidRPr="007B3B94">
        <w:t>This act shall take effect</w:t>
      </w:r>
      <w:r>
        <w:t xml:space="preserve"> on January 1</w:t>
      </w:r>
      <w:r w:rsidR="00C34DBA">
        <w:t xml:space="preserve"> next following the date of enactment</w:t>
      </w:r>
      <w:r>
        <w:t>.</w:t>
      </w:r>
    </w:p>
    <w:p w:rsidR="00A4202E" w:rsidRDefault="00A4202E" w:rsidP="00A4202E"/>
    <w:p w:rsidR="00C34DBA" w:rsidRDefault="00C34DBA" w:rsidP="00A4202E"/>
    <w:p w:rsidR="00A4202E" w:rsidRPr="005B2059" w:rsidRDefault="00A4202E" w:rsidP="00A4202E">
      <w:pPr>
        <w:jc w:val="center"/>
      </w:pPr>
      <w:r w:rsidRPr="005B2059">
        <w:t>STATEMENT</w:t>
      </w:r>
    </w:p>
    <w:p w:rsidR="00A4202E" w:rsidRDefault="00A4202E" w:rsidP="00A4202E"/>
    <w:p w:rsidR="00A4202E" w:rsidRDefault="00A4202E" w:rsidP="00A4202E">
      <w:r>
        <w:tab/>
        <w:t xml:space="preserve">This </w:t>
      </w:r>
      <w:r w:rsidR="00C34DBA">
        <w:t>bill</w:t>
      </w:r>
      <w:r>
        <w:t xml:space="preserve"> would require that the title of “chosen freeholder” be changed to “county commissioner.”  Accordingly, all </w:t>
      </w:r>
      <w:r w:rsidRPr="00684251">
        <w:t>“board</w:t>
      </w:r>
      <w:r>
        <w:t>s</w:t>
      </w:r>
      <w:r w:rsidRPr="00684251">
        <w:t xml:space="preserve"> of chosen freeholders” </w:t>
      </w:r>
      <w:r>
        <w:t>would be known as</w:t>
      </w:r>
      <w:r w:rsidRPr="00684251">
        <w:t xml:space="preserve"> “board</w:t>
      </w:r>
      <w:r>
        <w:t>s</w:t>
      </w:r>
      <w:r w:rsidRPr="00684251">
        <w:t xml:space="preserve"> of county commissioners”</w:t>
      </w:r>
      <w:r>
        <w:t xml:space="preserve"> and all individual </w:t>
      </w:r>
      <w:r w:rsidRPr="00684251">
        <w:t>“freeholder</w:t>
      </w:r>
      <w:r>
        <w:t>s</w:t>
      </w:r>
      <w:r w:rsidRPr="00684251">
        <w:t>” and “chosen freeholder</w:t>
      </w:r>
      <w:r>
        <w:t>s</w:t>
      </w:r>
      <w:r w:rsidRPr="00684251">
        <w:t xml:space="preserve">” </w:t>
      </w:r>
      <w:r>
        <w:t>would be known as</w:t>
      </w:r>
      <w:r w:rsidRPr="00684251">
        <w:t xml:space="preserve"> “county commissioner</w:t>
      </w:r>
      <w:r>
        <w:t>s.</w:t>
      </w:r>
      <w:r w:rsidRPr="00684251">
        <w:t>”</w:t>
      </w:r>
      <w:r>
        <w:t xml:space="preserve">  The </w:t>
      </w:r>
      <w:r w:rsidR="00C34DBA">
        <w:t>bill</w:t>
      </w:r>
      <w:r>
        <w:t xml:space="preserve"> creates a definition for </w:t>
      </w:r>
      <w:r w:rsidR="00C34DBA">
        <w:t>“</w:t>
      </w:r>
      <w:r>
        <w:t>freeholder</w:t>
      </w:r>
      <w:r w:rsidR="00C34DBA">
        <w:t>”</w:t>
      </w:r>
      <w:r>
        <w:t xml:space="preserve"> to clarify that any reference in the statutes to a </w:t>
      </w:r>
      <w:r w:rsidRPr="00A7793C">
        <w:t xml:space="preserve">“freeholder” </w:t>
      </w:r>
      <w:r>
        <w:t>or</w:t>
      </w:r>
      <w:r w:rsidRPr="00A7793C">
        <w:t xml:space="preserve"> “chosen freeholder”</w:t>
      </w:r>
      <w:r>
        <w:t xml:space="preserve"> means a “county commissioner.”</w:t>
      </w:r>
    </w:p>
    <w:p w:rsidR="00A4202E" w:rsidRDefault="00A4202E" w:rsidP="00A4202E">
      <w:r>
        <w:tab/>
        <w:t xml:space="preserve">The </w:t>
      </w:r>
      <w:r w:rsidR="00C34DBA">
        <w:t>bill</w:t>
      </w:r>
      <w:r>
        <w:t xml:space="preserve"> would also require counties to update their letterheads</w:t>
      </w:r>
      <w:r w:rsidRPr="00200EE4">
        <w:t>, sta</w:t>
      </w:r>
      <w:r>
        <w:t>tionary, and other writings, as well as</w:t>
      </w:r>
      <w:r w:rsidRPr="00200EE4">
        <w:t xml:space="preserve"> the</w:t>
      </w:r>
      <w:r>
        <w:t>ir</w:t>
      </w:r>
      <w:r w:rsidRPr="00200EE4">
        <w:t xml:space="preserve"> Internet website</w:t>
      </w:r>
      <w:r>
        <w:t>s, to</w:t>
      </w:r>
      <w:r w:rsidRPr="00200EE4">
        <w:t xml:space="preserve"> bear the title of county commissioners</w:t>
      </w:r>
      <w:r>
        <w:t xml:space="preserve"> in place of freeholders or chosen freeholders</w:t>
      </w:r>
      <w:r w:rsidR="00830ABD">
        <w:t>,</w:t>
      </w:r>
      <w:r w:rsidRPr="003E5AA1">
        <w:t xml:space="preserve"> </w:t>
      </w:r>
      <w:r>
        <w:t>w</w:t>
      </w:r>
      <w:r w:rsidRPr="003E5AA1">
        <w:t>ithin one year of the</w:t>
      </w:r>
      <w:r>
        <w:t xml:space="preserve"> </w:t>
      </w:r>
      <w:r w:rsidR="009F01E8">
        <w:t>bill</w:t>
      </w:r>
      <w:r>
        <w:t>’s</w:t>
      </w:r>
      <w:r w:rsidRPr="003E5AA1">
        <w:t xml:space="preserve"> effective date</w:t>
      </w:r>
      <w:r>
        <w:t xml:space="preserve">.  The </w:t>
      </w:r>
      <w:r w:rsidR="00C34DBA">
        <w:t>bill</w:t>
      </w:r>
      <w:r>
        <w:t xml:space="preserve"> would not require counties to update or replace signs or other writings to reflect this title change within this timeframe if doing so would require the expenditure of county funds.  In such a case, the title would have to be changed whenever the writing is next updated or replaced in the ordinary course of business.</w:t>
      </w:r>
    </w:p>
    <w:p w:rsidR="00A4202E" w:rsidRDefault="00A4202E" w:rsidP="00A4202E">
      <w:r>
        <w:tab/>
        <w:t xml:space="preserve">The </w:t>
      </w:r>
      <w:r w:rsidR="00C34DBA">
        <w:t>bill</w:t>
      </w:r>
      <w:r>
        <w:t xml:space="preserve"> would take effect on January 1</w:t>
      </w:r>
      <w:r w:rsidR="00C34DBA">
        <w:t xml:space="preserve"> </w:t>
      </w:r>
      <w:r w:rsidR="00C34DBA" w:rsidRPr="00C34DBA">
        <w:t>next following the date of enactment</w:t>
      </w:r>
      <w:r>
        <w:t>.</w:t>
      </w:r>
    </w:p>
    <w:sectPr w:rsidR="00A4202E" w:rsidSect="00B9153C">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8AC" w:rsidRDefault="002008AC">
      <w:r>
        <w:separator/>
      </w:r>
    </w:p>
  </w:endnote>
  <w:endnote w:type="continuationSeparator" w:id="0">
    <w:p w:rsidR="002008AC" w:rsidRDefault="0020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ED7" w:rsidRDefault="00CA1BA3" w:rsidP="00CA1BA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858" w:rsidRPr="00921C91" w:rsidRDefault="002A58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5858" w:rsidRPr="00921C91" w:rsidRDefault="002A5858">
    <w:pPr>
      <w:pStyle w:val="Footer"/>
      <w:rPr>
        <w:szCs w:val="18"/>
      </w:rPr>
    </w:pPr>
  </w:p>
  <w:p w:rsidR="002A5858" w:rsidRPr="00921C91" w:rsidRDefault="002A58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5858" w:rsidRDefault="002A58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8AC" w:rsidRDefault="002008AC">
      <w:r>
        <w:separator/>
      </w:r>
    </w:p>
  </w:footnote>
  <w:footnote w:type="continuationSeparator" w:id="0">
    <w:p w:rsidR="002008AC" w:rsidRDefault="00200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21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70D9" w:rsidRDefault="004C70D9" w:rsidP="004C70D9">
    <w:pPr>
      <w:pStyle w:val="bpuHeadSpon"/>
    </w:pPr>
    <w:r w:rsidRPr="004C70D9">
      <w:rPr>
        <w:rStyle w:val="bpuHeadSponChar"/>
      </w:rPr>
      <w:t>A3594</w:t>
    </w:r>
    <w:r>
      <w:t xml:space="preserve"> ZWICKER, B.DECROCE</w:t>
    </w:r>
  </w:p>
  <w:p w:rsidR="004C70D9" w:rsidRDefault="004C70D9" w:rsidP="004C70D9">
    <w:pPr>
      <w:pStyle w:val="bpuHeadSpon"/>
    </w:pPr>
    <w:r>
      <w:fldChar w:fldCharType="begin"/>
    </w:r>
    <w:r>
      <w:instrText xml:space="preserve"> PAGE  \* MERGEFORMAT </w:instrText>
    </w:r>
    <w:r>
      <w:fldChar w:fldCharType="separate"/>
    </w:r>
    <w:r w:rsidR="00A421A6">
      <w:rPr>
        <w:noProof/>
      </w:rPr>
      <w:t>5</w:t>
    </w:r>
    <w:r>
      <w:fldChar w:fldCharType="end"/>
    </w:r>
  </w:p>
  <w:p w:rsidR="004C70D9" w:rsidRDefault="004C70D9" w:rsidP="004C70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70D9" w:rsidRDefault="004C70D9" w:rsidP="004C70D9">
    <w:pPr>
      <w:pStyle w:val="bpuHeadSpon"/>
    </w:pPr>
    <w:r w:rsidRPr="004C70D9">
      <w:rPr>
        <w:rStyle w:val="bpuHeadSponChar"/>
      </w:rPr>
      <w:t>A3594</w:t>
    </w:r>
    <w:r>
      <w:t xml:space="preserve"> ZWICKER, B.DECROCE</w:t>
    </w:r>
  </w:p>
  <w:p w:rsidR="004C70D9" w:rsidRDefault="004C70D9" w:rsidP="004C70D9">
    <w:pPr>
      <w:pStyle w:val="bpuHeadSpon"/>
    </w:pPr>
    <w:r>
      <w:fldChar w:fldCharType="begin"/>
    </w:r>
    <w:r>
      <w:instrText xml:space="preserve"> PAGE  \* MERGEFORMAT </w:instrText>
    </w:r>
    <w:r>
      <w:fldChar w:fldCharType="separate"/>
    </w:r>
    <w:r w:rsidR="00A421A6">
      <w:rPr>
        <w:noProof/>
      </w:rPr>
      <w:t>2</w:t>
    </w:r>
    <w:r>
      <w:fldChar w:fldCharType="end"/>
    </w:r>
  </w:p>
  <w:p w:rsidR="004C70D9" w:rsidRDefault="004C70D9" w:rsidP="004C70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8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733"/>
    <w:rsid w:val="000D7B4A"/>
    <w:rsid w:val="000E4006"/>
    <w:rsid w:val="000F3DA2"/>
    <w:rsid w:val="000F5FDE"/>
    <w:rsid w:val="000F7466"/>
    <w:rsid w:val="001038E8"/>
    <w:rsid w:val="0013000E"/>
    <w:rsid w:val="00133F81"/>
    <w:rsid w:val="00135943"/>
    <w:rsid w:val="001362D4"/>
    <w:rsid w:val="0013722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6C4"/>
    <w:rsid w:val="001F14C7"/>
    <w:rsid w:val="001F7405"/>
    <w:rsid w:val="002008AC"/>
    <w:rsid w:val="00205533"/>
    <w:rsid w:val="00212B8D"/>
    <w:rsid w:val="00222983"/>
    <w:rsid w:val="002370D0"/>
    <w:rsid w:val="00247465"/>
    <w:rsid w:val="00255958"/>
    <w:rsid w:val="00257FA2"/>
    <w:rsid w:val="0026465A"/>
    <w:rsid w:val="0026574A"/>
    <w:rsid w:val="002660BB"/>
    <w:rsid w:val="002720E8"/>
    <w:rsid w:val="00275293"/>
    <w:rsid w:val="002776B0"/>
    <w:rsid w:val="00286C7E"/>
    <w:rsid w:val="002A1029"/>
    <w:rsid w:val="002A3A1A"/>
    <w:rsid w:val="002A4692"/>
    <w:rsid w:val="002A51BA"/>
    <w:rsid w:val="002A5858"/>
    <w:rsid w:val="002B2E26"/>
    <w:rsid w:val="002B3FE6"/>
    <w:rsid w:val="002C2D81"/>
    <w:rsid w:val="002C461E"/>
    <w:rsid w:val="002C6CEC"/>
    <w:rsid w:val="002E09CE"/>
    <w:rsid w:val="002E69D1"/>
    <w:rsid w:val="002F3BA6"/>
    <w:rsid w:val="0030453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967"/>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F8A"/>
    <w:rsid w:val="004A3009"/>
    <w:rsid w:val="004A6940"/>
    <w:rsid w:val="004A77A4"/>
    <w:rsid w:val="004C70D9"/>
    <w:rsid w:val="004C742C"/>
    <w:rsid w:val="004E1F3E"/>
    <w:rsid w:val="004F21BD"/>
    <w:rsid w:val="004F4F1D"/>
    <w:rsid w:val="004F74DD"/>
    <w:rsid w:val="00501317"/>
    <w:rsid w:val="0050495C"/>
    <w:rsid w:val="00505DC9"/>
    <w:rsid w:val="00506E1E"/>
    <w:rsid w:val="00513C81"/>
    <w:rsid w:val="0052752E"/>
    <w:rsid w:val="00527BFB"/>
    <w:rsid w:val="00532A32"/>
    <w:rsid w:val="00540B0B"/>
    <w:rsid w:val="0054460F"/>
    <w:rsid w:val="005536CD"/>
    <w:rsid w:val="00554051"/>
    <w:rsid w:val="00556D67"/>
    <w:rsid w:val="00557240"/>
    <w:rsid w:val="005651F3"/>
    <w:rsid w:val="00572184"/>
    <w:rsid w:val="00577A15"/>
    <w:rsid w:val="00580452"/>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86F"/>
    <w:rsid w:val="00626239"/>
    <w:rsid w:val="00635316"/>
    <w:rsid w:val="00635449"/>
    <w:rsid w:val="006378C5"/>
    <w:rsid w:val="00645E6A"/>
    <w:rsid w:val="00665CBC"/>
    <w:rsid w:val="00667A5C"/>
    <w:rsid w:val="00677316"/>
    <w:rsid w:val="00686AEB"/>
    <w:rsid w:val="0069446E"/>
    <w:rsid w:val="006B7897"/>
    <w:rsid w:val="006B7FA7"/>
    <w:rsid w:val="006C086A"/>
    <w:rsid w:val="006C21C1"/>
    <w:rsid w:val="006C7327"/>
    <w:rsid w:val="006D00E5"/>
    <w:rsid w:val="006D0CDF"/>
    <w:rsid w:val="006D791B"/>
    <w:rsid w:val="006E2895"/>
    <w:rsid w:val="006F180D"/>
    <w:rsid w:val="006F4334"/>
    <w:rsid w:val="006F47AF"/>
    <w:rsid w:val="006F6B8A"/>
    <w:rsid w:val="00707CD3"/>
    <w:rsid w:val="00716BB9"/>
    <w:rsid w:val="0072427F"/>
    <w:rsid w:val="007256D1"/>
    <w:rsid w:val="007279FD"/>
    <w:rsid w:val="0074310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AB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1E8"/>
    <w:rsid w:val="009F4FAC"/>
    <w:rsid w:val="00A017C0"/>
    <w:rsid w:val="00A11228"/>
    <w:rsid w:val="00A222C2"/>
    <w:rsid w:val="00A305D6"/>
    <w:rsid w:val="00A342C4"/>
    <w:rsid w:val="00A4202E"/>
    <w:rsid w:val="00A421A6"/>
    <w:rsid w:val="00A50F6B"/>
    <w:rsid w:val="00A52237"/>
    <w:rsid w:val="00A551D6"/>
    <w:rsid w:val="00A6251B"/>
    <w:rsid w:val="00A6754E"/>
    <w:rsid w:val="00A70F58"/>
    <w:rsid w:val="00A72987"/>
    <w:rsid w:val="00A7346B"/>
    <w:rsid w:val="00A82ED7"/>
    <w:rsid w:val="00A84C4F"/>
    <w:rsid w:val="00A932A1"/>
    <w:rsid w:val="00A96E06"/>
    <w:rsid w:val="00AA6197"/>
    <w:rsid w:val="00AA6C70"/>
    <w:rsid w:val="00AB16FD"/>
    <w:rsid w:val="00AB4813"/>
    <w:rsid w:val="00AC221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CC3"/>
    <w:rsid w:val="00B726BD"/>
    <w:rsid w:val="00B732BC"/>
    <w:rsid w:val="00B90E33"/>
    <w:rsid w:val="00B9153C"/>
    <w:rsid w:val="00B9676B"/>
    <w:rsid w:val="00BA2EA5"/>
    <w:rsid w:val="00BA364B"/>
    <w:rsid w:val="00BB1190"/>
    <w:rsid w:val="00BB31D0"/>
    <w:rsid w:val="00BB3A11"/>
    <w:rsid w:val="00BB4DDB"/>
    <w:rsid w:val="00BB5D79"/>
    <w:rsid w:val="00BB5F02"/>
    <w:rsid w:val="00BC7892"/>
    <w:rsid w:val="00BC7F16"/>
    <w:rsid w:val="00BE24D6"/>
    <w:rsid w:val="00BE7EFA"/>
    <w:rsid w:val="00BF06AD"/>
    <w:rsid w:val="00BF2C67"/>
    <w:rsid w:val="00C04F4D"/>
    <w:rsid w:val="00C12E48"/>
    <w:rsid w:val="00C13D14"/>
    <w:rsid w:val="00C15F53"/>
    <w:rsid w:val="00C23F09"/>
    <w:rsid w:val="00C25356"/>
    <w:rsid w:val="00C328D0"/>
    <w:rsid w:val="00C34DBA"/>
    <w:rsid w:val="00C46BC1"/>
    <w:rsid w:val="00C5235F"/>
    <w:rsid w:val="00C54CE2"/>
    <w:rsid w:val="00C66BF3"/>
    <w:rsid w:val="00C70140"/>
    <w:rsid w:val="00C73CA7"/>
    <w:rsid w:val="00C75685"/>
    <w:rsid w:val="00C822F6"/>
    <w:rsid w:val="00C82AC2"/>
    <w:rsid w:val="00C8456C"/>
    <w:rsid w:val="00C91E19"/>
    <w:rsid w:val="00C92402"/>
    <w:rsid w:val="00C92867"/>
    <w:rsid w:val="00C93B93"/>
    <w:rsid w:val="00CA037D"/>
    <w:rsid w:val="00CA0837"/>
    <w:rsid w:val="00CA1BA3"/>
    <w:rsid w:val="00CA2442"/>
    <w:rsid w:val="00CA4725"/>
    <w:rsid w:val="00CB6246"/>
    <w:rsid w:val="00CC0A17"/>
    <w:rsid w:val="00CD0F93"/>
    <w:rsid w:val="00CD1BD1"/>
    <w:rsid w:val="00CD3CBE"/>
    <w:rsid w:val="00CD528D"/>
    <w:rsid w:val="00CD57F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BD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79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A3D0A2"/>
  <w15:docId w15:val="{4BA28F51-5A8E-422A-9E8C-F81F513A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70D9"/>
  </w:style>
  <w:style w:type="paragraph" w:styleId="BalloonText">
    <w:name w:val="Balloon Text"/>
    <w:basedOn w:val="Normal"/>
    <w:link w:val="BalloonTextChar"/>
    <w:semiHidden/>
    <w:unhideWhenUsed/>
    <w:rsid w:val="007431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31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7AACF-1CE9-4913-8EEB-FF99F1A67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1734</Words>
  <Characters>9538</Characters>
  <Application>Microsoft Office Word</Application>
  <DocSecurity>0</DocSecurity>
  <Lines>227</Lines>
  <Paragraphs>73</Paragraphs>
  <ScaleCrop>false</ScaleCrop>
  <HeadingPairs>
    <vt:vector size="2" baseType="variant">
      <vt:variant>
        <vt:lpstr>Title</vt:lpstr>
      </vt:variant>
      <vt:variant>
        <vt:i4>1</vt:i4>
      </vt:variant>
    </vt:vector>
  </HeadingPairs>
  <TitlesOfParts>
    <vt:vector size="1" baseType="lpstr">
      <vt:lpstr>A3594</vt:lpstr>
    </vt:vector>
  </TitlesOfParts>
  <Manager>R225</Manager>
  <Company>NJ Office of Legislative Services</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A3594</dc:title>
  <dc:subject/>
  <dc:creator>Assemblyman  ZWICKER, Assemblywoman  DECROCE</dc:creator>
  <cp:keywords>A3594|5|LG |266|0|266|N|0|</cp:keywords>
  <dc:description>INTRODUCED MARCH 5, 2020</dc:description>
  <cp:lastModifiedBy>Todaro, Vivian</cp:lastModifiedBy>
  <cp:revision>2</cp:revision>
  <cp:lastPrinted>2020-07-31T16:51:00Z</cp:lastPrinted>
  <dcterms:created xsi:type="dcterms:W3CDTF">2020-07-31T16:52:00Z</dcterms:created>
  <dcterms:modified xsi:type="dcterms:W3CDTF">2020-07-31T16:52:00Z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