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7A52" w:rsidRDefault="00E67A52" w:rsidP="00E67A52">
      <w:pPr>
        <w:pStyle w:val="bpuBill"/>
      </w:pPr>
      <w:bookmarkStart w:id="0" w:name="bpuFrontPg"/>
      <w:bookmarkStart w:id="1" w:name="_GoBack"/>
      <w:bookmarkEnd w:id="0"/>
      <w:bookmarkEnd w:id="1"/>
      <w:r>
        <w:t>A</w:t>
      </w:r>
      <w:r w:rsidR="00CB0D5C">
        <w:t>SSEMBLY, No. 3609</w:t>
      </w:r>
      <w:r>
        <w:t xml:space="preserve"> </w:t>
      </w:r>
    </w:p>
    <w:p w:rsidR="00E67A52" w:rsidRPr="009D38FF" w:rsidRDefault="00E67A52" w:rsidP="00E67A52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4990938" r:id="rId7"/>
        </w:object>
      </w:r>
    </w:p>
    <w:p w:rsidR="00E67A52" w:rsidRDefault="00E67A52" w:rsidP="00E67A52">
      <w:pPr>
        <w:pStyle w:val="bpuState"/>
      </w:pPr>
      <w:r>
        <w:t>STATE OF NEW JERSEY</w:t>
      </w:r>
    </w:p>
    <w:p w:rsidR="00E67A52" w:rsidRDefault="00E67A52" w:rsidP="00E67A52">
      <w:pPr>
        <w:pStyle w:val="bpuLegislature"/>
      </w:pPr>
      <w:r>
        <w:t>219th LEGISLATURE</w:t>
      </w:r>
    </w:p>
    <w:p w:rsidR="00E67A52" w:rsidRDefault="00E67A52" w:rsidP="00E67A52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4990939" r:id="rId8"/>
        </w:object>
      </w:r>
      <w:r>
        <w:t xml:space="preserve">  </w:t>
      </w:r>
    </w:p>
    <w:p w:rsidR="00E67A52" w:rsidRDefault="00E67A52" w:rsidP="00E67A52">
      <w:pPr>
        <w:pStyle w:val="bpuIntro"/>
      </w:pPr>
      <w:r>
        <w:t>INTRODUCED MARCH 5, 2020</w:t>
      </w:r>
    </w:p>
    <w:p w:rsidR="00E67A52" w:rsidRDefault="00E67A52" w:rsidP="00E67A52">
      <w:pPr>
        <w:pStyle w:val="bpuIntro"/>
      </w:pPr>
    </w:p>
    <w:p w:rsidR="00E67A52" w:rsidRDefault="00E67A52" w:rsidP="00E67A52">
      <w:pPr>
        <w:pStyle w:val="bpuIntro"/>
        <w:sectPr w:rsidR="00E67A52" w:rsidSect="00E67A52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E67A52" w:rsidRDefault="00E67A52" w:rsidP="00E67A52">
      <w:pPr>
        <w:pStyle w:val="bpuIntro"/>
      </w:pPr>
    </w:p>
    <w:p w:rsidR="00E67A52" w:rsidRDefault="00E67A52" w:rsidP="00E67A52">
      <w:pPr>
        <w:pStyle w:val="bpuSponsor"/>
      </w:pPr>
      <w:r>
        <w:t>Sponsored by:</w:t>
      </w:r>
    </w:p>
    <w:p w:rsidR="00E67A52" w:rsidRDefault="00E67A52" w:rsidP="00E67A52">
      <w:pPr>
        <w:pStyle w:val="bpuSponsor"/>
      </w:pPr>
      <w:r>
        <w:t>Assemblywoman  ANNETTE QUIJANO</w:t>
      </w:r>
    </w:p>
    <w:p w:rsidR="00E67A52" w:rsidRDefault="00E67A52" w:rsidP="00E67A52">
      <w:pPr>
        <w:pStyle w:val="bpuSponsor"/>
      </w:pPr>
      <w:r>
        <w:t>District 20 (Union)</w:t>
      </w:r>
    </w:p>
    <w:p w:rsidR="00E67A52" w:rsidRDefault="00E67A52" w:rsidP="00E67A52">
      <w:pPr>
        <w:pStyle w:val="bpuSponsor"/>
      </w:pPr>
    </w:p>
    <w:p w:rsidR="00E67A52" w:rsidRDefault="00E67A52" w:rsidP="00E67A52">
      <w:pPr>
        <w:pStyle w:val="bpuSponsor"/>
      </w:pPr>
    </w:p>
    <w:p w:rsidR="00E67A52" w:rsidRDefault="00E67A52" w:rsidP="00E67A52">
      <w:pPr>
        <w:pStyle w:val="bpuSponsor"/>
      </w:pPr>
    </w:p>
    <w:p w:rsidR="00E67A52" w:rsidRDefault="00E67A52" w:rsidP="00E67A52">
      <w:pPr>
        <w:pStyle w:val="bpuSponsor"/>
      </w:pPr>
    </w:p>
    <w:p w:rsidR="00E67A52" w:rsidRDefault="00E67A52" w:rsidP="00E67A52">
      <w:pPr>
        <w:pStyle w:val="bpuSponsor"/>
      </w:pPr>
      <w:r>
        <w:t>SYNOPSIS</w:t>
      </w:r>
    </w:p>
    <w:p w:rsidR="00E67A52" w:rsidRDefault="00E67A52" w:rsidP="00E67A52">
      <w:pPr>
        <w:pStyle w:val="bpuNormText"/>
      </w:pPr>
      <w:r>
        <w:tab/>
        <w:t xml:space="preserve">Includes administration of medication as nonpublic school nursing service. </w:t>
      </w:r>
    </w:p>
    <w:p w:rsidR="00E67A52" w:rsidRDefault="00E67A52" w:rsidP="00E67A52">
      <w:pPr>
        <w:pStyle w:val="bpuNormText"/>
      </w:pPr>
    </w:p>
    <w:p w:rsidR="00E67A52" w:rsidRDefault="00E67A52" w:rsidP="00E67A52">
      <w:pPr>
        <w:pStyle w:val="bpuSponsor"/>
      </w:pPr>
      <w:r>
        <w:t xml:space="preserve">CURRENT VERSION OF TEXT </w:t>
      </w:r>
    </w:p>
    <w:p w:rsidR="00E67A52" w:rsidRDefault="00E67A52" w:rsidP="00E67A52">
      <w:pPr>
        <w:pStyle w:val="bpuNormText"/>
      </w:pPr>
      <w:r>
        <w:tab/>
        <w:t>As introduced.</w:t>
      </w:r>
    </w:p>
    <w:p w:rsidR="00E67A52" w:rsidRDefault="00E67A52" w:rsidP="00E67A52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E67A52" w:rsidRDefault="00E67A52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E67A52" w:rsidSect="00E67A52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CA3A47" w:rsidRPr="00677316" w:rsidRDefault="00CA3A47" w:rsidP="00CA3A47">
      <w:pPr>
        <w:pStyle w:val="HangingAnAct"/>
        <w:rPr>
          <w:rStyle w:val="HangingAnActChar"/>
        </w:rPr>
      </w:pPr>
      <w:r w:rsidRPr="00CA3A47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>concerning nursing services for nonpublic school students and amending P.L.1991, c.226.</w:t>
      </w:r>
    </w:p>
    <w:p w:rsidR="00CA3A47" w:rsidRPr="00D71D68" w:rsidRDefault="00CA3A47" w:rsidP="00CA3A47"/>
    <w:p w:rsidR="00CA3A47" w:rsidRPr="00AA7880" w:rsidRDefault="00CA3A47" w:rsidP="00CA3A47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CA3A47" w:rsidRDefault="00CA3A47" w:rsidP="00CA3A47"/>
    <w:p w:rsidR="00CA3A47" w:rsidRDefault="00CA3A47" w:rsidP="00CA3A47">
      <w:r>
        <w:tab/>
        <w:t>1.</w:t>
      </w:r>
      <w:r>
        <w:tab/>
        <w:t>Section 3 of P.L.1991, c.226 (C.18A:40-25) is amended to read as follows:</w:t>
      </w:r>
    </w:p>
    <w:p w:rsidR="00CA3A47" w:rsidRDefault="00CA3A47" w:rsidP="00CA3A47">
      <w:r>
        <w:tab/>
        <w:t>3.</w:t>
      </w:r>
      <w:r>
        <w:tab/>
        <w:t xml:space="preserve">Each board of education of a district in which a nonpublic school is located shall:  </w:t>
      </w:r>
    </w:p>
    <w:p w:rsidR="00CA3A47" w:rsidRDefault="00CA3A47" w:rsidP="00CA3A47">
      <w:r>
        <w:tab/>
        <w:t>a.</w:t>
      </w:r>
      <w:r>
        <w:tab/>
        <w:t xml:space="preserve">provide nursing services for pupils who are enrolled full-time in the nonpublic school. The services shall include:  </w:t>
      </w:r>
    </w:p>
    <w:p w:rsidR="00CA3A47" w:rsidRDefault="00CA3A47" w:rsidP="00CA3A47">
      <w:r>
        <w:tab/>
        <w:t>(1)</w:t>
      </w:r>
      <w:r>
        <w:tab/>
        <w:t>assistance with medical examinations, including dental screening;</w:t>
      </w:r>
    </w:p>
    <w:p w:rsidR="00CA3A47" w:rsidRDefault="00CA3A47" w:rsidP="00CA3A47">
      <w:r>
        <w:tab/>
        <w:t>(2)</w:t>
      </w:r>
      <w:r>
        <w:tab/>
        <w:t>conducting screening of hearing examinations;</w:t>
      </w:r>
    </w:p>
    <w:p w:rsidR="00CA3A47" w:rsidRDefault="00CA3A47" w:rsidP="00CA3A47">
      <w:r>
        <w:tab/>
        <w:t>(3)</w:t>
      </w:r>
      <w:r>
        <w:tab/>
        <w:t>the maintenance of student health records, and notification of local or county health officials of any student who has not been properly immunized;</w:t>
      </w:r>
      <w:r w:rsidRPr="00661490">
        <w:rPr>
          <w:rFonts w:ascii="Albertus Extra Bold" w:hAnsi="Albertus Extra Bold"/>
          <w:b/>
        </w:rPr>
        <w:t>[</w:t>
      </w:r>
      <w:r>
        <w:t xml:space="preserve"> and</w:t>
      </w:r>
      <w:r w:rsidRPr="00661490">
        <w:rPr>
          <w:rFonts w:ascii="Albertus Extra Bold" w:hAnsi="Albertus Extra Bold"/>
          <w:b/>
        </w:rPr>
        <w:t>]</w:t>
      </w:r>
      <w:r>
        <w:t xml:space="preserve">  </w:t>
      </w:r>
    </w:p>
    <w:p w:rsidR="00CA3A47" w:rsidRPr="00443DAA" w:rsidRDefault="00CA3A47" w:rsidP="00CA3A47">
      <w:r>
        <w:tab/>
        <w:t>(4)</w:t>
      </w:r>
      <w:r>
        <w:tab/>
        <w:t>conducting examinations of pupils between the ages of 10 and 18 for the condition known as scoliosis</w:t>
      </w:r>
      <w:r>
        <w:rPr>
          <w:u w:val="single"/>
        </w:rPr>
        <w:t>; and</w:t>
      </w:r>
    </w:p>
    <w:p w:rsidR="00CA3A47" w:rsidRPr="00443DAA" w:rsidRDefault="00CA3A47" w:rsidP="00CA3A47">
      <w:pPr>
        <w:rPr>
          <w:u w:val="single"/>
        </w:rPr>
      </w:pPr>
      <w:r>
        <w:tab/>
      </w:r>
      <w:r>
        <w:rPr>
          <w:u w:val="single"/>
        </w:rPr>
        <w:t>(5)</w:t>
      </w:r>
      <w:r>
        <w:rPr>
          <w:u w:val="single"/>
        </w:rPr>
        <w:tab/>
        <w:t>administering medication upon the written permission of a pupil’s parent or guardian or written standing orders from a pupil’s physician</w:t>
      </w:r>
      <w:r w:rsidRPr="00A202DD">
        <w:t>.</w:t>
      </w:r>
    </w:p>
    <w:p w:rsidR="00CA3A47" w:rsidRDefault="00CA3A47" w:rsidP="00CA3A47">
      <w:r>
        <w:tab/>
        <w:t>b.</w:t>
      </w:r>
      <w:r>
        <w:tab/>
        <w:t>adopt written policies and procedures extending the emergency care provided to public school pupils to those pupils who are enrolled full-time in the nonpublic school who are injured or become ill at school or during participation on a school team or squad.</w:t>
      </w:r>
    </w:p>
    <w:p w:rsidR="00CA3A47" w:rsidRDefault="00CA3A47" w:rsidP="00CA3A47">
      <w:r>
        <w:t>(</w:t>
      </w:r>
      <w:proofErr w:type="spellStart"/>
      <w:r>
        <w:t>cf</w:t>
      </w:r>
      <w:proofErr w:type="spellEnd"/>
      <w:r>
        <w:t>: P.L.1991, c.226, s.3)</w:t>
      </w:r>
    </w:p>
    <w:p w:rsidR="00CA3A47" w:rsidRPr="00D71D68" w:rsidRDefault="00CA3A47" w:rsidP="00CA3A47"/>
    <w:p w:rsidR="00CA3A47" w:rsidRPr="00AA7880" w:rsidRDefault="00CA3A47" w:rsidP="00CA3A47">
      <w:r>
        <w:tab/>
        <w:t>2.</w:t>
      </w:r>
      <w:r>
        <w:tab/>
        <w:t>This act shall take effect immediately.</w:t>
      </w:r>
    </w:p>
    <w:p w:rsidR="00CA3A47" w:rsidRDefault="00CA3A47" w:rsidP="00CA3A47"/>
    <w:p w:rsidR="00CA3A47" w:rsidRPr="00CE7BD8" w:rsidRDefault="00CA3A47" w:rsidP="00CA3A47"/>
    <w:p w:rsidR="00CA3A47" w:rsidRPr="00AA7880" w:rsidRDefault="00CA3A47" w:rsidP="00CA3A47">
      <w:pPr>
        <w:jc w:val="center"/>
      </w:pPr>
      <w:r w:rsidRPr="00D71D68">
        <w:t>STATEMENT</w:t>
      </w:r>
    </w:p>
    <w:p w:rsidR="00CA3A47" w:rsidRDefault="00CA3A47" w:rsidP="00CA3A47"/>
    <w:p w:rsidR="00CA3A47" w:rsidRDefault="00CA3A47" w:rsidP="00CA3A47">
      <w:r>
        <w:tab/>
        <w:t>Under current law, each board of education of a school district in which a nonpublic school is located is to provide nursing services to all full-time pupils enrolled in the nonpublic school. The statute details the nursing services to be provided. This bill includes the administration of medication to pupils upon the written permission of a pupil’s parent or guardian or written standing orders from a pupil’s physician as a required nursing service.</w:t>
      </w:r>
    </w:p>
    <w:sectPr w:rsidR="00CA3A47" w:rsidSect="00E67A52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69B6" w:rsidRDefault="006B69B6">
      <w:r>
        <w:separator/>
      </w:r>
    </w:p>
  </w:endnote>
  <w:endnote w:type="continuationSeparator" w:id="0">
    <w:p w:rsidR="006B69B6" w:rsidRDefault="006B69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4FD6" w:rsidRPr="00921C91" w:rsidRDefault="00744FD6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744FD6" w:rsidRPr="00921C91" w:rsidRDefault="00744FD6">
    <w:pPr>
      <w:pStyle w:val="Footer"/>
      <w:rPr>
        <w:szCs w:val="18"/>
      </w:rPr>
    </w:pPr>
  </w:p>
  <w:p w:rsidR="00744FD6" w:rsidRPr="00921C91" w:rsidRDefault="00744FD6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744FD6" w:rsidRDefault="00744FD6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69B6" w:rsidRDefault="006B69B6">
      <w:r>
        <w:separator/>
      </w:r>
    </w:p>
  </w:footnote>
  <w:footnote w:type="continuationSeparator" w:id="0">
    <w:p w:rsidR="006B69B6" w:rsidRDefault="006B69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C1D8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E67A52" w:rsidRDefault="00E67A52" w:rsidP="00E67A52">
    <w:pPr>
      <w:pStyle w:val="bpuHeadSpon"/>
    </w:pPr>
    <w:r w:rsidRPr="00E67A52">
      <w:rPr>
        <w:rStyle w:val="bpuHeadSponChar"/>
      </w:rPr>
      <w:t>A3604</w:t>
    </w:r>
    <w:r>
      <w:t xml:space="preserve"> QUIJANO</w:t>
    </w:r>
  </w:p>
  <w:p w:rsidR="00E67A52" w:rsidRDefault="00E67A52" w:rsidP="00E67A5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D2349">
      <w:rPr>
        <w:noProof/>
      </w:rPr>
      <w:t>3</w:t>
    </w:r>
    <w:r>
      <w:fldChar w:fldCharType="end"/>
    </w:r>
  </w:p>
  <w:p w:rsidR="00E67A52" w:rsidRDefault="00E67A52" w:rsidP="00E67A52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E67A52" w:rsidRDefault="005676D0" w:rsidP="00E67A52">
    <w:pPr>
      <w:pStyle w:val="bpuHeadSpon"/>
    </w:pPr>
    <w:r>
      <w:rPr>
        <w:rStyle w:val="bpuHeadSponChar"/>
      </w:rPr>
      <w:t>A3609</w:t>
    </w:r>
    <w:r w:rsidR="00E67A52">
      <w:t xml:space="preserve"> QUIJANO</w:t>
    </w:r>
  </w:p>
  <w:p w:rsidR="00E67A52" w:rsidRDefault="00E67A52" w:rsidP="00E67A5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C1D88">
      <w:rPr>
        <w:noProof/>
      </w:rPr>
      <w:t>2</w:t>
    </w:r>
    <w:r>
      <w:fldChar w:fldCharType="end"/>
    </w:r>
  </w:p>
  <w:p w:rsidR="00E67A52" w:rsidRDefault="00E67A52" w:rsidP="00E67A52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9B6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56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2FA4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67D7"/>
    <w:rsid w:val="00527BFB"/>
    <w:rsid w:val="00532A32"/>
    <w:rsid w:val="00540B0B"/>
    <w:rsid w:val="0054460F"/>
    <w:rsid w:val="005536CD"/>
    <w:rsid w:val="00554051"/>
    <w:rsid w:val="00557240"/>
    <w:rsid w:val="005651F3"/>
    <w:rsid w:val="005676D0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69B6"/>
    <w:rsid w:val="006B7897"/>
    <w:rsid w:val="006B7FA7"/>
    <w:rsid w:val="006C086A"/>
    <w:rsid w:val="006C1D88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44FD6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2349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3A47"/>
    <w:rsid w:val="00CA4725"/>
    <w:rsid w:val="00CB0D5C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57954"/>
    <w:rsid w:val="00E608F1"/>
    <w:rsid w:val="00E611B9"/>
    <w:rsid w:val="00E67A52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248"/>
    <w:rsid w:val="00F22481"/>
    <w:rsid w:val="00F250EA"/>
    <w:rsid w:val="00F2542E"/>
    <w:rsid w:val="00F27278"/>
    <w:rsid w:val="00F344E3"/>
    <w:rsid w:val="00F34D58"/>
    <w:rsid w:val="00F352E3"/>
    <w:rsid w:val="00F41A9D"/>
    <w:rsid w:val="00F42FD9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0F7D15FF-26D7-49D4-8F91-0670CE927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744FD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44FD6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E67A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319</Words>
  <Characters>1730</Characters>
  <Application>Microsoft Office Word</Application>
  <DocSecurity>0</DocSecurity>
  <Lines>65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A3609</vt:lpstr>
    </vt:vector>
  </TitlesOfParts>
  <Manager>R225</Manager>
  <Company>NJ Office of Legislative Services</Company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A3609</dc:title>
  <dc:subject>20-2656</dc:subject>
  <dc:creator>Assemblywoman  QUIJANO</dc:creator>
  <cp:keywords>A3609|2|ER |303|0|303|N|0|</cp:keywords>
  <dc:description>INTRODUCED MARCH 5, 2020</dc:description>
  <cp:lastModifiedBy>Siracusa, Nicole</cp:lastModifiedBy>
  <cp:revision>2</cp:revision>
  <cp:lastPrinted>2020-03-06T14:05:00Z</cp:lastPrinted>
  <dcterms:created xsi:type="dcterms:W3CDTF">2020-03-06T14:08:00Z</dcterms:created>
  <dcterms:modified xsi:type="dcterms:W3CDTF">2020-03-06T14:08:00Z</dcterms:modified>
  <cp:category>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