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DD1" w:rsidRDefault="007B0DD1" w:rsidP="007B0DD1">
      <w:pPr>
        <w:pStyle w:val="bpuBill"/>
      </w:pPr>
      <w:bookmarkStart w:id="0" w:name="bpuFrontPg"/>
      <w:bookmarkEnd w:id="0"/>
      <w:r>
        <w:t xml:space="preserve">ASSEMBLY, No. 3611 </w:t>
      </w:r>
    </w:p>
    <w:p w:rsidR="007B0DD1" w:rsidRPr="009D38FF" w:rsidRDefault="007B0DD1" w:rsidP="007B0D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114776" r:id="rId7"/>
        </w:object>
      </w:r>
    </w:p>
    <w:p w:rsidR="007B0DD1" w:rsidRDefault="007B0DD1" w:rsidP="007B0DD1">
      <w:pPr>
        <w:pStyle w:val="bpuState"/>
      </w:pPr>
      <w:r>
        <w:t>STATE OF NEW JERSEY</w:t>
      </w:r>
    </w:p>
    <w:p w:rsidR="007B0DD1" w:rsidRDefault="007B0DD1" w:rsidP="007B0DD1">
      <w:pPr>
        <w:pStyle w:val="bpuLegislature"/>
      </w:pPr>
      <w:r>
        <w:t>219th LEGISLATURE</w:t>
      </w:r>
    </w:p>
    <w:p w:rsidR="007B0DD1" w:rsidRDefault="007B0DD1" w:rsidP="007B0DD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114777" r:id="rId8"/>
        </w:object>
      </w:r>
      <w:r>
        <w:t xml:space="preserve">  </w:t>
      </w:r>
    </w:p>
    <w:p w:rsidR="007B0DD1" w:rsidRDefault="007B0DD1" w:rsidP="007B0DD1">
      <w:pPr>
        <w:pStyle w:val="bpuIntro"/>
      </w:pPr>
      <w:r>
        <w:t>INTRODUCED MARCH 5, 2020</w:t>
      </w:r>
    </w:p>
    <w:p w:rsidR="007B0DD1" w:rsidRDefault="007B0DD1" w:rsidP="007B0DD1">
      <w:pPr>
        <w:pStyle w:val="bpuIntro"/>
      </w:pPr>
    </w:p>
    <w:p w:rsidR="007B0DD1" w:rsidRDefault="007B0DD1" w:rsidP="007B0DD1">
      <w:pPr>
        <w:pStyle w:val="bpuIntro"/>
        <w:sectPr w:rsidR="007B0DD1" w:rsidSect="009C355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B0DD1" w:rsidRDefault="007B0DD1" w:rsidP="007B0DD1">
      <w:pPr>
        <w:pStyle w:val="bpuIntro"/>
      </w:pPr>
    </w:p>
    <w:p w:rsidR="007B0DD1" w:rsidRDefault="007B0DD1" w:rsidP="007B0DD1">
      <w:pPr>
        <w:pStyle w:val="bpuSponsor"/>
      </w:pPr>
      <w:r>
        <w:t>Sponsored by:</w:t>
      </w:r>
    </w:p>
    <w:p w:rsidR="007B0DD1" w:rsidRDefault="007B0DD1" w:rsidP="007B0DD1">
      <w:pPr>
        <w:pStyle w:val="bpuSponsor"/>
      </w:pPr>
      <w:r>
        <w:t>Assemblywoman  ANNETTE QUIJANO</w:t>
      </w:r>
    </w:p>
    <w:p w:rsidR="007B0DD1" w:rsidRDefault="007B0DD1" w:rsidP="007B0DD1">
      <w:pPr>
        <w:pStyle w:val="bpuSponsor"/>
      </w:pPr>
      <w:r>
        <w:t>District 20 (Union)</w:t>
      </w:r>
    </w:p>
    <w:p w:rsidR="007B0DD1" w:rsidRDefault="009C3553" w:rsidP="009C3553">
      <w:pPr>
        <w:pStyle w:val="bpuSponsor"/>
      </w:pPr>
      <w:r>
        <w:t>Assemblywoman  LISA SWAIN</w:t>
      </w:r>
    </w:p>
    <w:p w:rsidR="009C3553" w:rsidRDefault="009C3553" w:rsidP="009C3553">
      <w:pPr>
        <w:pStyle w:val="bpuSponsor"/>
      </w:pPr>
      <w:r>
        <w:t>District 38 (Bergen and Passaic)</w:t>
      </w:r>
    </w:p>
    <w:p w:rsidR="009C3553" w:rsidRDefault="0065068A" w:rsidP="0065068A">
      <w:pPr>
        <w:pStyle w:val="bpuSponsor"/>
      </w:pPr>
      <w:r>
        <w:t>Assemblywoman  VALERIE VAINIERI HUTTLE</w:t>
      </w:r>
    </w:p>
    <w:p w:rsidR="0065068A" w:rsidRDefault="0065068A" w:rsidP="0065068A">
      <w:pPr>
        <w:pStyle w:val="bpuSponsor"/>
      </w:pPr>
      <w:r>
        <w:t>District 37 (Bergen)</w:t>
      </w:r>
    </w:p>
    <w:p w:rsidR="0065068A" w:rsidRPr="0065068A" w:rsidRDefault="0065068A" w:rsidP="0065068A">
      <w:pPr>
        <w:pStyle w:val="bpuSponsor"/>
      </w:pPr>
    </w:p>
    <w:p w:rsidR="00F543E6" w:rsidRDefault="00B71453" w:rsidP="00B71453">
      <w:pPr>
        <w:pStyle w:val="bpuSponsor"/>
      </w:pPr>
      <w:r>
        <w:t>Co-Sponsored by:</w:t>
      </w:r>
    </w:p>
    <w:p w:rsidR="00B71453" w:rsidRPr="00B71453" w:rsidRDefault="00B71453" w:rsidP="00B71453">
      <w:pPr>
        <w:pStyle w:val="bpuSponsor"/>
      </w:pPr>
      <w:r w:rsidRPr="00B71453">
        <w:t xml:space="preserve">Assemblywomen McKnight, Murphy and </w:t>
      </w:r>
      <w:proofErr w:type="spellStart"/>
      <w:r w:rsidRPr="00B71453">
        <w:t>DiMaso</w:t>
      </w:r>
      <w:proofErr w:type="spellEnd"/>
    </w:p>
    <w:p w:rsidR="00F543E6" w:rsidRDefault="00F543E6" w:rsidP="00F543E6"/>
    <w:p w:rsidR="00B71453" w:rsidRPr="00F543E6" w:rsidRDefault="00B71453" w:rsidP="00F543E6">
      <w:bookmarkStart w:id="1" w:name="_GoBack"/>
      <w:bookmarkEnd w:id="1"/>
    </w:p>
    <w:p w:rsidR="007B0DD1" w:rsidRDefault="007B0DD1" w:rsidP="007B0DD1">
      <w:pPr>
        <w:pStyle w:val="bpuSponsor"/>
      </w:pPr>
    </w:p>
    <w:p w:rsidR="007B0DD1" w:rsidRDefault="007B0DD1" w:rsidP="007B0DD1">
      <w:pPr>
        <w:pStyle w:val="bpuSponsor"/>
      </w:pPr>
    </w:p>
    <w:p w:rsidR="007B0DD1" w:rsidRDefault="007B0DD1" w:rsidP="007B0DD1">
      <w:pPr>
        <w:pStyle w:val="bpuSponsor"/>
      </w:pPr>
      <w:r>
        <w:t>SYNOPSIS</w:t>
      </w:r>
    </w:p>
    <w:p w:rsidR="007B0DD1" w:rsidRDefault="007B0DD1" w:rsidP="007B0DD1">
      <w:pPr>
        <w:pStyle w:val="bpuNormText"/>
      </w:pPr>
      <w:r>
        <w:tab/>
        <w:t xml:space="preserve">Requires ingredients of menstrual products to be listed on package. </w:t>
      </w:r>
    </w:p>
    <w:p w:rsidR="007B0DD1" w:rsidRDefault="007B0DD1" w:rsidP="007B0DD1">
      <w:pPr>
        <w:pStyle w:val="bpuNormText"/>
      </w:pPr>
      <w:r>
        <w:t xml:space="preserve"> </w:t>
      </w:r>
    </w:p>
    <w:p w:rsidR="007B0DD1" w:rsidRDefault="007B0DD1" w:rsidP="007B0DD1">
      <w:pPr>
        <w:pStyle w:val="bpuSponsor"/>
      </w:pPr>
      <w:r>
        <w:t xml:space="preserve">CURRENT VERSION OF TEXT </w:t>
      </w:r>
    </w:p>
    <w:p w:rsidR="007B0DD1" w:rsidRDefault="007B0DD1" w:rsidP="007B0DD1">
      <w:pPr>
        <w:pStyle w:val="bpuNormText"/>
      </w:pPr>
      <w:r>
        <w:tab/>
        <w:t>As introduced.</w:t>
      </w:r>
    </w:p>
    <w:p w:rsidR="007B0DD1" w:rsidRDefault="007B0DD1" w:rsidP="007B0D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0DD1" w:rsidRDefault="007B0D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B0DD1" w:rsidSect="007B0D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05189" w:rsidRPr="00677316" w:rsidRDefault="00D05189" w:rsidP="00D05189">
      <w:pPr>
        <w:pStyle w:val="HangingAnAct"/>
        <w:rPr>
          <w:rStyle w:val="HangingAnActChar"/>
        </w:rPr>
      </w:pPr>
      <w:r w:rsidRPr="00D0518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menstrual products and supplementing P.L.1960, c.39 (C.56:8-1 et seq.). </w:t>
      </w:r>
    </w:p>
    <w:p w:rsidR="00D05189" w:rsidRPr="00D71D68" w:rsidRDefault="00D05189" w:rsidP="00D05189"/>
    <w:p w:rsidR="00D05189" w:rsidRPr="00AA7880" w:rsidRDefault="00D05189" w:rsidP="00D0518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05189" w:rsidRDefault="00D05189" w:rsidP="00D05189"/>
    <w:p w:rsidR="00D05189" w:rsidRDefault="00D05189" w:rsidP="00D05189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  <w:t>As used in this section:</w:t>
      </w:r>
    </w:p>
    <w:p w:rsidR="00D05189" w:rsidRDefault="00D05189" w:rsidP="00D05189">
      <w:r>
        <w:tab/>
        <w:t>“Ingredient” means a substance that is present in any quantity in a menstrual product.</w:t>
      </w:r>
    </w:p>
    <w:p w:rsidR="00D05189" w:rsidRDefault="00D05189" w:rsidP="00D05189">
      <w:r>
        <w:tab/>
        <w:t xml:space="preserve">“Menstrual product” means a product used for the purpose of catching menstruation and vaginal discharge, including but not limited to a tampon, sanitary pad, and menstrual cup.  The term shall include both disposable and reusable products. </w:t>
      </w:r>
    </w:p>
    <w:p w:rsidR="00D05189" w:rsidRDefault="00D05189" w:rsidP="00D05189">
      <w:r>
        <w:tab/>
        <w:t>b.</w:t>
      </w:r>
      <w:r>
        <w:tab/>
        <w:t xml:space="preserve">Every package or box containing menstrual products that is sold or offered for sale in this State shall contain a label listing all of the ingredients contained in the menstrual product and the percentage of each ingredient.  The information shall be displayed in a manner that is conspicuous and easily understandable to consumers. </w:t>
      </w:r>
    </w:p>
    <w:p w:rsidR="00D05189" w:rsidRDefault="00D05189" w:rsidP="00D05189">
      <w:r>
        <w:tab/>
        <w:t>c.</w:t>
      </w:r>
      <w:r>
        <w:tab/>
      </w:r>
      <w:r w:rsidRPr="009107FB">
        <w:t>It shall be an unlawful practice and a violation of P.L.1960, c.39 (C.</w:t>
      </w:r>
      <w:r>
        <w:t xml:space="preserve">56:8-1 et seq.) to manufacture a package or box containing menstrual products </w:t>
      </w:r>
      <w:r w:rsidRPr="009107FB">
        <w:t>t</w:t>
      </w:r>
      <w:r>
        <w:t>hat does</w:t>
      </w:r>
      <w:r w:rsidRPr="009107FB">
        <w:t xml:space="preserve"> not meet </w:t>
      </w:r>
      <w:r>
        <w:t>the requirements of subsection b</w:t>
      </w:r>
      <w:r w:rsidRPr="009107FB">
        <w:t>. of this section.</w:t>
      </w:r>
    </w:p>
    <w:p w:rsidR="00D05189" w:rsidRDefault="00D05189" w:rsidP="00D05189"/>
    <w:p w:rsidR="00D05189" w:rsidRDefault="00D05189" w:rsidP="00D05189">
      <w:r>
        <w:tab/>
        <w:t>2.</w:t>
      </w:r>
      <w:r>
        <w:tab/>
        <w:t xml:space="preserve">This act shall take effect immediately. </w:t>
      </w:r>
    </w:p>
    <w:p w:rsidR="00D05189" w:rsidRPr="00AA7880" w:rsidRDefault="00D05189" w:rsidP="00D05189"/>
    <w:p w:rsidR="00D05189" w:rsidRPr="00AA7880" w:rsidRDefault="00D05189" w:rsidP="00D05189">
      <w:pPr>
        <w:jc w:val="center"/>
      </w:pPr>
      <w:r w:rsidRPr="00D71D68">
        <w:t>STATEMENT</w:t>
      </w:r>
    </w:p>
    <w:p w:rsidR="00D05189" w:rsidRDefault="00D05189" w:rsidP="00D05189"/>
    <w:p w:rsidR="00D05189" w:rsidRDefault="00D05189" w:rsidP="00D05189">
      <w:r>
        <w:tab/>
        <w:t>This bill requires the ingredients of menstrual products to be listed on the package or box.</w:t>
      </w:r>
    </w:p>
    <w:p w:rsidR="00D05189" w:rsidRDefault="00D05189" w:rsidP="00D05189">
      <w:r>
        <w:tab/>
        <w:t xml:space="preserve">Under the provisions of this bill, every package or box of menstrual products that is sold or offered for sale in this State is required to contain a label listing all of the ingredients contained in the menstrual product and the percentage of each ingredient.  The information is required to be displayed in a manner that is conspicuous and easily understandable to consumers. </w:t>
      </w:r>
    </w:p>
    <w:p w:rsidR="00D05189" w:rsidRDefault="00D05189" w:rsidP="00D05189">
      <w:r>
        <w:tab/>
        <w:t xml:space="preserve">The bill provides that is an unlawful practice and a violation of the consumer fraud act to manufacture a package or box of menstrual products that does not meet the requirements set forth in the bill. </w:t>
      </w:r>
    </w:p>
    <w:p w:rsidR="00D05189" w:rsidRDefault="00D05189" w:rsidP="00D05189">
      <w:r>
        <w:tab/>
        <w:t xml:space="preserve">Under the bill, “menstrual product” is defined as </w:t>
      </w:r>
      <w:r w:rsidRPr="00227A5B">
        <w:t>a product used for the purpose of catching menstruation and vaginal discharg</w:t>
      </w:r>
      <w:r>
        <w:t>e, including but not limited to</w:t>
      </w:r>
      <w:r w:rsidRPr="00227A5B">
        <w:t xml:space="preserve"> a tampon, sanitary pad, and menstr</w:t>
      </w:r>
      <w:r>
        <w:t>ual cup.  The term includes</w:t>
      </w:r>
      <w:r w:rsidRPr="00227A5B">
        <w:t xml:space="preserve"> both disposable and reusable products.</w:t>
      </w:r>
    </w:p>
    <w:p w:rsidR="00D05189" w:rsidRDefault="00D05189" w:rsidP="00D05189">
      <w:r>
        <w:tab/>
      </w:r>
      <w:r w:rsidRPr="0009093F">
        <w:t>An unlawful practice under t</w:t>
      </w:r>
      <w:r>
        <w:t>he</w:t>
      </w:r>
      <w:r w:rsidRPr="0009093F">
        <w:t xml:space="preserve"> consumer fraud act is punishable by a </w:t>
      </w:r>
      <w:r>
        <w:t xml:space="preserve">monetary penalty of not more </w:t>
      </w:r>
      <w:r w:rsidRPr="0009093F">
        <w:t xml:space="preserve">than $10,000 for a first offense and </w:t>
      </w:r>
      <w:r>
        <w:t>not more than $20,000 for any</w:t>
      </w:r>
      <w:r w:rsidRPr="0009093F">
        <w:t xml:space="preserve"> subsequent offense. </w:t>
      </w:r>
      <w:r>
        <w:t xml:space="preserve"> </w:t>
      </w:r>
      <w:r w:rsidRPr="0009093F">
        <w:t>In addition, violat</w:t>
      </w:r>
      <w:r>
        <w:t xml:space="preserve">ions may result in cease and </w:t>
      </w:r>
      <w:r w:rsidRPr="0009093F">
        <w:t>desist orders issued by the Attorney Ge</w:t>
      </w:r>
      <w:r>
        <w:t>neral, the assessment of</w:t>
      </w:r>
      <w:r w:rsidRPr="0009093F">
        <w:t xml:space="preserve"> punitive damages, and the awarding o</w:t>
      </w:r>
      <w:r>
        <w:t>f treble damages and costs to</w:t>
      </w:r>
      <w:r w:rsidRPr="0009093F">
        <w:t xml:space="preserve"> the injured party.</w:t>
      </w:r>
    </w:p>
    <w:sectPr w:rsidR="00D05189" w:rsidSect="00B4231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17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14D" w:rsidRDefault="0002714D">
      <w:r>
        <w:separator/>
      </w:r>
    </w:p>
  </w:endnote>
  <w:endnote w:type="continuationSeparator" w:id="0">
    <w:p w:rsidR="0002714D" w:rsidRDefault="00027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3E6" w:rsidRDefault="009C3553" w:rsidP="009C3553">
    <w:pPr>
      <w:pStyle w:val="sponUdate"/>
    </w:pPr>
    <w:r>
      <w:t>(Sponsorship Updated As Of: 8/27/2020)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14D" w:rsidRDefault="0002714D">
      <w:r>
        <w:separator/>
      </w:r>
    </w:p>
  </w:footnote>
  <w:footnote w:type="continuationSeparator" w:id="0">
    <w:p w:rsidR="0002714D" w:rsidRDefault="00027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7567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B0DD1" w:rsidRDefault="007B0DD1" w:rsidP="007B0DD1">
    <w:pPr>
      <w:pStyle w:val="bpuHeadSpon"/>
    </w:pPr>
    <w:r w:rsidRPr="007B0DD1">
      <w:rPr>
        <w:rStyle w:val="bpuHeadSponChar"/>
      </w:rPr>
      <w:t>A3611</w:t>
    </w:r>
    <w:r>
      <w:t xml:space="preserve"> QUIJANO</w:t>
    </w:r>
  </w:p>
  <w:p w:rsidR="007B0DD1" w:rsidRDefault="007B0DD1" w:rsidP="007B0D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42312">
      <w:rPr>
        <w:noProof/>
      </w:rPr>
      <w:t>3</w:t>
    </w:r>
    <w:r>
      <w:fldChar w:fldCharType="end"/>
    </w:r>
  </w:p>
  <w:p w:rsidR="007B0DD1" w:rsidRDefault="007B0DD1" w:rsidP="007B0D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DD1" w:rsidRDefault="007B0DD1" w:rsidP="007B0DD1">
    <w:pPr>
      <w:pStyle w:val="bpuHeadSpon"/>
    </w:pPr>
    <w:r w:rsidRPr="007B0DD1">
      <w:rPr>
        <w:rStyle w:val="bpuHeadSponChar"/>
      </w:rPr>
      <w:t>A3611</w:t>
    </w:r>
    <w:r>
      <w:t xml:space="preserve"> QUIJANO</w:t>
    </w:r>
    <w:r w:rsidR="009C3553">
      <w:t xml:space="preserve">, </w:t>
    </w:r>
    <w:r w:rsidR="009C3553">
      <w:t>SWAIN</w:t>
    </w:r>
  </w:p>
  <w:p w:rsidR="007B0DD1" w:rsidRDefault="007B0DD1" w:rsidP="007B0D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67F9">
      <w:rPr>
        <w:noProof/>
      </w:rPr>
      <w:t>2</w:t>
    </w:r>
    <w:r>
      <w:fldChar w:fldCharType="end"/>
    </w:r>
  </w:p>
  <w:p w:rsidR="007B0DD1" w:rsidRDefault="007B0DD1" w:rsidP="007B0D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14D"/>
    <w:rsid w:val="000051BD"/>
    <w:rsid w:val="000160A5"/>
    <w:rsid w:val="0002335B"/>
    <w:rsid w:val="0002714D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68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0DD1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84F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8A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553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312"/>
    <w:rsid w:val="00B45B34"/>
    <w:rsid w:val="00B57047"/>
    <w:rsid w:val="00B61D86"/>
    <w:rsid w:val="00B6342D"/>
    <w:rsid w:val="00B71453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4F03"/>
    <w:rsid w:val="00C66BF3"/>
    <w:rsid w:val="00C70140"/>
    <w:rsid w:val="00C73CA7"/>
    <w:rsid w:val="00C8063E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735"/>
    <w:rsid w:val="00CB6246"/>
    <w:rsid w:val="00CC0A17"/>
    <w:rsid w:val="00CC1086"/>
    <w:rsid w:val="00CD0F93"/>
    <w:rsid w:val="00CD1BD1"/>
    <w:rsid w:val="00CD528D"/>
    <w:rsid w:val="00CE78BF"/>
    <w:rsid w:val="00CF65EB"/>
    <w:rsid w:val="00CF72AD"/>
    <w:rsid w:val="00D02441"/>
    <w:rsid w:val="00D039F4"/>
    <w:rsid w:val="00D05189"/>
    <w:rsid w:val="00D10496"/>
    <w:rsid w:val="00D11173"/>
    <w:rsid w:val="00D1215F"/>
    <w:rsid w:val="00D16561"/>
    <w:rsid w:val="00D17FF8"/>
    <w:rsid w:val="00D268AC"/>
    <w:rsid w:val="00D27FF3"/>
    <w:rsid w:val="00D30F46"/>
    <w:rsid w:val="00D343D0"/>
    <w:rsid w:val="00D3664D"/>
    <w:rsid w:val="00D500E9"/>
    <w:rsid w:val="00D507BC"/>
    <w:rsid w:val="00D5433A"/>
    <w:rsid w:val="00D6090A"/>
    <w:rsid w:val="00D62FA3"/>
    <w:rsid w:val="00D63B6F"/>
    <w:rsid w:val="00D64A90"/>
    <w:rsid w:val="00D9410B"/>
    <w:rsid w:val="00D9695B"/>
    <w:rsid w:val="00DA2417"/>
    <w:rsid w:val="00DA5585"/>
    <w:rsid w:val="00DA67F9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3E6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AA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2CCDA39"/>
  <w15:docId w15:val="{1D872A06-B72E-4C0E-8A5A-9673A6ED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B0DD1"/>
  </w:style>
  <w:style w:type="paragraph" w:styleId="BalloonText">
    <w:name w:val="Balloon Text"/>
    <w:basedOn w:val="Normal"/>
    <w:link w:val="BalloonTextChar"/>
    <w:semiHidden/>
    <w:unhideWhenUsed/>
    <w:rsid w:val="00D543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5433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462</Words>
  <Characters>2421</Characters>
  <Application>Microsoft Office Word</Application>
  <DocSecurity>0</DocSecurity>
  <Lines>80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A3611</vt:lpstr>
    </vt:vector>
  </TitlesOfParts>
  <Manager>R211</Manager>
  <Company>NJ Office of Legislative Services</Company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A3611</dc:title>
  <dc:subject/>
  <dc:creator>Assemblywoman  QUIJANO</dc:creator>
  <cp:keywords>A3611|2|LP |268|0|268|N|0|</cp:keywords>
  <dc:description>INTRODUCED MARCH 5, 2020</dc:description>
  <cp:lastModifiedBy>Todaro, Vivian</cp:lastModifiedBy>
  <cp:revision>2</cp:revision>
  <cp:lastPrinted>2020-08-28T14:12:00Z</cp:lastPrinted>
  <dcterms:created xsi:type="dcterms:W3CDTF">2020-08-28T14:12:00Z</dcterms:created>
  <dcterms:modified xsi:type="dcterms:W3CDTF">2020-08-28T14:12:00Z</dcterms:modified>
  <cp:category>s.1: C.56:8-212 to 2019/336_x000d_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