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79" w:rsidRDefault="00525079" w:rsidP="00525079">
      <w:pPr>
        <w:pStyle w:val="bpuBill"/>
      </w:pPr>
      <w:bookmarkStart w:id="0" w:name="bpuFrontPg"/>
      <w:bookmarkEnd w:id="0"/>
      <w:r>
        <w:t xml:space="preserve">ASSEMBLY, No. 3631 </w:t>
      </w:r>
    </w:p>
    <w:p w:rsidR="00525079" w:rsidRPr="009D38FF" w:rsidRDefault="00525079" w:rsidP="0052507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305045" r:id="rId7"/>
        </w:object>
      </w:r>
    </w:p>
    <w:p w:rsidR="00525079" w:rsidRDefault="00525079" w:rsidP="00525079">
      <w:pPr>
        <w:pStyle w:val="bpuState"/>
      </w:pPr>
      <w:r>
        <w:t>STATE OF NEW JERSEY</w:t>
      </w:r>
    </w:p>
    <w:p w:rsidR="00525079" w:rsidRDefault="00525079" w:rsidP="00525079">
      <w:pPr>
        <w:pStyle w:val="bpuLegislature"/>
      </w:pPr>
      <w:r>
        <w:t>219th LEGISLATURE</w:t>
      </w:r>
    </w:p>
    <w:p w:rsidR="00525079" w:rsidRDefault="00525079" w:rsidP="0052507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305046" r:id="rId8"/>
        </w:object>
      </w:r>
      <w:r>
        <w:t xml:space="preserve">  </w:t>
      </w:r>
    </w:p>
    <w:p w:rsidR="00525079" w:rsidRDefault="00525079" w:rsidP="00525079">
      <w:pPr>
        <w:pStyle w:val="bpuIntro"/>
      </w:pPr>
      <w:r>
        <w:t>INTRODUCED MARCH 16, 2020</w:t>
      </w:r>
    </w:p>
    <w:p w:rsidR="00525079" w:rsidRDefault="00525079" w:rsidP="00525079">
      <w:pPr>
        <w:pStyle w:val="bpuIntro"/>
      </w:pPr>
    </w:p>
    <w:p w:rsidR="00525079" w:rsidRDefault="00525079" w:rsidP="00525079">
      <w:pPr>
        <w:pStyle w:val="bpuIntro"/>
        <w:sectPr w:rsidR="00525079" w:rsidSect="0056136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25079" w:rsidRDefault="00525079" w:rsidP="00525079">
      <w:pPr>
        <w:pStyle w:val="bpuIntro"/>
      </w:pPr>
    </w:p>
    <w:p w:rsidR="00525079" w:rsidRDefault="00525079" w:rsidP="00525079">
      <w:pPr>
        <w:pStyle w:val="bpuSponsor"/>
      </w:pPr>
      <w:r>
        <w:t>Sponsored by:</w:t>
      </w:r>
    </w:p>
    <w:p w:rsidR="00525079" w:rsidRDefault="00525079" w:rsidP="00525079">
      <w:pPr>
        <w:pStyle w:val="bpuSponsor"/>
      </w:pPr>
      <w:r>
        <w:t>Assemblyman  ROBERT J. KARABINCHAK</w:t>
      </w:r>
    </w:p>
    <w:p w:rsidR="00525079" w:rsidRDefault="00525079" w:rsidP="00525079">
      <w:pPr>
        <w:pStyle w:val="bpuSponsor"/>
      </w:pPr>
      <w:r>
        <w:t>District 18 (Middlesex)</w:t>
      </w:r>
    </w:p>
    <w:p w:rsidR="00525079" w:rsidRDefault="0056136F" w:rsidP="0056136F">
      <w:pPr>
        <w:pStyle w:val="bpuSponsor"/>
      </w:pPr>
      <w:r>
        <w:t>Assemblyman  GORDON M. JOHNSON</w:t>
      </w:r>
    </w:p>
    <w:p w:rsidR="0056136F" w:rsidRDefault="0056136F" w:rsidP="0056136F">
      <w:pPr>
        <w:pStyle w:val="bpuSponsor"/>
      </w:pPr>
      <w:r>
        <w:t>District 37 (Bergen)</w:t>
      </w:r>
    </w:p>
    <w:p w:rsidR="0056136F" w:rsidRDefault="00B60C9B" w:rsidP="00B60C9B">
      <w:pPr>
        <w:pStyle w:val="bpuSponsor"/>
      </w:pPr>
      <w:r>
        <w:t>Assemblyman  ANTHONY S. VERRELLI</w:t>
      </w:r>
    </w:p>
    <w:p w:rsidR="00B60C9B" w:rsidRDefault="00B60C9B" w:rsidP="00B60C9B">
      <w:pPr>
        <w:pStyle w:val="bpuSponsor"/>
      </w:pPr>
      <w:r>
        <w:t>District 15 (Hunterdon and Mercer)</w:t>
      </w:r>
    </w:p>
    <w:p w:rsidR="00B60C9B" w:rsidRPr="00B60C9B" w:rsidRDefault="00B60C9B" w:rsidP="00B60C9B">
      <w:pPr>
        <w:pStyle w:val="bpuSponsor"/>
      </w:pPr>
    </w:p>
    <w:p w:rsidR="00525079" w:rsidRDefault="00591F5A" w:rsidP="00591F5A">
      <w:pPr>
        <w:pStyle w:val="bpuSponsor"/>
      </w:pPr>
      <w:r>
        <w:t>Co-Sponsored by:</w:t>
      </w:r>
    </w:p>
    <w:p w:rsidR="00591F5A" w:rsidRDefault="00591F5A" w:rsidP="00591F5A">
      <w:pPr>
        <w:pStyle w:val="bpuSponsor"/>
      </w:pPr>
      <w:r w:rsidRPr="00591F5A">
        <w:t xml:space="preserve">Assemblywoman </w:t>
      </w:r>
      <w:proofErr w:type="spellStart"/>
      <w:r w:rsidRPr="00591F5A">
        <w:t>Vainieri</w:t>
      </w:r>
      <w:proofErr w:type="spellEnd"/>
      <w:r w:rsidRPr="00591F5A">
        <w:t xml:space="preserve"> </w:t>
      </w:r>
      <w:proofErr w:type="spellStart"/>
      <w:r w:rsidRPr="00591F5A">
        <w:t>Huttle</w:t>
      </w:r>
      <w:proofErr w:type="spellEnd"/>
    </w:p>
    <w:p w:rsidR="00591F5A" w:rsidRDefault="00591F5A" w:rsidP="00591F5A"/>
    <w:p w:rsidR="00591F5A" w:rsidRPr="00591F5A" w:rsidRDefault="00591F5A" w:rsidP="00591F5A">
      <w:bookmarkStart w:id="1" w:name="_GoBack"/>
      <w:bookmarkEnd w:id="1"/>
    </w:p>
    <w:p w:rsidR="00525079" w:rsidRDefault="00525079" w:rsidP="00525079">
      <w:pPr>
        <w:pStyle w:val="bpuSponsor"/>
      </w:pPr>
    </w:p>
    <w:p w:rsidR="00525079" w:rsidRDefault="00525079" w:rsidP="00525079">
      <w:pPr>
        <w:pStyle w:val="bpuSponsor"/>
      </w:pPr>
    </w:p>
    <w:p w:rsidR="00525079" w:rsidRDefault="00525079" w:rsidP="00525079">
      <w:pPr>
        <w:pStyle w:val="bpuSponsor"/>
      </w:pPr>
      <w:r>
        <w:t>SYNOPSIS</w:t>
      </w:r>
    </w:p>
    <w:p w:rsidR="00525079" w:rsidRDefault="00D55CA7" w:rsidP="00525079">
      <w:pPr>
        <w:pStyle w:val="bpuNormText"/>
      </w:pPr>
      <w:r>
        <w:tab/>
      </w:r>
      <w:r w:rsidR="00525079">
        <w:t>Requires DEP to establish and maintain searchable database of lead service lines.</w:t>
      </w:r>
    </w:p>
    <w:p w:rsidR="00525079" w:rsidRDefault="00525079" w:rsidP="00525079">
      <w:pPr>
        <w:pStyle w:val="bpuNormText"/>
      </w:pPr>
    </w:p>
    <w:p w:rsidR="00525079" w:rsidRDefault="00525079" w:rsidP="00525079">
      <w:pPr>
        <w:pStyle w:val="bpuSponsor"/>
      </w:pPr>
      <w:r>
        <w:t xml:space="preserve">CURRENT VERSION OF TEXT </w:t>
      </w:r>
    </w:p>
    <w:p w:rsidR="00525079" w:rsidRDefault="00525079" w:rsidP="00525079">
      <w:pPr>
        <w:pStyle w:val="bpuNormText"/>
      </w:pPr>
      <w:r>
        <w:tab/>
        <w:t>As introduced.</w:t>
      </w:r>
    </w:p>
    <w:p w:rsidR="00525079" w:rsidRDefault="00525079" w:rsidP="0052507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5079" w:rsidRDefault="0052507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25079" w:rsidSect="0052507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91FD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A6C3D" w:rsidRPr="00DA6C3D">
        <w:rPr>
          <w:rStyle w:val="HangingAnActChar"/>
        </w:rPr>
        <w:t>concerning lead service lines and supplementing Title 58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1FD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1FD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73D18" w:rsidRDefault="00D55CA7" w:rsidP="00D55CA7">
      <w:pPr>
        <w:tabs>
          <w:tab w:val="clear" w:pos="1440"/>
          <w:tab w:val="left" w:pos="1170"/>
        </w:tabs>
      </w:pPr>
      <w:r>
        <w:tab/>
        <w:t>1.</w:t>
      </w:r>
      <w:r>
        <w:tab/>
        <w:t>a.</w:t>
      </w:r>
      <w:r>
        <w:tab/>
      </w:r>
      <w:r w:rsidR="00DA6C3D">
        <w:t xml:space="preserve">The Department of Environmental Protection shall establish and maintain a searchable database, accessible to the public on its </w:t>
      </w:r>
      <w:r w:rsidR="00EE7881">
        <w:t xml:space="preserve">Internet </w:t>
      </w:r>
      <w:r w:rsidR="00DA6C3D">
        <w:t>website, that identif</w:t>
      </w:r>
      <w:r w:rsidR="008979D5">
        <w:t xml:space="preserve">ies the location of </w:t>
      </w:r>
      <w:r w:rsidR="00173D18">
        <w:t xml:space="preserve">all </w:t>
      </w:r>
      <w:r w:rsidR="008979D5">
        <w:t>service line</w:t>
      </w:r>
      <w:r w:rsidR="00173D18">
        <w:t>s</w:t>
      </w:r>
      <w:r w:rsidR="008979D5">
        <w:t xml:space="preserve"> </w:t>
      </w:r>
      <w:r w:rsidR="00EE7881">
        <w:t>known</w:t>
      </w:r>
      <w:r w:rsidR="008979D5">
        <w:t xml:space="preserve"> to contain lead</w:t>
      </w:r>
      <w:r w:rsidR="00DA6C3D">
        <w:t>.</w:t>
      </w:r>
      <w:r w:rsidR="00173D18">
        <w:t xml:space="preserve">  The department shall update the database in a timely manner to ensure that it reflects the most current information known by the department.</w:t>
      </w:r>
    </w:p>
    <w:p w:rsidR="00DA6C3D" w:rsidRDefault="008979D5" w:rsidP="00686AEB">
      <w:r>
        <w:tab/>
      </w:r>
      <w:r w:rsidR="00173D18">
        <w:t>b</w:t>
      </w:r>
      <w:r w:rsidR="00D55CA7">
        <w:t>.</w:t>
      </w:r>
      <w:r w:rsidR="00D55CA7">
        <w:tab/>
      </w:r>
      <w:r>
        <w:t xml:space="preserve">As used in this section, “service line” means </w:t>
      </w:r>
      <w:r w:rsidRPr="008979D5">
        <w:t>the pipe, tubing, and fittings connecting a water main to a building or structure</w:t>
      </w:r>
      <w:r>
        <w:t xml:space="preserve">.  </w:t>
      </w:r>
    </w:p>
    <w:p w:rsidR="008979D5" w:rsidRDefault="008979D5" w:rsidP="00686AEB"/>
    <w:p w:rsidR="00686AEB" w:rsidRDefault="00686AEB" w:rsidP="00686AEB">
      <w:r>
        <w:tab/>
      </w:r>
      <w:r w:rsidR="00DA6C3D">
        <w:t>2</w:t>
      </w:r>
      <w:r w:rsidR="00491FD8">
        <w:t>.</w:t>
      </w:r>
      <w:r w:rsidR="00D55CA7">
        <w:tab/>
      </w:r>
      <w:r w:rsidR="00491FD8">
        <w:t>This act shall take effect</w:t>
      </w:r>
      <w:r w:rsidR="00DA6C3D">
        <w:t xml:space="preserve"> immediately.</w:t>
      </w:r>
    </w:p>
    <w:p w:rsidR="00DA6C3D" w:rsidRPr="00AA7880" w:rsidRDefault="00DA6C3D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A6C3D" w:rsidRDefault="008979D5" w:rsidP="00D55CA7">
      <w:r>
        <w:tab/>
        <w:t xml:space="preserve">This bill would require the </w:t>
      </w:r>
      <w:r w:rsidRPr="008979D5">
        <w:t>Department of Environmental Protection</w:t>
      </w:r>
      <w:r>
        <w:t xml:space="preserve"> to </w:t>
      </w:r>
      <w:r w:rsidRPr="008979D5">
        <w:t xml:space="preserve">establish and maintain a searchable database, accessible to the public on its website, that identifies </w:t>
      </w:r>
      <w:r>
        <w:t xml:space="preserve">the location of </w:t>
      </w:r>
      <w:r w:rsidR="00173D18">
        <w:t xml:space="preserve">all </w:t>
      </w:r>
      <w:r w:rsidRPr="008979D5">
        <w:t>service line</w:t>
      </w:r>
      <w:r w:rsidR="00173D18">
        <w:t>s</w:t>
      </w:r>
      <w:r>
        <w:t xml:space="preserve"> </w:t>
      </w:r>
      <w:r w:rsidR="00EE7881">
        <w:t>known</w:t>
      </w:r>
      <w:r>
        <w:t xml:space="preserve"> to contain lead</w:t>
      </w:r>
      <w:r w:rsidRPr="008979D5">
        <w:t>.</w:t>
      </w:r>
      <w:r w:rsidR="00173D18">
        <w:t xml:space="preserve">  The department would be required to </w:t>
      </w:r>
      <w:r w:rsidR="00173D18" w:rsidRPr="00173D18">
        <w:t>update the database in a timely manner to ensure that it reflects the most current information known by the department.</w:t>
      </w:r>
    </w:p>
    <w:sectPr w:rsidR="00DA6C3D" w:rsidSect="0052507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98A" w:rsidRDefault="00B3098A">
      <w:r>
        <w:separator/>
      </w:r>
    </w:p>
  </w:endnote>
  <w:endnote w:type="continuationSeparator" w:id="0">
    <w:p w:rsidR="00B3098A" w:rsidRDefault="00B3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36F" w:rsidRDefault="0056136F" w:rsidP="0056136F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98A" w:rsidRDefault="00B3098A">
      <w:r>
        <w:separator/>
      </w:r>
    </w:p>
  </w:footnote>
  <w:footnote w:type="continuationSeparator" w:id="0">
    <w:p w:rsidR="00B3098A" w:rsidRDefault="00B3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A7FB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5079" w:rsidRDefault="00525079" w:rsidP="00525079">
    <w:pPr>
      <w:pStyle w:val="bpuHeadSpon"/>
    </w:pPr>
    <w:r w:rsidRPr="00525079">
      <w:rPr>
        <w:rStyle w:val="bpuHeadSponChar"/>
      </w:rPr>
      <w:t>A3631</w:t>
    </w:r>
    <w:r>
      <w:t xml:space="preserve"> KARABINCHAK</w:t>
    </w:r>
  </w:p>
  <w:p w:rsidR="00525079" w:rsidRDefault="00525079" w:rsidP="005250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5CA7">
      <w:rPr>
        <w:noProof/>
      </w:rPr>
      <w:t>3</w:t>
    </w:r>
    <w:r>
      <w:fldChar w:fldCharType="end"/>
    </w:r>
  </w:p>
  <w:p w:rsidR="00525079" w:rsidRDefault="00525079" w:rsidP="0052507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25079" w:rsidRDefault="00525079" w:rsidP="00525079">
    <w:pPr>
      <w:pStyle w:val="bpuHeadSpon"/>
    </w:pPr>
    <w:r w:rsidRPr="00525079">
      <w:rPr>
        <w:rStyle w:val="bpuHeadSponChar"/>
      </w:rPr>
      <w:t>A3631</w:t>
    </w:r>
    <w:r>
      <w:t xml:space="preserve"> KARABINCHAK</w:t>
    </w:r>
    <w:r w:rsidR="0056136F">
      <w:t xml:space="preserve">, </w:t>
    </w:r>
    <w:r w:rsidR="0056136F">
      <w:t>JOHNSON</w:t>
    </w:r>
  </w:p>
  <w:p w:rsidR="00525079" w:rsidRDefault="00525079" w:rsidP="005250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7FBD">
      <w:rPr>
        <w:noProof/>
      </w:rPr>
      <w:t>2</w:t>
    </w:r>
    <w:r>
      <w:fldChar w:fldCharType="end"/>
    </w:r>
  </w:p>
  <w:p w:rsidR="00525079" w:rsidRDefault="00525079" w:rsidP="0052507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8A"/>
    <w:rsid w:val="000051BD"/>
    <w:rsid w:val="000160A5"/>
    <w:rsid w:val="0002335B"/>
    <w:rsid w:val="0003549A"/>
    <w:rsid w:val="000367AE"/>
    <w:rsid w:val="00043B22"/>
    <w:rsid w:val="00052091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18"/>
    <w:rsid w:val="00173D2B"/>
    <w:rsid w:val="00180398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7FB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FD8"/>
    <w:rsid w:val="00492076"/>
    <w:rsid w:val="00493B1D"/>
    <w:rsid w:val="00497037"/>
    <w:rsid w:val="004A3009"/>
    <w:rsid w:val="004A6940"/>
    <w:rsid w:val="004A77A4"/>
    <w:rsid w:val="004C2C7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019"/>
    <w:rsid w:val="00525079"/>
    <w:rsid w:val="00527BFB"/>
    <w:rsid w:val="00532A32"/>
    <w:rsid w:val="00540B0B"/>
    <w:rsid w:val="0054460F"/>
    <w:rsid w:val="005536CD"/>
    <w:rsid w:val="00554051"/>
    <w:rsid w:val="00557240"/>
    <w:rsid w:val="0056136F"/>
    <w:rsid w:val="005651F3"/>
    <w:rsid w:val="00572184"/>
    <w:rsid w:val="00577A15"/>
    <w:rsid w:val="00580533"/>
    <w:rsid w:val="0059131D"/>
    <w:rsid w:val="00591F5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CC4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79D5"/>
    <w:rsid w:val="008A0985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5EFE"/>
    <w:rsid w:val="00A96E06"/>
    <w:rsid w:val="00AA373D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098A"/>
    <w:rsid w:val="00B35D8A"/>
    <w:rsid w:val="00B41887"/>
    <w:rsid w:val="00B43009"/>
    <w:rsid w:val="00B45B34"/>
    <w:rsid w:val="00B57047"/>
    <w:rsid w:val="00B60C9B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A51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C5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CA7"/>
    <w:rsid w:val="00D6090A"/>
    <w:rsid w:val="00D62FA3"/>
    <w:rsid w:val="00D63B6F"/>
    <w:rsid w:val="00D64A90"/>
    <w:rsid w:val="00D9410B"/>
    <w:rsid w:val="00D9695B"/>
    <w:rsid w:val="00DA2417"/>
    <w:rsid w:val="00DA5585"/>
    <w:rsid w:val="00DA6C3D"/>
    <w:rsid w:val="00DB02AC"/>
    <w:rsid w:val="00DB5E74"/>
    <w:rsid w:val="00DB6AA2"/>
    <w:rsid w:val="00DE10D1"/>
    <w:rsid w:val="00DE2514"/>
    <w:rsid w:val="00DE6851"/>
    <w:rsid w:val="00DF03EE"/>
    <w:rsid w:val="00E01B71"/>
    <w:rsid w:val="00E05CC9"/>
    <w:rsid w:val="00E15573"/>
    <w:rsid w:val="00E24E5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436F"/>
    <w:rsid w:val="00EC5281"/>
    <w:rsid w:val="00EC791D"/>
    <w:rsid w:val="00EC7CA6"/>
    <w:rsid w:val="00ED3C5D"/>
    <w:rsid w:val="00ED4553"/>
    <w:rsid w:val="00EE7881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CFCDFA"/>
  <w15:docId w15:val="{6D455572-86F7-42B6-9B0F-E71FF7EB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418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188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25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240</Words>
  <Characters>1312</Characters>
  <Application>Microsoft Office Word</Application>
  <DocSecurity>0</DocSecurity>
  <Lines>58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A3631</vt:lpstr>
    </vt:vector>
  </TitlesOfParts>
  <Manager>R230</Manager>
  <Company>NJ Office of Legislative Services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A3631</dc:title>
  <dc:subject/>
  <dc:creator>Assemblyman  KARABINCHAK</dc:creator>
  <cp:keywords>A3631|2|EA |161|0|161|F|0|</cp:keywords>
  <dc:description>INTRODUCED MARCH 16, 2020</dc:description>
  <cp:lastModifiedBy>Todaro, Vivian</cp:lastModifiedBy>
  <cp:revision>2</cp:revision>
  <cp:lastPrinted>2020-04-13T21:43:00Z</cp:lastPrinted>
  <dcterms:created xsi:type="dcterms:W3CDTF">2020-04-13T21:43:00Z</dcterms:created>
  <dcterms:modified xsi:type="dcterms:W3CDTF">2020-04-13T21:43:00Z</dcterms:modified>
  <cp:category>s.1:  C.58:12A-40 to 2019/424_x000d_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