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40F" w:rsidRDefault="005C340F" w:rsidP="005C340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3677 </w:t>
      </w:r>
    </w:p>
    <w:p w:rsidR="005C340F" w:rsidRPr="009D38FF" w:rsidRDefault="005C340F" w:rsidP="005C340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3683" r:id="rId7"/>
        </w:object>
      </w:r>
    </w:p>
    <w:p w:rsidR="005C340F" w:rsidRDefault="005C340F" w:rsidP="005C340F">
      <w:pPr>
        <w:pStyle w:val="bpuState"/>
      </w:pPr>
      <w:r>
        <w:t>STATE OF NEW JERSEY</w:t>
      </w:r>
    </w:p>
    <w:p w:rsidR="005C340F" w:rsidRDefault="005C340F" w:rsidP="005C340F">
      <w:pPr>
        <w:pStyle w:val="bpuLegislature"/>
      </w:pPr>
      <w:r>
        <w:t>219th LEGISLATURE</w:t>
      </w:r>
    </w:p>
    <w:p w:rsidR="005C340F" w:rsidRDefault="005C340F" w:rsidP="005C340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3684" r:id="rId8"/>
        </w:object>
      </w:r>
      <w:r>
        <w:t xml:space="preserve">  </w:t>
      </w:r>
    </w:p>
    <w:p w:rsidR="005C340F" w:rsidRDefault="005C340F" w:rsidP="005C340F">
      <w:pPr>
        <w:pStyle w:val="bpuIntro"/>
      </w:pPr>
      <w:r>
        <w:t>INTRODUCED MARCH 16, 2020</w:t>
      </w:r>
    </w:p>
    <w:p w:rsidR="005C340F" w:rsidRDefault="005C340F" w:rsidP="005C340F">
      <w:pPr>
        <w:pStyle w:val="bpuIntro"/>
      </w:pPr>
    </w:p>
    <w:p w:rsidR="005C340F" w:rsidRDefault="005C340F" w:rsidP="005C340F">
      <w:pPr>
        <w:pStyle w:val="bpuIntro"/>
        <w:sectPr w:rsidR="005C340F" w:rsidSect="005C340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C340F" w:rsidRDefault="005C340F" w:rsidP="005C340F">
      <w:pPr>
        <w:pStyle w:val="bpuIntro"/>
      </w:pPr>
    </w:p>
    <w:p w:rsidR="005C340F" w:rsidRDefault="005C340F" w:rsidP="005C340F">
      <w:pPr>
        <w:pStyle w:val="bpuSponsor"/>
      </w:pPr>
      <w:r>
        <w:t>Sponsored by:</w:t>
      </w:r>
    </w:p>
    <w:p w:rsidR="005C340F" w:rsidRDefault="005C340F" w:rsidP="005C340F">
      <w:pPr>
        <w:pStyle w:val="bpuSponsor"/>
      </w:pPr>
      <w:r>
        <w:t>Assemblywoman  VALERIE VAINIERI HUTTLE</w:t>
      </w:r>
    </w:p>
    <w:p w:rsidR="005C340F" w:rsidRDefault="005C340F" w:rsidP="005C340F">
      <w:pPr>
        <w:pStyle w:val="bpuSponsor"/>
      </w:pPr>
      <w:r>
        <w:t>District 37 (Bergen)</w:t>
      </w:r>
    </w:p>
    <w:p w:rsidR="005C340F" w:rsidRDefault="005C340F" w:rsidP="005C340F">
      <w:pPr>
        <w:pStyle w:val="bpuSponsor"/>
      </w:pPr>
    </w:p>
    <w:p w:rsidR="005C340F" w:rsidRDefault="005C340F" w:rsidP="005C340F">
      <w:pPr>
        <w:pStyle w:val="bpuSponsor"/>
      </w:pPr>
    </w:p>
    <w:p w:rsidR="005C340F" w:rsidRDefault="005C340F" w:rsidP="005C340F">
      <w:pPr>
        <w:pStyle w:val="bpuSponsor"/>
      </w:pPr>
    </w:p>
    <w:p w:rsidR="005C340F" w:rsidRDefault="005C340F" w:rsidP="005C340F">
      <w:pPr>
        <w:pStyle w:val="bpuSponsor"/>
      </w:pPr>
    </w:p>
    <w:p w:rsidR="005C340F" w:rsidRDefault="005C340F" w:rsidP="00581D92">
      <w:pPr>
        <w:pStyle w:val="bpuSponsor"/>
      </w:pPr>
      <w:r>
        <w:t>SYNOPSIS</w:t>
      </w:r>
    </w:p>
    <w:p w:rsidR="005C340F" w:rsidRDefault="00581D92" w:rsidP="005C340F">
      <w:pPr>
        <w:pStyle w:val="bpuNormText"/>
      </w:pPr>
      <w:r>
        <w:tab/>
      </w:r>
      <w:r w:rsidR="005C340F">
        <w:t xml:space="preserve">Requires candidates for certain teaching certificates to pass written test on foundations of teaching reading and diagnosing reading difficulties. </w:t>
      </w:r>
    </w:p>
    <w:p w:rsidR="005C340F" w:rsidRDefault="005C340F" w:rsidP="005C340F">
      <w:pPr>
        <w:pStyle w:val="bpuNormText"/>
      </w:pPr>
    </w:p>
    <w:p w:rsidR="005C340F" w:rsidRDefault="005C340F" w:rsidP="005C340F">
      <w:pPr>
        <w:pStyle w:val="bpuSponsor"/>
      </w:pPr>
      <w:r>
        <w:t xml:space="preserve">CURRENT VERSION OF TEXT </w:t>
      </w:r>
    </w:p>
    <w:p w:rsidR="005C340F" w:rsidRDefault="005C340F" w:rsidP="005C340F">
      <w:pPr>
        <w:pStyle w:val="bpuNormText"/>
      </w:pPr>
      <w:r>
        <w:tab/>
        <w:t>As introduced.</w:t>
      </w:r>
    </w:p>
    <w:p w:rsidR="005C340F" w:rsidRDefault="005C340F" w:rsidP="005C340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40F" w:rsidRDefault="005C340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C340F" w:rsidSect="005C340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D1157" w:rsidRPr="00677316" w:rsidRDefault="008D1157" w:rsidP="008D1157">
      <w:pPr>
        <w:pStyle w:val="HangingAnAct"/>
        <w:rPr>
          <w:rStyle w:val="HangingAnActChar"/>
        </w:rPr>
      </w:pPr>
      <w:r w:rsidRPr="008D115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A7337E">
        <w:rPr>
          <w:rStyle w:val="HangingAnActChar"/>
        </w:rPr>
        <w:t>teacher certification and supplementing chapter 26 of Title 18A of the New Jersey Statutes.</w:t>
      </w:r>
      <w:r>
        <w:rPr>
          <w:rStyle w:val="HangingAnActChar"/>
        </w:rPr>
        <w:t xml:space="preserve"> </w:t>
      </w:r>
    </w:p>
    <w:p w:rsidR="008D1157" w:rsidRPr="00D71D68" w:rsidRDefault="008D1157" w:rsidP="008D1157"/>
    <w:p w:rsidR="008D1157" w:rsidRPr="00AA7880" w:rsidRDefault="008D1157" w:rsidP="008D115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D1157" w:rsidRDefault="008D1157" w:rsidP="008D1157"/>
    <w:p w:rsidR="008D1157" w:rsidRDefault="008D1157" w:rsidP="00581D92">
      <w:pPr>
        <w:tabs>
          <w:tab w:val="clear" w:pos="1440"/>
          <w:tab w:val="left" w:pos="1080"/>
        </w:tabs>
      </w:pPr>
      <w:r>
        <w:tab/>
        <w:t>1</w:t>
      </w:r>
      <w:r w:rsidR="00581D92">
        <w:t>.</w:t>
      </w:r>
      <w:r w:rsidR="00581D92">
        <w:tab/>
        <w:t>a.</w:t>
      </w:r>
      <w:r w:rsidR="00581D92">
        <w:tab/>
      </w:r>
      <w:r w:rsidR="00935E98">
        <w:t>Effective January 1, 2022</w:t>
      </w:r>
      <w:r>
        <w:t>, in addition to any other requirements set forth by the State Board of Education, a candidate for an instructional certificate with a preschool through grade three endorsement, an instructional certificate with an elementary school endorsement, or an educational services certificate with a reading specialist endorsement shall pass a written test which includes, at a minimum, the following topics: the foundations of teaching reading; the basic rules of phonology, morphology, syntax, and semantics of the English language; the diagnosis of reading difficulties; the development of reading comprehension; and reading assessment.</w:t>
      </w:r>
    </w:p>
    <w:p w:rsidR="008D1157" w:rsidRDefault="00581D92" w:rsidP="008D1157">
      <w:r>
        <w:tab/>
        <w:t>b.</w:t>
      </w:r>
      <w:r>
        <w:tab/>
      </w:r>
      <w:r w:rsidR="008D1157">
        <w:t>The State Board of Education shall promulgate rules pursuant to the “Administrative Procedure Act,” P.L.1968, c.410 (C.52:14B-1 et seq.), to effectuate the provisions of this act, including any regulations specifying additional topics deemed appropriate for inclusion on the written test required pursuant to subsection a. of this section.</w:t>
      </w:r>
    </w:p>
    <w:p w:rsidR="008D1157" w:rsidRPr="00D71D68" w:rsidRDefault="008D1157" w:rsidP="008D1157"/>
    <w:p w:rsidR="008D1157" w:rsidRPr="00AA7880" w:rsidRDefault="00581D92" w:rsidP="008D1157">
      <w:r>
        <w:tab/>
        <w:t>2.</w:t>
      </w:r>
      <w:r>
        <w:tab/>
      </w:r>
      <w:r w:rsidR="008D1157">
        <w:t>This act shall take effect immediately.</w:t>
      </w:r>
    </w:p>
    <w:p w:rsidR="008D1157" w:rsidRDefault="008D1157" w:rsidP="008D1157"/>
    <w:p w:rsidR="008D1157" w:rsidRPr="00CE7BD8" w:rsidRDefault="008D1157" w:rsidP="008D1157"/>
    <w:p w:rsidR="008D1157" w:rsidRPr="00AA7880" w:rsidRDefault="008D1157" w:rsidP="008D1157">
      <w:pPr>
        <w:jc w:val="center"/>
      </w:pPr>
      <w:r w:rsidRPr="00D71D68">
        <w:t>STATEMENT</w:t>
      </w:r>
    </w:p>
    <w:p w:rsidR="008D1157" w:rsidRDefault="008D1157" w:rsidP="008D1157"/>
    <w:p w:rsidR="008D1157" w:rsidRDefault="008D1157" w:rsidP="00581D92">
      <w:r>
        <w:tab/>
        <w:t>This bill would re</w:t>
      </w:r>
      <w:r w:rsidR="00935E98">
        <w:t>quire, effective January 1, 2022</w:t>
      </w:r>
      <w:r>
        <w:t>, that candidates for a preschool through grade three endorsement, an elementary school endorsement, or a reading specialist endorsement, pass a written test which includes, at a minimum, the following topics: the foundations of teaching reading; the basic rules of phonology, morphology, syntax, and semantics of the English language; the diagnosis of reading difficulties; the development of reading comprehension; and reading assessment.  This written test requirement would be in addition to any other requirements established by the State Board of Education for receipt of these endorsements.</w:t>
      </w:r>
    </w:p>
    <w:sectPr w:rsidR="008D1157" w:rsidSect="005C340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C2A" w:rsidRDefault="001D0C2A">
      <w:r>
        <w:separator/>
      </w:r>
    </w:p>
  </w:endnote>
  <w:endnote w:type="continuationSeparator" w:id="0">
    <w:p w:rsidR="001D0C2A" w:rsidRDefault="001D0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C2A" w:rsidRDefault="001D0C2A">
      <w:r>
        <w:separator/>
      </w:r>
    </w:p>
  </w:footnote>
  <w:footnote w:type="continuationSeparator" w:id="0">
    <w:p w:rsidR="001D0C2A" w:rsidRDefault="001D0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46E7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C340F" w:rsidRDefault="005C340F" w:rsidP="005C340F">
    <w:pPr>
      <w:pStyle w:val="bpuHeadSpon"/>
    </w:pPr>
    <w:r w:rsidRPr="005C340F">
      <w:rPr>
        <w:rStyle w:val="bpuHeadSponChar"/>
      </w:rPr>
      <w:t>A3677</w:t>
    </w:r>
    <w:r>
      <w:t xml:space="preserve"> VAINIERI HUTTLE</w:t>
    </w:r>
  </w:p>
  <w:p w:rsidR="005C340F" w:rsidRDefault="005C340F" w:rsidP="005C34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1D92">
      <w:rPr>
        <w:noProof/>
      </w:rPr>
      <w:t>3</w:t>
    </w:r>
    <w:r>
      <w:fldChar w:fldCharType="end"/>
    </w:r>
  </w:p>
  <w:p w:rsidR="005C340F" w:rsidRDefault="005C340F" w:rsidP="005C340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C340F" w:rsidRDefault="005C340F" w:rsidP="005C340F">
    <w:pPr>
      <w:pStyle w:val="bpuHeadSpon"/>
    </w:pPr>
    <w:r w:rsidRPr="005C340F">
      <w:rPr>
        <w:rStyle w:val="bpuHeadSponChar"/>
      </w:rPr>
      <w:t>A3677</w:t>
    </w:r>
    <w:r>
      <w:t xml:space="preserve"> VAINIERI HUTTLE</w:t>
    </w:r>
  </w:p>
  <w:p w:rsidR="005C340F" w:rsidRDefault="005C340F" w:rsidP="005C34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2C35">
      <w:rPr>
        <w:noProof/>
      </w:rPr>
      <w:t>2</w:t>
    </w:r>
    <w:r>
      <w:fldChar w:fldCharType="end"/>
    </w:r>
  </w:p>
  <w:p w:rsidR="005C340F" w:rsidRDefault="005C340F" w:rsidP="005C340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2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2081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3D7"/>
    <w:rsid w:val="001C7C52"/>
    <w:rsid w:val="001D0C2A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56F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1D92"/>
    <w:rsid w:val="0059131D"/>
    <w:rsid w:val="005B3F92"/>
    <w:rsid w:val="005B479C"/>
    <w:rsid w:val="005B561E"/>
    <w:rsid w:val="005C07E4"/>
    <w:rsid w:val="005C2124"/>
    <w:rsid w:val="005C336F"/>
    <w:rsid w:val="005C340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09E6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482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157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5E98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6FE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A2B"/>
    <w:rsid w:val="00E62C35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5B4838F-0E3D-4BFB-98B7-72910221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620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20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C3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325</Words>
  <Characters>1919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A3677</vt:lpstr>
    </vt:vector>
  </TitlesOfParts>
  <Manager>R230</Manager>
  <Company>NJ Office of Legislative Services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A3677</dc:title>
  <dc:subject>20-3339</dc:subject>
  <dc:creator>Assemblywoman  VAINIERI HUTTLE</dc:creator>
  <cp:keywords>A3677|2|ER |218|0|218|N|0|</cp:keywords>
  <dc:description>INTRODUCED MARCH 16, 2020</dc:description>
  <cp:lastModifiedBy>Bektas, Brenda</cp:lastModifiedBy>
  <cp:revision>2</cp:revision>
  <cp:lastPrinted>2020-02-12T16:50:00Z</cp:lastPrinted>
  <dcterms:created xsi:type="dcterms:W3CDTF">2020-03-17T13:44:00Z</dcterms:created>
  <dcterms:modified xsi:type="dcterms:W3CDTF">2020-03-17T13:44:00Z</dcterms:modified>
  <cp:category>18A:26-2.29_x000d_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