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AAD" w:rsidRDefault="00D24AAD" w:rsidP="00D24AA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3775 </w:t>
      </w:r>
    </w:p>
    <w:p w:rsidR="00D24AAD" w:rsidRPr="009D38FF" w:rsidRDefault="00D24AAD" w:rsidP="00D24AA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3213" r:id="rId7"/>
        </w:object>
      </w:r>
    </w:p>
    <w:p w:rsidR="00D24AAD" w:rsidRDefault="00D24AAD" w:rsidP="00D24AAD">
      <w:pPr>
        <w:pStyle w:val="bpuState"/>
      </w:pPr>
      <w:r>
        <w:t>STATE OF NEW JERSEY</w:t>
      </w:r>
    </w:p>
    <w:p w:rsidR="00D24AAD" w:rsidRDefault="00D24AAD" w:rsidP="00D24AAD">
      <w:pPr>
        <w:pStyle w:val="bpuLegislature"/>
      </w:pPr>
      <w:r>
        <w:t>219th LEGISLATURE</w:t>
      </w:r>
    </w:p>
    <w:p w:rsidR="00D24AAD" w:rsidRDefault="00D24AAD" w:rsidP="00D24AA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3214" r:id="rId8"/>
        </w:object>
      </w:r>
      <w:r>
        <w:t xml:space="preserve">  </w:t>
      </w:r>
    </w:p>
    <w:p w:rsidR="00D24AAD" w:rsidRDefault="00D24AAD" w:rsidP="00D24AAD">
      <w:pPr>
        <w:pStyle w:val="bpuIntro"/>
      </w:pPr>
      <w:r>
        <w:t>INTRODUCED MARCH 16, 2020</w:t>
      </w:r>
    </w:p>
    <w:p w:rsidR="00D24AAD" w:rsidRDefault="00D24AAD" w:rsidP="00D24AAD">
      <w:pPr>
        <w:pStyle w:val="bpuIntro"/>
      </w:pPr>
    </w:p>
    <w:p w:rsidR="00D24AAD" w:rsidRDefault="00D24AAD" w:rsidP="00D24AAD">
      <w:pPr>
        <w:pStyle w:val="bpuIntro"/>
        <w:sectPr w:rsidR="00D24AAD" w:rsidSect="00D24AA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24AAD" w:rsidRDefault="00D24AAD" w:rsidP="00D24AAD">
      <w:pPr>
        <w:pStyle w:val="bpuIntro"/>
      </w:pPr>
    </w:p>
    <w:p w:rsidR="00D24AAD" w:rsidRDefault="00D24AAD" w:rsidP="00D24AAD">
      <w:pPr>
        <w:pStyle w:val="bpuSponsor"/>
      </w:pPr>
      <w:r>
        <w:t>Sponsored by:</w:t>
      </w:r>
    </w:p>
    <w:p w:rsidR="00D24AAD" w:rsidRDefault="00D24AAD" w:rsidP="00D24AAD">
      <w:pPr>
        <w:pStyle w:val="bpuSponsor"/>
      </w:pPr>
      <w:r>
        <w:t>Assemblyman  RONALD S. DANCER</w:t>
      </w:r>
    </w:p>
    <w:p w:rsidR="00D24AAD" w:rsidRDefault="00D24AAD" w:rsidP="00D24AAD">
      <w:pPr>
        <w:pStyle w:val="bpuSponsor"/>
      </w:pPr>
      <w:r>
        <w:t>District 12 (Burlington, Middlesex, Monmouth and Ocean)</w:t>
      </w:r>
    </w:p>
    <w:p w:rsidR="00D24AAD" w:rsidRDefault="00D24AAD" w:rsidP="00D24AAD">
      <w:pPr>
        <w:pStyle w:val="bpuSponsor"/>
      </w:pPr>
    </w:p>
    <w:p w:rsidR="00D24AAD" w:rsidRDefault="00D24AAD" w:rsidP="00D24AAD">
      <w:pPr>
        <w:pStyle w:val="bpuSponsor"/>
      </w:pPr>
    </w:p>
    <w:p w:rsidR="00D24AAD" w:rsidRDefault="00D24AAD" w:rsidP="00D24AAD">
      <w:pPr>
        <w:pStyle w:val="bpuSponsor"/>
      </w:pPr>
    </w:p>
    <w:p w:rsidR="00D24AAD" w:rsidRDefault="00D24AAD" w:rsidP="00D24AAD">
      <w:pPr>
        <w:pStyle w:val="bpuSponsor"/>
      </w:pPr>
    </w:p>
    <w:p w:rsidR="00D24AAD" w:rsidRDefault="00D24AAD" w:rsidP="00D24AAD">
      <w:pPr>
        <w:pStyle w:val="bpuSponsor"/>
      </w:pPr>
      <w:r>
        <w:t>SYNOPSIS</w:t>
      </w:r>
    </w:p>
    <w:p w:rsidR="00D24AAD" w:rsidRDefault="00D24AAD" w:rsidP="00D24AAD">
      <w:pPr>
        <w:pStyle w:val="bpuNormText"/>
      </w:pPr>
      <w:r>
        <w:tab/>
        <w:t xml:space="preserve">Authorizes municipal court to order the issuance of restricted use driver’s license as alternative for license suspension for non-moving violations. </w:t>
      </w:r>
    </w:p>
    <w:p w:rsidR="00D24AAD" w:rsidRDefault="00D24AAD" w:rsidP="00D24AAD">
      <w:pPr>
        <w:pStyle w:val="bpuNormText"/>
      </w:pPr>
    </w:p>
    <w:p w:rsidR="00D24AAD" w:rsidRDefault="00D24AAD" w:rsidP="00D24AAD">
      <w:pPr>
        <w:pStyle w:val="bpuSponsor"/>
      </w:pPr>
      <w:r>
        <w:t xml:space="preserve">CURRENT VERSION OF TEXT </w:t>
      </w:r>
    </w:p>
    <w:p w:rsidR="00D24AAD" w:rsidRDefault="00D24AAD" w:rsidP="00D24AAD">
      <w:pPr>
        <w:pStyle w:val="bpuNormText"/>
      </w:pPr>
      <w:r>
        <w:tab/>
        <w:t>As introduced.</w:t>
      </w:r>
    </w:p>
    <w:p w:rsidR="00D24AAD" w:rsidRDefault="00D24AAD" w:rsidP="00D24AA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4AAD" w:rsidRDefault="00D24AA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24AAD" w:rsidSect="00D24AA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84243" w:rsidRPr="00677316" w:rsidRDefault="00584243" w:rsidP="00584243">
      <w:pPr>
        <w:pStyle w:val="HangingAnAct"/>
        <w:rPr>
          <w:rStyle w:val="HangingAnActChar"/>
        </w:rPr>
      </w:pPr>
      <w:r w:rsidRPr="00584243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5D7828">
        <w:rPr>
          <w:rStyle w:val="HangingAnActChar"/>
        </w:rPr>
        <w:t xml:space="preserve">concerning municipal courts supplementing Title 2B of the New Jersey Statutes.  </w:t>
      </w:r>
    </w:p>
    <w:p w:rsidR="00584243" w:rsidRPr="00D71D68" w:rsidRDefault="00584243" w:rsidP="00584243"/>
    <w:p w:rsidR="00584243" w:rsidRPr="00AA7880" w:rsidRDefault="00584243" w:rsidP="0058424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84243" w:rsidRDefault="00584243" w:rsidP="00584243"/>
    <w:p w:rsidR="00584243" w:rsidRDefault="00584243" w:rsidP="00584243">
      <w:pPr>
        <w:tabs>
          <w:tab w:val="left" w:pos="1080"/>
        </w:tabs>
      </w:pPr>
      <w:r>
        <w:tab/>
        <w:t>1.</w:t>
      </w:r>
      <w:r>
        <w:tab/>
        <w:t>a.</w:t>
      </w:r>
      <w:r>
        <w:tab/>
        <w:t xml:space="preserve">Notwithstanding any other provision of law to the contrary, a person whose driver’s license is suspended or revoked for a motor vehicle violation </w:t>
      </w:r>
      <w:r w:rsidRPr="005A1DCF">
        <w:t>for which motor vehicle p</w:t>
      </w:r>
      <w:r>
        <w:t>enalty</w:t>
      </w:r>
      <w:r w:rsidRPr="005A1DCF">
        <w:t xml:space="preserve"> </w:t>
      </w:r>
      <w:r>
        <w:t xml:space="preserve">points are not  </w:t>
      </w:r>
      <w:r w:rsidRPr="005A1DCF">
        <w:t xml:space="preserve">assessed </w:t>
      </w:r>
      <w:r>
        <w:t xml:space="preserve">may apply to the municipal court for a restricted use driver’s license. A person whose driver’s license was suspended as a result of a conviction pursuant to </w:t>
      </w:r>
      <w:r w:rsidRPr="00F35D88">
        <w:t>R.S.39:4-50</w:t>
      </w:r>
      <w:r>
        <w:t xml:space="preserve"> shall not be eligible to receive a restricted use driver’s license.   </w:t>
      </w:r>
    </w:p>
    <w:p w:rsidR="00584243" w:rsidRDefault="00584243" w:rsidP="00584243">
      <w:r>
        <w:tab/>
        <w:t>b.</w:t>
      </w:r>
      <w:r>
        <w:tab/>
        <w:t xml:space="preserve">In making a determination, the court shall consider the extent of financial hardship the person would suffer without a license and the probability that the person would repeat the offense.  If the court determines that a restricted use driver’s license is appropriate, the court shall issue an order authorizing a restricted use driver’s license. The court shall forward the order to the Chief Administrator of the New Jersey Motor Vehicle Commission who shall </w:t>
      </w:r>
      <w:r w:rsidRPr="00D04C92">
        <w:t>issue a restricted use driver’s license</w:t>
      </w:r>
      <w:r>
        <w:t xml:space="preserve"> pursuant to the provisions of section 2 of P.L.    , c.      (C.        ) (pending before the Legislature as this bill).</w:t>
      </w:r>
    </w:p>
    <w:p w:rsidR="00584243" w:rsidRDefault="00584243" w:rsidP="00584243">
      <w:r>
        <w:tab/>
        <w:t>c.</w:t>
      </w:r>
      <w:r>
        <w:tab/>
        <w:t>For the purposes of this section,</w:t>
      </w:r>
      <w:r w:rsidRPr="00241564">
        <w:t xml:space="preserve"> </w:t>
      </w:r>
      <w:r>
        <w:t>a "restricted use driver’s license" means a license to operate a motor vehicle exclusively for employment-related or education-related purposes in compliance with the terms of this act. The license shall be of a color that makes it readily distinguishable from other driver's licenses issued by the State.</w:t>
      </w:r>
    </w:p>
    <w:p w:rsidR="00584243" w:rsidRDefault="00584243" w:rsidP="00584243"/>
    <w:p w:rsidR="00584243" w:rsidRDefault="00584243" w:rsidP="00584243">
      <w:pPr>
        <w:tabs>
          <w:tab w:val="clear" w:pos="1440"/>
          <w:tab w:val="left" w:pos="1080"/>
        </w:tabs>
      </w:pPr>
      <w:r>
        <w:tab/>
        <w:t>2.</w:t>
      </w:r>
      <w:r>
        <w:tab/>
        <w:t>a.</w:t>
      </w:r>
      <w:r>
        <w:tab/>
        <w:t>Upon receipt of a court order issued pursuant to section 1 of P.L</w:t>
      </w:r>
      <w:r w:rsidRPr="00D04C92">
        <w:t>.</w:t>
      </w:r>
      <w:r>
        <w:t xml:space="preserve">    , c.     (C.       ) (pending before the Legislature as this bill), t</w:t>
      </w:r>
      <w:r w:rsidRPr="00D04C92">
        <w:t>he Chief Administrator shall issue a restricted use driver’s license</w:t>
      </w:r>
      <w:r>
        <w:t xml:space="preserve"> in a form prescribed by him. A restricted use </w:t>
      </w:r>
      <w:r w:rsidRPr="00D04C92">
        <w:t xml:space="preserve">driver’s </w:t>
      </w:r>
      <w:r>
        <w:t xml:space="preserve">license shall authorize the licensee to operate a motor vehicle during certain hours and between certain points solely for the purpose of either traveling to and from his place of employment or education.  The Chief Administrator shall issue a restricted use driver’s placard to each approved licensee. The restricted use driver’s placard shall be prominently displayed in the rear window of any vehicle being driven by a restricted use licensee.  The placard shall be the same color as the restricted use driver’s license. </w:t>
      </w:r>
    </w:p>
    <w:p w:rsidR="00584243" w:rsidRDefault="00584243" w:rsidP="00584243">
      <w:r>
        <w:tab/>
        <w:t>b.</w:t>
      </w:r>
      <w:r>
        <w:tab/>
      </w:r>
      <w:r w:rsidRPr="00D04C92">
        <w:t xml:space="preserve">The Chief Administrator </w:t>
      </w:r>
      <w:r>
        <w:t xml:space="preserve">shall </w:t>
      </w:r>
      <w:r w:rsidRPr="00D04C92">
        <w:t>impose a fee of not more than $</w:t>
      </w:r>
      <w:r>
        <w:t>125</w:t>
      </w:r>
      <w:r w:rsidRPr="00D04C92">
        <w:t xml:space="preserve"> for the restricted use driver’s license</w:t>
      </w:r>
      <w:r>
        <w:t xml:space="preserve"> and placard.  </w:t>
      </w:r>
    </w:p>
    <w:p w:rsidR="00726586" w:rsidRDefault="00584243" w:rsidP="00726586">
      <w:r>
        <w:tab/>
        <w:t>c.</w:t>
      </w:r>
      <w:r>
        <w:tab/>
      </w:r>
      <w:r w:rsidRPr="00D04C92">
        <w:t>A restricted use driver’s license</w:t>
      </w:r>
      <w:r>
        <w:t xml:space="preserve"> and placard</w:t>
      </w:r>
      <w:r w:rsidRPr="00D04C92">
        <w:t xml:space="preserve"> issued pursuant to </w:t>
      </w:r>
      <w:r>
        <w:t xml:space="preserve">this section </w:t>
      </w:r>
      <w:r w:rsidRPr="00D04C92">
        <w:t>shall expire when the person’s driver’s license is restored following the period of suspension.</w:t>
      </w:r>
      <w:r w:rsidR="00726586">
        <w:br w:type="page"/>
      </w:r>
    </w:p>
    <w:p w:rsidR="00584243" w:rsidRDefault="00584243" w:rsidP="00584243">
      <w:r>
        <w:tab/>
        <w:t>3.</w:t>
      </w:r>
      <w:r>
        <w:tab/>
        <w:t>This act shall take effect on the 120</w:t>
      </w:r>
      <w:r w:rsidRPr="00241564">
        <w:rPr>
          <w:vertAlign w:val="superscript"/>
        </w:rPr>
        <w:t>th</w:t>
      </w:r>
      <w:r>
        <w:t xml:space="preserve"> day after enactment. </w:t>
      </w:r>
    </w:p>
    <w:p w:rsidR="00584243" w:rsidRDefault="00584243" w:rsidP="00584243"/>
    <w:p w:rsidR="00584243" w:rsidRDefault="00584243" w:rsidP="00584243"/>
    <w:p w:rsidR="00584243" w:rsidRPr="00AA7880" w:rsidRDefault="00584243" w:rsidP="00584243">
      <w:pPr>
        <w:jc w:val="center"/>
      </w:pPr>
      <w:r w:rsidRPr="00D71D68">
        <w:t>STATEMENT</w:t>
      </w:r>
    </w:p>
    <w:p w:rsidR="00584243" w:rsidRDefault="00584243" w:rsidP="00584243"/>
    <w:p w:rsidR="00584243" w:rsidRDefault="00584243" w:rsidP="00584243">
      <w:r>
        <w:tab/>
        <w:t>This bill would authorize the municipal court to order the issuance of a restricted use driver’s license for drivers whose license has been suspended</w:t>
      </w:r>
      <w:r w:rsidRPr="005A1DCF">
        <w:t xml:space="preserve"> </w:t>
      </w:r>
      <w:r>
        <w:t xml:space="preserve">for motor vehicle violations for which motor vehicle </w:t>
      </w:r>
      <w:r w:rsidRPr="005A1DCF">
        <w:t xml:space="preserve">penalty </w:t>
      </w:r>
      <w:r>
        <w:t xml:space="preserve">points are not </w:t>
      </w:r>
      <w:r w:rsidRPr="005A1DCF">
        <w:t>assessed</w:t>
      </w:r>
      <w:r>
        <w:t xml:space="preserve">, such as non-moving violations which includes but is not limited to parking and equipment violations. However, a </w:t>
      </w:r>
      <w:r w:rsidRPr="00E63C80">
        <w:t xml:space="preserve">person whose driver’s license was suspended as a result of a conviction </w:t>
      </w:r>
      <w:r>
        <w:t xml:space="preserve">of driving under the influence of drugs or alcohol, </w:t>
      </w:r>
      <w:r w:rsidRPr="00E63C80">
        <w:t>pursuant to R.S.39:4-50</w:t>
      </w:r>
      <w:r>
        <w:t>,</w:t>
      </w:r>
      <w:r w:rsidRPr="00E63C80">
        <w:t xml:space="preserve"> </w:t>
      </w:r>
      <w:r>
        <w:t xml:space="preserve">would </w:t>
      </w:r>
      <w:r w:rsidRPr="00E63C80">
        <w:t xml:space="preserve">not be eligible to receive a restricted use driver’s license.   </w:t>
      </w:r>
    </w:p>
    <w:p w:rsidR="00584243" w:rsidRDefault="00584243" w:rsidP="00584243">
      <w:r>
        <w:tab/>
        <w:t xml:space="preserve">Under the bill, a person whose driver’s license is suspended or revoked may apply to the municipal court for a restricted use driver’s license. </w:t>
      </w:r>
      <w:r w:rsidRPr="00875A13">
        <w:t xml:space="preserve">In making a determination, the court </w:t>
      </w:r>
      <w:r>
        <w:t>would</w:t>
      </w:r>
      <w:r w:rsidRPr="00875A13">
        <w:t xml:space="preserve"> consider the extent of financial hardship the person would suffer without a license and the probability that the person would repeat the offense.  If the court determines that a restricted use driver’s license is appropriate, the</w:t>
      </w:r>
      <w:r>
        <w:t>n</w:t>
      </w:r>
      <w:r w:rsidRPr="00875A13">
        <w:t xml:space="preserve"> </w:t>
      </w:r>
      <w:r>
        <w:t xml:space="preserve">the </w:t>
      </w:r>
      <w:r w:rsidRPr="00875A13">
        <w:t>court order</w:t>
      </w:r>
      <w:r>
        <w:t xml:space="preserve">s that a </w:t>
      </w:r>
      <w:r w:rsidRPr="00875A13">
        <w:t>restricted use driver’s license</w:t>
      </w:r>
      <w:r>
        <w:t xml:space="preserve"> be issued.  The order is then </w:t>
      </w:r>
      <w:r w:rsidRPr="00875A13">
        <w:t>forward</w:t>
      </w:r>
      <w:r>
        <w:t>ed</w:t>
      </w:r>
      <w:r w:rsidRPr="00875A13">
        <w:t xml:space="preserve"> to the Chief Administrator of the New Jersey Motor Vehicle Commission</w:t>
      </w:r>
      <w:r>
        <w:t xml:space="preserve"> who then </w:t>
      </w:r>
      <w:r w:rsidRPr="00D04C92">
        <w:t>issue</w:t>
      </w:r>
      <w:r>
        <w:t>s</w:t>
      </w:r>
      <w:r w:rsidRPr="00D04C92">
        <w:t xml:space="preserve"> </w:t>
      </w:r>
      <w:r>
        <w:t xml:space="preserve">the </w:t>
      </w:r>
      <w:r w:rsidRPr="00D04C92">
        <w:t>restricted use driver’s license</w:t>
      </w:r>
      <w:r>
        <w:t xml:space="preserve">. </w:t>
      </w:r>
    </w:p>
    <w:p w:rsidR="00584243" w:rsidRDefault="00584243" w:rsidP="00584243">
      <w:r>
        <w:tab/>
        <w:t xml:space="preserve">A restricted use </w:t>
      </w:r>
      <w:r w:rsidRPr="00D04C92">
        <w:t xml:space="preserve">driver’s </w:t>
      </w:r>
      <w:r>
        <w:t xml:space="preserve">license would authorize the licensee to operate a motor vehicle during certain hours and between certain points solely for the purpose of either traveling to and from his place of employment or education.  In addition, a restricted use driver’s placard would be issued to each approved licensee. This placard is required to be prominently displayed in the rear window of any vehicle being driven by a restricted use licensee.  </w:t>
      </w:r>
      <w:r w:rsidRPr="00D04C92">
        <w:t>The fee</w:t>
      </w:r>
      <w:r>
        <w:t xml:space="preserve"> imposed would be </w:t>
      </w:r>
      <w:r w:rsidRPr="00D04C92">
        <w:t>not more than $</w:t>
      </w:r>
      <w:r>
        <w:t>125</w:t>
      </w:r>
      <w:r w:rsidRPr="00D04C92">
        <w:t xml:space="preserve"> for the restricted use driver’s license</w:t>
      </w:r>
      <w:r>
        <w:t xml:space="preserve"> and placard.  A restricted use driver’s license issued under the bill would expire when the person’s driver’s license is restored following the period of suspension.</w:t>
      </w:r>
    </w:p>
    <w:p w:rsidR="00584243" w:rsidRDefault="00584243" w:rsidP="00584243">
      <w:r>
        <w:tab/>
        <w:t xml:space="preserve">The bill defines a "restricted use driver’s license" as a license to operate a motor vehicle exclusively for employment-related purposes in compliance with the terms of this act. The license shall be of a color that makes it readily distinguishable from other driver's licenses issued by the State. </w:t>
      </w:r>
    </w:p>
    <w:p w:rsidR="00584243" w:rsidRDefault="00584243" w:rsidP="00584243">
      <w:r>
        <w:tab/>
        <w:t xml:space="preserve">This </w:t>
      </w:r>
      <w:r w:rsidRPr="00B83AA7">
        <w:t xml:space="preserve">bill is based on Recommendation No. </w:t>
      </w:r>
      <w:r>
        <w:t xml:space="preserve">10 </w:t>
      </w:r>
      <w:r w:rsidRPr="00B83AA7">
        <w:t xml:space="preserve">of The </w:t>
      </w:r>
      <w:r>
        <w:t>Report of the Supreme Court Committee on Municipal Court Operations, Fines, and Fees</w:t>
      </w:r>
      <w:r w:rsidRPr="00B83AA7">
        <w:t xml:space="preserve">, issued </w:t>
      </w:r>
      <w:r>
        <w:t xml:space="preserve">August </w:t>
      </w:r>
      <w:r w:rsidRPr="00B83AA7">
        <w:t>20</w:t>
      </w:r>
      <w:r>
        <w:t>18</w:t>
      </w:r>
      <w:r w:rsidRPr="00B83AA7">
        <w:t>.</w:t>
      </w:r>
    </w:p>
    <w:sectPr w:rsidR="00584243" w:rsidSect="00D24AA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E9D" w:rsidRDefault="00EF6E9D">
      <w:r>
        <w:separator/>
      </w:r>
    </w:p>
  </w:endnote>
  <w:endnote w:type="continuationSeparator" w:id="0">
    <w:p w:rsidR="00EF6E9D" w:rsidRDefault="00EF6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E9D" w:rsidRDefault="00EF6E9D">
      <w:r>
        <w:separator/>
      </w:r>
    </w:p>
  </w:footnote>
  <w:footnote w:type="continuationSeparator" w:id="0">
    <w:p w:rsidR="00EF6E9D" w:rsidRDefault="00EF6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622D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24AAD" w:rsidRDefault="00D24AAD" w:rsidP="00D24AAD">
    <w:pPr>
      <w:pStyle w:val="bpuHeadSpon"/>
    </w:pPr>
    <w:r w:rsidRPr="00D24AAD">
      <w:rPr>
        <w:rStyle w:val="bpuHeadSponChar"/>
      </w:rPr>
      <w:t>A3775</w:t>
    </w:r>
    <w:r>
      <w:t xml:space="preserve"> DANCER</w:t>
    </w:r>
  </w:p>
  <w:p w:rsidR="00D24AAD" w:rsidRDefault="00D24AAD" w:rsidP="00D24A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26586">
      <w:rPr>
        <w:noProof/>
      </w:rPr>
      <w:t>3</w:t>
    </w:r>
    <w:r>
      <w:fldChar w:fldCharType="end"/>
    </w:r>
  </w:p>
  <w:p w:rsidR="00D24AAD" w:rsidRDefault="00D24AAD" w:rsidP="00D24AA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24AAD" w:rsidRDefault="00D24AAD" w:rsidP="00D24AAD">
    <w:pPr>
      <w:pStyle w:val="bpuHeadSpon"/>
    </w:pPr>
    <w:r w:rsidRPr="00D24AAD">
      <w:rPr>
        <w:rStyle w:val="bpuHeadSponChar"/>
      </w:rPr>
      <w:t>A3775</w:t>
    </w:r>
    <w:r>
      <w:t xml:space="preserve"> DANCER</w:t>
    </w:r>
  </w:p>
  <w:p w:rsidR="00D24AAD" w:rsidRDefault="00D24AAD" w:rsidP="00D24A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26586">
      <w:rPr>
        <w:noProof/>
      </w:rPr>
      <w:t>2</w:t>
    </w:r>
    <w:r>
      <w:fldChar w:fldCharType="end"/>
    </w:r>
  </w:p>
  <w:p w:rsidR="00D24AAD" w:rsidRDefault="00D24AAD" w:rsidP="00D24AA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3963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424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4B7D"/>
    <w:rsid w:val="00707CD3"/>
    <w:rsid w:val="00716BB9"/>
    <w:rsid w:val="007256D1"/>
    <w:rsid w:val="00726586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585E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1B84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AAD"/>
    <w:rsid w:val="00D268AC"/>
    <w:rsid w:val="00D27FF3"/>
    <w:rsid w:val="00D343D0"/>
    <w:rsid w:val="00D3664D"/>
    <w:rsid w:val="00D500E9"/>
    <w:rsid w:val="00D507BC"/>
    <w:rsid w:val="00D6090A"/>
    <w:rsid w:val="00D622D0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1F2"/>
    <w:rsid w:val="00EC791D"/>
    <w:rsid w:val="00EC7CA6"/>
    <w:rsid w:val="00ED3C5D"/>
    <w:rsid w:val="00ED4553"/>
    <w:rsid w:val="00EF6E9D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E95AC5A-66E7-446C-9C40-AA2EED81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24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876</Words>
  <Characters>4570</Characters>
  <Application>Microsoft Office Word</Application>
  <DocSecurity>0</DocSecurity>
  <Lines>114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Asm. Dancer Reintro of A4480 of 18-19</vt:lpstr>
    </vt:vector>
  </TitlesOfParts>
  <Manager>R211</Manager>
  <Company>NJ Office of Legislative Services</Company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A3775</dc:title>
  <dc:subject/>
  <dc:creator>Assemblyman  DANCER</dc:creator>
  <cp:keywords>A3775|3|JU |309|0|309|F|0|</cp:keywords>
  <dc:description>INTRODUCED MARCH 16, 2020</dc:description>
  <cp:lastModifiedBy>Sommers, Shelly</cp:lastModifiedBy>
  <cp:revision>2</cp:revision>
  <cp:lastPrinted>2020-03-10T19:12:00Z</cp:lastPrinted>
  <dcterms:created xsi:type="dcterms:W3CDTF">2020-03-17T13:39:00Z</dcterms:created>
  <dcterms:modified xsi:type="dcterms:W3CDTF">2020-03-17T13:39:00Z</dcterms:modified>
  <cp:category>ss. 1 &amp; 2-C. 2B:12-23.2 and 2B:12-23.3_x000d_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