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0C7" w:rsidRDefault="004C00C7" w:rsidP="004C00C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3792 </w:t>
      </w:r>
    </w:p>
    <w:p w:rsidR="004C00C7" w:rsidRPr="009D38FF" w:rsidRDefault="004C00C7" w:rsidP="004C00C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730" r:id="rId7"/>
        </w:object>
      </w:r>
    </w:p>
    <w:p w:rsidR="004C00C7" w:rsidRDefault="004C00C7" w:rsidP="004C00C7">
      <w:pPr>
        <w:pStyle w:val="bpuState"/>
      </w:pPr>
      <w:r>
        <w:t>STATE OF NEW JERSEY</w:t>
      </w:r>
    </w:p>
    <w:p w:rsidR="004C00C7" w:rsidRDefault="004C00C7" w:rsidP="004C00C7">
      <w:pPr>
        <w:pStyle w:val="bpuLegislature"/>
      </w:pPr>
      <w:r>
        <w:t>219th LEGISLATURE</w:t>
      </w:r>
    </w:p>
    <w:p w:rsidR="004C00C7" w:rsidRDefault="004C00C7" w:rsidP="004C00C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731" r:id="rId8"/>
        </w:object>
      </w:r>
      <w:r>
        <w:t xml:space="preserve">  </w:t>
      </w:r>
    </w:p>
    <w:p w:rsidR="004C00C7" w:rsidRDefault="004C00C7" w:rsidP="004C00C7">
      <w:pPr>
        <w:pStyle w:val="bpuIntro"/>
      </w:pPr>
      <w:r>
        <w:t>INTRODUCED MARCH 16, 2020</w:t>
      </w:r>
    </w:p>
    <w:p w:rsidR="004C00C7" w:rsidRDefault="004C00C7" w:rsidP="004C00C7">
      <w:pPr>
        <w:pStyle w:val="bpuIntro"/>
      </w:pPr>
    </w:p>
    <w:p w:rsidR="004C00C7" w:rsidRDefault="004C00C7" w:rsidP="004C00C7">
      <w:pPr>
        <w:pStyle w:val="bpuIntro"/>
        <w:sectPr w:rsidR="004C00C7" w:rsidSect="004C00C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C00C7" w:rsidRDefault="004C00C7" w:rsidP="004C00C7">
      <w:pPr>
        <w:pStyle w:val="bpuIntro"/>
      </w:pPr>
    </w:p>
    <w:p w:rsidR="004C00C7" w:rsidRDefault="004C00C7" w:rsidP="004C00C7">
      <w:pPr>
        <w:pStyle w:val="bpuSponsor"/>
      </w:pPr>
      <w:r>
        <w:t>Sponsored by:</w:t>
      </w:r>
    </w:p>
    <w:p w:rsidR="004C00C7" w:rsidRDefault="004C00C7" w:rsidP="004C00C7">
      <w:pPr>
        <w:pStyle w:val="bpuSponsor"/>
      </w:pPr>
      <w:r>
        <w:t>Assemblywoman  SHANIQUE SPEIGHT</w:t>
      </w:r>
    </w:p>
    <w:p w:rsidR="004C00C7" w:rsidRDefault="004C00C7" w:rsidP="004C00C7">
      <w:pPr>
        <w:pStyle w:val="bpuSponsor"/>
      </w:pPr>
      <w:r>
        <w:t>District 29 (Essex)</w:t>
      </w:r>
    </w:p>
    <w:p w:rsidR="004C00C7" w:rsidRDefault="004C00C7" w:rsidP="004C00C7">
      <w:pPr>
        <w:pStyle w:val="bpuSponsor"/>
      </w:pPr>
    </w:p>
    <w:p w:rsidR="004C00C7" w:rsidRDefault="004C00C7" w:rsidP="004C00C7">
      <w:pPr>
        <w:pStyle w:val="bpuSponsor"/>
      </w:pPr>
    </w:p>
    <w:p w:rsidR="004C00C7" w:rsidRDefault="004C00C7" w:rsidP="004C00C7">
      <w:pPr>
        <w:pStyle w:val="bpuSponsor"/>
      </w:pPr>
    </w:p>
    <w:p w:rsidR="004C00C7" w:rsidRDefault="004C00C7" w:rsidP="004C00C7">
      <w:pPr>
        <w:pStyle w:val="bpuSponsor"/>
      </w:pPr>
    </w:p>
    <w:p w:rsidR="004C00C7" w:rsidRDefault="004C00C7" w:rsidP="004C00C7">
      <w:pPr>
        <w:pStyle w:val="bpuSponsor"/>
      </w:pPr>
      <w:r>
        <w:t>SYNOPSIS</w:t>
      </w:r>
    </w:p>
    <w:p w:rsidR="004C00C7" w:rsidRDefault="004C00C7" w:rsidP="004C00C7">
      <w:pPr>
        <w:pStyle w:val="bpuNormText"/>
      </w:pPr>
      <w:r>
        <w:tab/>
        <w:t xml:space="preserve">Requires VCCO to issue annual report to Governor and Legislature.  </w:t>
      </w:r>
    </w:p>
    <w:p w:rsidR="004C00C7" w:rsidRDefault="004C00C7" w:rsidP="004C00C7">
      <w:pPr>
        <w:pStyle w:val="bpuNormText"/>
      </w:pPr>
      <w:r>
        <w:t xml:space="preserve"> </w:t>
      </w:r>
    </w:p>
    <w:p w:rsidR="004C00C7" w:rsidRDefault="004C00C7" w:rsidP="004C00C7">
      <w:pPr>
        <w:pStyle w:val="bpuSponsor"/>
      </w:pPr>
      <w:r>
        <w:t xml:space="preserve">CURRENT VERSION OF TEXT </w:t>
      </w:r>
    </w:p>
    <w:p w:rsidR="004C00C7" w:rsidRDefault="004C00C7" w:rsidP="004C00C7">
      <w:pPr>
        <w:pStyle w:val="bpuNormText"/>
      </w:pPr>
      <w:r>
        <w:tab/>
        <w:t>As introduced.</w:t>
      </w:r>
    </w:p>
    <w:p w:rsidR="004C00C7" w:rsidRDefault="004C00C7" w:rsidP="004C00C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C00C7" w:rsidRDefault="004C00C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C00C7" w:rsidSect="004C00C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63E7B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9003F9">
        <w:t xml:space="preserve">requiring the Victims of Crime Compensation </w:t>
      </w:r>
      <w:r w:rsidR="002263D2">
        <w:t xml:space="preserve">Office </w:t>
      </w:r>
      <w:r w:rsidR="009003F9">
        <w:t xml:space="preserve">to annually report on </w:t>
      </w:r>
      <w:r w:rsidR="002263D2">
        <w:t xml:space="preserve">compensation </w:t>
      </w:r>
      <w:r w:rsidR="00175896">
        <w:t xml:space="preserve">awarded </w:t>
      </w:r>
      <w:r w:rsidR="009003F9">
        <w:t xml:space="preserve">to </w:t>
      </w:r>
      <w:r w:rsidR="002009E4">
        <w:t xml:space="preserve">crime </w:t>
      </w:r>
      <w:r w:rsidR="009003F9">
        <w:t>victims</w:t>
      </w:r>
      <w:r w:rsidR="002009E4">
        <w:t xml:space="preserve"> </w:t>
      </w:r>
      <w:r w:rsidR="009003F9">
        <w:t xml:space="preserve">and supplementing chapter 4B of Title 52 of the Revised Statutes. 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63E7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63E7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C2318" w:rsidRDefault="000B6120" w:rsidP="00686AEB">
      <w:r>
        <w:tab/>
        <w:t>1.</w:t>
      </w:r>
      <w:r>
        <w:tab/>
      </w:r>
      <w:r w:rsidR="002009E4">
        <w:t xml:space="preserve">a.  </w:t>
      </w:r>
      <w:r w:rsidR="009003F9">
        <w:t xml:space="preserve">The </w:t>
      </w:r>
      <w:r w:rsidR="00175896">
        <w:t xml:space="preserve">Attorney General shall direct the </w:t>
      </w:r>
      <w:r w:rsidR="006B625B">
        <w:t xml:space="preserve">Executive Director of the </w:t>
      </w:r>
      <w:r w:rsidR="009003F9">
        <w:t xml:space="preserve">Victims of Crime Compensation Office in the Department of Law and Public Safety </w:t>
      </w:r>
      <w:r w:rsidR="00175896">
        <w:t xml:space="preserve">to </w:t>
      </w:r>
      <w:r w:rsidR="009003F9">
        <w:t xml:space="preserve">annually submit </w:t>
      </w:r>
      <w:r w:rsidR="002009E4">
        <w:t xml:space="preserve">to </w:t>
      </w:r>
      <w:r w:rsidR="009003F9">
        <w:t xml:space="preserve">the Governor and the Legislature pursuant </w:t>
      </w:r>
      <w:r w:rsidR="002263D2" w:rsidRPr="002263D2">
        <w:t>to section 2 of P.L.1991, c.164 (C.52:14-19.1)</w:t>
      </w:r>
      <w:r w:rsidR="009003F9">
        <w:t xml:space="preserve"> </w:t>
      </w:r>
      <w:r w:rsidR="002009E4">
        <w:t xml:space="preserve">a report </w:t>
      </w:r>
      <w:r w:rsidR="009003F9">
        <w:t xml:space="preserve">summarizing compensation awarded </w:t>
      </w:r>
      <w:r w:rsidR="00250DD0">
        <w:t xml:space="preserve">to </w:t>
      </w:r>
      <w:r w:rsidR="002009E4">
        <w:t>victims and other information including</w:t>
      </w:r>
      <w:r w:rsidR="007C4BEE">
        <w:t>,</w:t>
      </w:r>
      <w:r w:rsidR="002009E4">
        <w:t xml:space="preserve"> but not limited to</w:t>
      </w:r>
      <w:r w:rsidR="00EC2318">
        <w:t>,</w:t>
      </w:r>
      <w:r w:rsidR="002009E4">
        <w:t xml:space="preserve"> applications for compensation, </w:t>
      </w:r>
      <w:r w:rsidR="0062758D">
        <w:t xml:space="preserve">the </w:t>
      </w:r>
      <w:r w:rsidR="00175896">
        <w:t xml:space="preserve">number of applications granted and denied and the reasons for the </w:t>
      </w:r>
      <w:r w:rsidR="002009E4">
        <w:t>disposition</w:t>
      </w:r>
      <w:r w:rsidR="00175896">
        <w:t xml:space="preserve">s, </w:t>
      </w:r>
      <w:r w:rsidR="0062758D">
        <w:t xml:space="preserve">the </w:t>
      </w:r>
      <w:r w:rsidR="00175896">
        <w:t xml:space="preserve">amount of awards, </w:t>
      </w:r>
      <w:r w:rsidR="00EC2318">
        <w:t>demographics concerning</w:t>
      </w:r>
      <w:r w:rsidR="002009E4">
        <w:t xml:space="preserve"> awards, services for which aw</w:t>
      </w:r>
      <w:r w:rsidR="00175896">
        <w:t>ards were</w:t>
      </w:r>
      <w:r w:rsidR="002009E4">
        <w:t xml:space="preserve"> provided, funding received </w:t>
      </w:r>
      <w:r w:rsidR="00EC2318">
        <w:t xml:space="preserve">by the office, and </w:t>
      </w:r>
      <w:r w:rsidR="002009E4">
        <w:t xml:space="preserve">any other information deemed relevant by the </w:t>
      </w:r>
      <w:r w:rsidR="00175896">
        <w:t xml:space="preserve">Attorney General and the </w:t>
      </w:r>
      <w:r w:rsidR="00D56F24">
        <w:t>executive director.</w:t>
      </w:r>
    </w:p>
    <w:p w:rsidR="00EC2318" w:rsidRDefault="000B6120" w:rsidP="00686AEB">
      <w:r>
        <w:tab/>
        <w:t>b.</w:t>
      </w:r>
      <w:r>
        <w:tab/>
      </w:r>
      <w:r w:rsidR="006B625B">
        <w:t xml:space="preserve">The report shall be based on the State fiscal year and shall be completed within six months following the last day of the previous fiscal year.  </w:t>
      </w:r>
    </w:p>
    <w:p w:rsidR="009003F9" w:rsidRDefault="000B6120" w:rsidP="00686AEB">
      <w:r>
        <w:tab/>
        <w:t>c.</w:t>
      </w:r>
      <w:r>
        <w:tab/>
      </w:r>
      <w:r w:rsidR="006B625B">
        <w:t>The report shall be published on th</w:t>
      </w:r>
      <w:r w:rsidR="00175896">
        <w:t>e official website of the Department of Law and Public Safety</w:t>
      </w:r>
      <w:r w:rsidR="006B625B">
        <w:t xml:space="preserve">.  </w:t>
      </w:r>
    </w:p>
    <w:p w:rsidR="009003F9" w:rsidRDefault="009003F9" w:rsidP="00686AEB"/>
    <w:p w:rsidR="00686AEB" w:rsidRPr="00AA7880" w:rsidRDefault="000B6120" w:rsidP="00686AEB">
      <w:r>
        <w:tab/>
        <w:t>2.</w:t>
      </w:r>
      <w:r>
        <w:tab/>
      </w:r>
      <w:r w:rsidR="00B63E7B">
        <w:t>This act shall take effect</w:t>
      </w:r>
      <w:r w:rsidR="006B625B">
        <w:t xml:space="preserve"> immediately.  </w:t>
      </w:r>
    </w:p>
    <w:p w:rsidR="00686AEB" w:rsidRDefault="00686AEB" w:rsidP="00686AEB"/>
    <w:p w:rsidR="00874CFE" w:rsidRPr="00CE7BD8" w:rsidRDefault="00874CF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75896" w:rsidRDefault="00175896" w:rsidP="00175896">
      <w:r>
        <w:tab/>
        <w:t xml:space="preserve">This bill codifies the </w:t>
      </w:r>
      <w:r w:rsidR="00C1129C">
        <w:t xml:space="preserve">current policy of the </w:t>
      </w:r>
      <w:r>
        <w:t>Victims of Crime Compensation Offic</w:t>
      </w:r>
      <w:r w:rsidR="007C4BEE">
        <w:t>e (VCCO</w:t>
      </w:r>
      <w:r>
        <w:t xml:space="preserve">) </w:t>
      </w:r>
      <w:r w:rsidR="00C1129C">
        <w:t xml:space="preserve">to issue </w:t>
      </w:r>
      <w:r>
        <w:t>an annual report summarizing compensation awards granted to eligible victims.</w:t>
      </w:r>
    </w:p>
    <w:p w:rsidR="00175896" w:rsidRDefault="00175896" w:rsidP="00175896">
      <w:r>
        <w:tab/>
      </w:r>
      <w:r w:rsidR="00C1129C">
        <w:t>Under the bill, t</w:t>
      </w:r>
      <w:r>
        <w:t xml:space="preserve">he report is to summarize compensation awarded to victims during the previous fiscal year.  </w:t>
      </w:r>
      <w:r w:rsidR="00C1129C">
        <w:t>The number of a</w:t>
      </w:r>
      <w:r>
        <w:t xml:space="preserve">pplications for compensation, the number of applications granted and denied and the reasons for the dispositions, </w:t>
      </w:r>
      <w:r w:rsidR="002867D8">
        <w:t xml:space="preserve">the </w:t>
      </w:r>
      <w:r>
        <w:t>amount of awards, demographics concerning awards, services for which awards were provided, funding received by the office, and any other information deemed relevant by the VCCO also is</w:t>
      </w:r>
      <w:r w:rsidR="00D56F24">
        <w:t xml:space="preserve"> to be included in the report.</w:t>
      </w:r>
    </w:p>
    <w:p w:rsidR="00175896" w:rsidRDefault="00175896" w:rsidP="00175896">
      <w:r>
        <w:tab/>
        <w:t xml:space="preserve">The </w:t>
      </w:r>
      <w:r w:rsidR="008E3EB1">
        <w:t xml:space="preserve">bill requires the </w:t>
      </w:r>
      <w:r>
        <w:t>report to be completed within six months following the last day of the previous fiscal year</w:t>
      </w:r>
      <w:r w:rsidR="008E3EB1">
        <w:t xml:space="preserve">.  </w:t>
      </w:r>
    </w:p>
    <w:p w:rsidR="00175896" w:rsidRDefault="00175896" w:rsidP="008E3EB1">
      <w:r>
        <w:tab/>
        <w:t>The report is to be issued to the Governor and the Legislature, as well as made available on the official website of the Depart</w:t>
      </w:r>
      <w:r w:rsidR="008E3EB1">
        <w:t>m</w:t>
      </w:r>
      <w:r w:rsidR="00D56F24">
        <w:t>ent of Law and Public Safety.</w:t>
      </w:r>
    </w:p>
    <w:sectPr w:rsidR="00175896" w:rsidSect="004C00C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216" w:rsidRDefault="00865216">
      <w:r>
        <w:separator/>
      </w:r>
    </w:p>
  </w:endnote>
  <w:endnote w:type="continuationSeparator" w:id="0">
    <w:p w:rsidR="00865216" w:rsidRDefault="0086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216" w:rsidRDefault="00865216">
      <w:r>
        <w:separator/>
      </w:r>
    </w:p>
  </w:footnote>
  <w:footnote w:type="continuationSeparator" w:id="0">
    <w:p w:rsidR="00865216" w:rsidRDefault="00865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23FE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C00C7" w:rsidRDefault="004C00C7" w:rsidP="004C00C7">
    <w:pPr>
      <w:pStyle w:val="bpuHeadSpon"/>
    </w:pPr>
    <w:r w:rsidRPr="004C00C7">
      <w:rPr>
        <w:rStyle w:val="bpuHeadSponChar"/>
      </w:rPr>
      <w:t>A3792</w:t>
    </w:r>
    <w:r>
      <w:t xml:space="preserve"> SPEIGHT</w:t>
    </w:r>
  </w:p>
  <w:p w:rsidR="004C00C7" w:rsidRDefault="004C00C7" w:rsidP="004C00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6F24">
      <w:rPr>
        <w:noProof/>
      </w:rPr>
      <w:t>4</w:t>
    </w:r>
    <w:r>
      <w:fldChar w:fldCharType="end"/>
    </w:r>
  </w:p>
  <w:p w:rsidR="004C00C7" w:rsidRDefault="004C00C7" w:rsidP="004C00C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C00C7" w:rsidRDefault="004C00C7" w:rsidP="004C00C7">
    <w:pPr>
      <w:pStyle w:val="bpuHeadSpon"/>
    </w:pPr>
    <w:r w:rsidRPr="004C00C7">
      <w:rPr>
        <w:rStyle w:val="bpuHeadSponChar"/>
      </w:rPr>
      <w:t>A3792</w:t>
    </w:r>
    <w:r>
      <w:t xml:space="preserve"> SPEIGHT</w:t>
    </w:r>
  </w:p>
  <w:p w:rsidR="004C00C7" w:rsidRDefault="004C00C7" w:rsidP="004C00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6F24">
      <w:rPr>
        <w:noProof/>
      </w:rPr>
      <w:t>2</w:t>
    </w:r>
    <w:r>
      <w:fldChar w:fldCharType="end"/>
    </w:r>
  </w:p>
  <w:p w:rsidR="004C00C7" w:rsidRDefault="004C00C7" w:rsidP="004C00C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1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6120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75896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09E4"/>
    <w:rsid w:val="00205533"/>
    <w:rsid w:val="00212B8D"/>
    <w:rsid w:val="00222983"/>
    <w:rsid w:val="002263D2"/>
    <w:rsid w:val="002370D0"/>
    <w:rsid w:val="00250DD0"/>
    <w:rsid w:val="00255958"/>
    <w:rsid w:val="00257FA2"/>
    <w:rsid w:val="0026574A"/>
    <w:rsid w:val="002660BB"/>
    <w:rsid w:val="002720E8"/>
    <w:rsid w:val="00275293"/>
    <w:rsid w:val="002776B0"/>
    <w:rsid w:val="002867D8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BEC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3170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3BE"/>
    <w:rsid w:val="00493B1D"/>
    <w:rsid w:val="00497037"/>
    <w:rsid w:val="004A3009"/>
    <w:rsid w:val="004A6940"/>
    <w:rsid w:val="004A77A4"/>
    <w:rsid w:val="004C00C7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406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58D"/>
    <w:rsid w:val="00635316"/>
    <w:rsid w:val="00635449"/>
    <w:rsid w:val="006378C5"/>
    <w:rsid w:val="00645E6A"/>
    <w:rsid w:val="00665CBC"/>
    <w:rsid w:val="00667A5C"/>
    <w:rsid w:val="00677316"/>
    <w:rsid w:val="00677CB6"/>
    <w:rsid w:val="00686AEB"/>
    <w:rsid w:val="006B3757"/>
    <w:rsid w:val="006B625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BE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6AC"/>
    <w:rsid w:val="00865216"/>
    <w:rsid w:val="00866563"/>
    <w:rsid w:val="00867AC2"/>
    <w:rsid w:val="0087056E"/>
    <w:rsid w:val="00874CF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3EB1"/>
    <w:rsid w:val="008E454C"/>
    <w:rsid w:val="008F1E5A"/>
    <w:rsid w:val="009003F9"/>
    <w:rsid w:val="00901BDA"/>
    <w:rsid w:val="009121D8"/>
    <w:rsid w:val="00916F7A"/>
    <w:rsid w:val="00917FE3"/>
    <w:rsid w:val="009318C7"/>
    <w:rsid w:val="00931C09"/>
    <w:rsid w:val="009348C2"/>
    <w:rsid w:val="00935A1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4D6A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2CE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55D"/>
    <w:rsid w:val="00B61D86"/>
    <w:rsid w:val="00B6342D"/>
    <w:rsid w:val="00B63E7B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29C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F24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4E2C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71E"/>
    <w:rsid w:val="00EA7C16"/>
    <w:rsid w:val="00EC2318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3FE0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EDA17FB-7B45-411C-81EB-1CB7924C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605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055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C0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386</Words>
  <Characters>2046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A3792</vt:lpstr>
    </vt:vector>
  </TitlesOfParts>
  <Manager>R211</Manager>
  <Company>NJ Office of Legislative Services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A3792</dc:title>
  <dc:subject/>
  <dc:creator>Assemblywoman  SPEIGHT</dc:creator>
  <cp:keywords>A3792|2|LP |160|92|296|N|0|</cp:keywords>
  <dc:description>INTRODUCED MARCH 16, 2020</dc:description>
  <cp:lastModifiedBy>Sommers, Shelly</cp:lastModifiedBy>
  <cp:revision>2</cp:revision>
  <cp:lastPrinted>2020-03-10T19:33:00Z</cp:lastPrinted>
  <dcterms:created xsi:type="dcterms:W3CDTF">2020-03-17T13:46:00Z</dcterms:created>
  <dcterms:modified xsi:type="dcterms:W3CDTF">2020-03-17T13:46:00Z</dcterms:modified>
  <cp:category>s.1:C.52:4B-11.1 to 2019/436_x000d_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