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FD28DC" w:rsidP="00ED5E27">
      <w:pPr>
        <w:pStyle w:val="TopofPage1"/>
      </w:pPr>
      <w:bookmarkStart w:id="0" w:name="_GoBack"/>
      <w:bookmarkEnd w:id="0"/>
      <w:r>
        <w:t>ASSEMBLY</w:t>
      </w:r>
      <w:r w:rsidR="005C51A8">
        <w:t xml:space="preserve"> </w:t>
      </w:r>
      <w:r>
        <w:t>LAW AND PUBLIC SAFETY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FD28DC"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3804</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4144CF" w:rsidRPr="00123BC2" w:rsidRDefault="00D33775" w:rsidP="00123BC2">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936B34">
        <w:rPr>
          <w:caps/>
          <w:szCs w:val="24"/>
        </w:rPr>
        <w:t>March 8</w:t>
      </w:r>
      <w:r w:rsidR="00FD28DC">
        <w:rPr>
          <w:caps/>
          <w:szCs w:val="24"/>
        </w:rPr>
        <w:t>, 2021</w:t>
      </w:r>
    </w:p>
    <w:p w:rsidR="00655CA3" w:rsidRDefault="00655CA3" w:rsidP="0083060A"/>
    <w:p w:rsidR="00370A98" w:rsidRDefault="00370A98" w:rsidP="00370A98">
      <w:r>
        <w:tab/>
        <w:t>The Assembly Law and Public Safety Committee reports favorably</w:t>
      </w:r>
      <w:r w:rsidR="00767633">
        <w:t xml:space="preserve"> Assembly Bill No. 3804.</w:t>
      </w:r>
    </w:p>
    <w:p w:rsidR="00123BC2" w:rsidRDefault="00123BC2" w:rsidP="00123BC2">
      <w:r>
        <w:tab/>
        <w:t xml:space="preserve">As reported by the committee, Assembly Bill No. 3804 designates certain public safety communications professionals as 9-1-1 first responder dispatchers.  </w:t>
      </w:r>
    </w:p>
    <w:p w:rsidR="00123BC2" w:rsidRDefault="00123BC2" w:rsidP="00123BC2">
      <w:r>
        <w:tab/>
        <w:t xml:space="preserve">Public safety communications professionals dedicate their lives to helping others by performing work that goes far beyond merely relaying information between the public and first responders.  In times of crises, the information collected and actions taken by public safety communications professionals form the foundation for an effective response by law enforcement agencies, fire departments, and emergency medical service professionals.  </w:t>
      </w:r>
    </w:p>
    <w:p w:rsidR="00123BC2" w:rsidRDefault="00123BC2" w:rsidP="00123BC2">
      <w:r>
        <w:tab/>
        <w:t>It is the sponsor’s intent to recognize these professionals as an important part of the first responder community by designating them as 9-1-1 first responder dispatchers.</w:t>
      </w:r>
    </w:p>
    <w:sectPr w:rsidR="00123BC2"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D28DC" w:rsidRDefault="00FD28DC">
      <w:r>
        <w:separator/>
      </w:r>
    </w:p>
  </w:endnote>
  <w:endnote w:type="continuationSeparator" w:id="0">
    <w:p w:rsidR="00FD28DC" w:rsidRDefault="00FD28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D28DC" w:rsidRDefault="00FD28DC">
      <w:r>
        <w:separator/>
      </w:r>
    </w:p>
  </w:footnote>
  <w:footnote w:type="continuationSeparator" w:id="0">
    <w:p w:rsidR="00FD28DC" w:rsidRDefault="00FD28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96684D" w:rsidP="0096684D">
    <w:pPr>
      <w:pStyle w:val="HeaderPage2"/>
      <w:jc w:val="center"/>
    </w:pPr>
    <w:r>
      <w:fldChar w:fldCharType="begin"/>
    </w:r>
    <w:r>
      <w:instrText xml:space="preserve"> PAGE  \* MERGEFORMAT </w:instrText>
    </w:r>
    <w:r>
      <w:fldChar w:fldCharType="separate"/>
    </w:r>
    <w:r>
      <w:rPr>
        <w:noProof/>
      </w:rPr>
      <w:t>2</w:t>
    </w:r>
    <w:r>
      <w:fldChar w:fldCharType="end"/>
    </w:r>
  </w:p>
  <w:p w:rsidR="0096684D" w:rsidRDefault="0096684D" w:rsidP="0096684D">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D28DC"/>
    <w:rsid w:val="00010CB9"/>
    <w:rsid w:val="000123C0"/>
    <w:rsid w:val="00015342"/>
    <w:rsid w:val="000213D6"/>
    <w:rsid w:val="00025E25"/>
    <w:rsid w:val="00027199"/>
    <w:rsid w:val="00032833"/>
    <w:rsid w:val="00032BEE"/>
    <w:rsid w:val="000353A5"/>
    <w:rsid w:val="00040B77"/>
    <w:rsid w:val="000425D8"/>
    <w:rsid w:val="000450E2"/>
    <w:rsid w:val="000465E4"/>
    <w:rsid w:val="00046AD4"/>
    <w:rsid w:val="00052EC5"/>
    <w:rsid w:val="00053A7A"/>
    <w:rsid w:val="0005503F"/>
    <w:rsid w:val="00060592"/>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3BC2"/>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0A98"/>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56661"/>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50B0F"/>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2907"/>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67633"/>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6B34"/>
    <w:rsid w:val="00937F0A"/>
    <w:rsid w:val="00941936"/>
    <w:rsid w:val="009521CE"/>
    <w:rsid w:val="00953D76"/>
    <w:rsid w:val="0095413F"/>
    <w:rsid w:val="0096684D"/>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0A8"/>
    <w:rsid w:val="00AC62AE"/>
    <w:rsid w:val="00AD5E8F"/>
    <w:rsid w:val="00AF0946"/>
    <w:rsid w:val="00AF1479"/>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164A7"/>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D28DC"/>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A680D09F-1AA2-418B-A250-9620BFAEEA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137</Words>
  <Characters>828</Characters>
  <Application>Microsoft Office Word</Application>
  <DocSecurity>0</DocSecurity>
  <Lines>25</Lines>
  <Paragraphs>9</Paragraphs>
  <ScaleCrop>false</ScaleCrop>
  <HeadingPairs>
    <vt:vector size="2" baseType="variant">
      <vt:variant>
        <vt:lpstr>Title</vt:lpstr>
      </vt:variant>
      <vt:variant>
        <vt:i4>1</vt:i4>
      </vt:variant>
    </vt:vector>
  </HeadingPairs>
  <TitlesOfParts>
    <vt:vector size="1" baseType="lpstr">
      <vt:lpstr>A3804 ALP Statement 3-8-21</vt:lpstr>
    </vt:vector>
  </TitlesOfParts>
  <Manager>R225</Manager>
  <Company>NJ OLS DMU</Company>
  <LinksUpToDate>false</LinksUpToDate>
  <CharactersWithSpaces>968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A3804 ALP Statement 3/8/21</dc:title>
  <dc:subject/>
  <dc:creator>Assembly ALP</dc:creator>
  <cp:keywords>A3804|1|LP |234|0|0|!|0|</cp:keywords>
  <dc:description/>
  <cp:lastModifiedBy>Siracusa, Nicole</cp:lastModifiedBy>
  <cp:revision>2</cp:revision>
  <cp:lastPrinted>1999-09-30T17:29:00Z</cp:lastPrinted>
  <dcterms:created xsi:type="dcterms:W3CDTF">2021-03-09T19:43:00Z</dcterms:created>
  <dcterms:modified xsi:type="dcterms:W3CDTF">2021-03-09T19:43:00Z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