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74D" w:rsidRDefault="00F7374D" w:rsidP="00F7374D">
      <w:pPr>
        <w:pStyle w:val="bpuBill"/>
      </w:pPr>
      <w:bookmarkStart w:id="0" w:name="bpuFrontPg"/>
      <w:bookmarkStart w:id="1" w:name="_GoBack"/>
      <w:bookmarkEnd w:id="0"/>
      <w:bookmarkEnd w:id="1"/>
      <w:r>
        <w:t xml:space="preserve">ASSEMBLY, No. 3835 </w:t>
      </w:r>
    </w:p>
    <w:p w:rsidR="00F7374D" w:rsidRPr="009D38FF" w:rsidRDefault="00F7374D" w:rsidP="00F737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3360" r:id="rId7"/>
        </w:object>
      </w:r>
    </w:p>
    <w:p w:rsidR="00F7374D" w:rsidRDefault="00F7374D" w:rsidP="00F7374D">
      <w:pPr>
        <w:pStyle w:val="bpuState"/>
      </w:pPr>
      <w:r>
        <w:t>STATE OF NEW JERSEY</w:t>
      </w:r>
    </w:p>
    <w:p w:rsidR="00F7374D" w:rsidRDefault="00F7374D" w:rsidP="00F7374D">
      <w:pPr>
        <w:pStyle w:val="bpuLegislature"/>
      </w:pPr>
      <w:r>
        <w:t>219th LEGISLATURE</w:t>
      </w:r>
    </w:p>
    <w:p w:rsidR="00F7374D" w:rsidRDefault="00F7374D" w:rsidP="00F7374D">
      <w:pPr>
        <w:pStyle w:val="bpuWpGraphic"/>
      </w:pPr>
      <w:r>
        <w:object w:dxaOrig="8985" w:dyaOrig="255">
          <v:shape id="_x0000_i1026" type="#_x0000_t75" style="width:6in;height:12pt" o:ole="">
            <v:imagedata r:id="rId6" o:title=""/>
          </v:shape>
          <o:OLEObject Type="Embed" ProgID="WPWin6.1" ShapeID="_x0000_i1026" DrawAspect="Content" ObjectID="_1661773361" r:id="rId8"/>
        </w:object>
      </w:r>
      <w:r>
        <w:t xml:space="preserve">  </w:t>
      </w:r>
    </w:p>
    <w:p w:rsidR="00F7374D" w:rsidRDefault="00F7374D" w:rsidP="00F7374D">
      <w:pPr>
        <w:pStyle w:val="bpuIntro"/>
      </w:pPr>
      <w:r>
        <w:t>INTRODUCED MARCH 16, 2020</w:t>
      </w:r>
    </w:p>
    <w:p w:rsidR="00F7374D" w:rsidRDefault="00F7374D" w:rsidP="00F7374D">
      <w:pPr>
        <w:pStyle w:val="bpuIntro"/>
      </w:pPr>
    </w:p>
    <w:p w:rsidR="00F7374D" w:rsidRDefault="00F7374D" w:rsidP="00F7374D">
      <w:pPr>
        <w:pStyle w:val="bpuIntro"/>
        <w:sectPr w:rsidR="00F7374D" w:rsidSect="005064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374D" w:rsidRDefault="00F7374D" w:rsidP="00F7374D">
      <w:pPr>
        <w:pStyle w:val="bpuIntro"/>
      </w:pPr>
    </w:p>
    <w:p w:rsidR="00F7374D" w:rsidRDefault="00F7374D" w:rsidP="00F7374D">
      <w:pPr>
        <w:pStyle w:val="bpuSponsor"/>
      </w:pPr>
      <w:r>
        <w:t>Sponsored by:</w:t>
      </w:r>
    </w:p>
    <w:p w:rsidR="00F7374D" w:rsidRDefault="00F7374D" w:rsidP="00F7374D">
      <w:pPr>
        <w:pStyle w:val="bpuSponsor"/>
      </w:pPr>
      <w:r>
        <w:t>Assemblyman  GERARD SCHARFENBERGER, PHD</w:t>
      </w:r>
    </w:p>
    <w:p w:rsidR="00F7374D" w:rsidRDefault="00F7374D" w:rsidP="00F7374D">
      <w:pPr>
        <w:pStyle w:val="bpuSponsor"/>
      </w:pPr>
      <w:r>
        <w:t>District 13 (Monmouth)</w:t>
      </w:r>
    </w:p>
    <w:p w:rsidR="00F7374D" w:rsidRDefault="00F7374D" w:rsidP="00F7374D">
      <w:pPr>
        <w:pStyle w:val="bpuSponsor"/>
      </w:pPr>
    </w:p>
    <w:p w:rsidR="00B5577E" w:rsidRDefault="0050643B" w:rsidP="0050643B">
      <w:pPr>
        <w:pStyle w:val="bpuSponsor"/>
      </w:pPr>
      <w:r>
        <w:t>Co-Sponsored by:</w:t>
      </w:r>
    </w:p>
    <w:p w:rsidR="0050643B" w:rsidRPr="0050643B" w:rsidRDefault="0050643B" w:rsidP="0050643B">
      <w:pPr>
        <w:pStyle w:val="bpuSponsor"/>
      </w:pPr>
      <w:r w:rsidRPr="0050643B">
        <w:t xml:space="preserve">Assemblyman </w:t>
      </w:r>
      <w:proofErr w:type="spellStart"/>
      <w:r w:rsidRPr="0050643B">
        <w:t>DiMaio</w:t>
      </w:r>
      <w:proofErr w:type="spellEnd"/>
      <w:r w:rsidRPr="0050643B">
        <w:t xml:space="preserve"> and Assemblywoman Stanfield</w:t>
      </w:r>
    </w:p>
    <w:p w:rsidR="00B5577E" w:rsidRDefault="00B5577E" w:rsidP="00B5577E"/>
    <w:p w:rsidR="0050643B" w:rsidRPr="00B5577E" w:rsidRDefault="0050643B" w:rsidP="00B5577E"/>
    <w:p w:rsidR="00F7374D" w:rsidRDefault="00F7374D" w:rsidP="00F7374D">
      <w:pPr>
        <w:pStyle w:val="bpuSponsor"/>
      </w:pPr>
    </w:p>
    <w:p w:rsidR="00F7374D" w:rsidRDefault="00F7374D" w:rsidP="00F7374D">
      <w:pPr>
        <w:pStyle w:val="bpuSponsor"/>
      </w:pPr>
    </w:p>
    <w:p w:rsidR="00F7374D" w:rsidRDefault="00F7374D" w:rsidP="00F7374D">
      <w:pPr>
        <w:pStyle w:val="bpuSponsor"/>
      </w:pPr>
      <w:r>
        <w:t>SYNOPSIS</w:t>
      </w:r>
    </w:p>
    <w:p w:rsidR="00F7374D" w:rsidRDefault="00F7374D" w:rsidP="00F7374D">
      <w:pPr>
        <w:pStyle w:val="bpuNormText"/>
      </w:pPr>
      <w:r>
        <w:tab/>
        <w:t xml:space="preserve">Raises maximum eligibility age for exempt fireman certificates and membership in New Jersey State Firemen’s Association. </w:t>
      </w:r>
    </w:p>
    <w:p w:rsidR="00F7374D" w:rsidRDefault="00F7374D" w:rsidP="00F7374D">
      <w:pPr>
        <w:pStyle w:val="bpuNormText"/>
      </w:pPr>
    </w:p>
    <w:p w:rsidR="00F7374D" w:rsidRDefault="00F7374D" w:rsidP="00F7374D">
      <w:pPr>
        <w:pStyle w:val="bpuSponsor"/>
      </w:pPr>
      <w:r>
        <w:t xml:space="preserve">CURRENT VERSION OF TEXT </w:t>
      </w:r>
    </w:p>
    <w:p w:rsidR="00F7374D" w:rsidRDefault="00F7374D" w:rsidP="00F7374D">
      <w:pPr>
        <w:pStyle w:val="bpuNormText"/>
      </w:pPr>
      <w:r>
        <w:tab/>
        <w:t>As introduced.</w:t>
      </w:r>
    </w:p>
    <w:p w:rsidR="00F7374D" w:rsidRDefault="00F7374D" w:rsidP="00F737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374D" w:rsidRDefault="00F7374D" w:rsidP="008916EC">
      <w:pPr>
        <w:pStyle w:val="FronterPage"/>
        <w:tabs>
          <w:tab w:val="clear" w:pos="720"/>
          <w:tab w:val="clear" w:pos="1440"/>
          <w:tab w:val="clear" w:pos="2160"/>
          <w:tab w:val="clear" w:pos="2880"/>
          <w:tab w:val="clear" w:pos="3600"/>
          <w:tab w:val="clear" w:pos="4320"/>
          <w:tab w:val="clear" w:pos="5040"/>
        </w:tabs>
        <w:sectPr w:rsidR="00F7374D" w:rsidSect="00F7374D">
          <w:type w:val="continuous"/>
          <w:pgSz w:w="12240" w:h="20160" w:code="5"/>
          <w:pgMar w:top="1440" w:right="2275" w:bottom="1440" w:left="2275" w:header="72" w:footer="720" w:gutter="0"/>
          <w:pgNumType w:start="1"/>
          <w:cols w:space="720"/>
          <w:docGrid w:linePitch="360"/>
        </w:sectPr>
      </w:pPr>
    </w:p>
    <w:p w:rsidR="0003357B" w:rsidRPr="00677316" w:rsidRDefault="0003357B" w:rsidP="0003357B">
      <w:pPr>
        <w:pStyle w:val="HangingAnAct"/>
        <w:rPr>
          <w:rStyle w:val="HangingAnActChar"/>
        </w:rPr>
      </w:pPr>
      <w:r w:rsidRPr="0003357B">
        <w:rPr>
          <w:rStyle w:val="BillHead"/>
        </w:rPr>
        <w:lastRenderedPageBreak/>
        <w:t>An Act</w:t>
      </w:r>
      <w:r w:rsidRPr="006B7FA7">
        <w:rPr>
          <w:rStyle w:val="HangingAnActChar"/>
        </w:rPr>
        <w:t xml:space="preserve"> </w:t>
      </w:r>
      <w:r>
        <w:rPr>
          <w:rStyle w:val="HangingAnActChar"/>
        </w:rPr>
        <w:t>concerning exempt fireman certificates and New Jersey State Firemen’s Association membership and amending N.J.S.40A:14-56 and R.S.43:17-9.</w:t>
      </w:r>
    </w:p>
    <w:p w:rsidR="0003357B" w:rsidRPr="00D71D68" w:rsidRDefault="0003357B" w:rsidP="0003357B"/>
    <w:p w:rsidR="0003357B" w:rsidRPr="00AA7880" w:rsidRDefault="0003357B" w:rsidP="0003357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3357B" w:rsidRPr="00D71D68" w:rsidRDefault="0003357B" w:rsidP="0003357B"/>
    <w:p w:rsidR="0003357B" w:rsidRDefault="0003357B" w:rsidP="0003357B">
      <w:r>
        <w:tab/>
        <w:t>1.</w:t>
      </w:r>
      <w:r>
        <w:tab/>
        <w:t>N.J.S.40A:14-56 is amended to read as follows:</w:t>
      </w:r>
    </w:p>
    <w:p w:rsidR="0003357B" w:rsidRDefault="0003357B" w:rsidP="0003357B">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60</w:t>
      </w:r>
      <w:r>
        <w:t xml:space="preserve"> years of age and that he had performed during a period of seven years, 60% of fire duty or after January 1, 2009, 50% of fire duty,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during a period of five years, 60% of fire duty or after January 1, 2009, 50% of fire duty, in each year, respectively.  In cases where the appointment was made during the war years the age limit shall be extended 10 years.  Service in the United States Armed Forces during the war years shall be considered as fire duty service.</w:t>
      </w:r>
    </w:p>
    <w:p w:rsidR="0003357B" w:rsidRDefault="0003357B" w:rsidP="0003357B">
      <w: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03357B" w:rsidRDefault="0003357B" w:rsidP="0003357B">
      <w:r>
        <w:t>(</w:t>
      </w:r>
      <w:proofErr w:type="spellStart"/>
      <w:r>
        <w:t>cf</w:t>
      </w:r>
      <w:proofErr w:type="spellEnd"/>
      <w:r>
        <w:t>: P.L.2014, c.64, s.2)</w:t>
      </w:r>
    </w:p>
    <w:p w:rsidR="0003357B" w:rsidRDefault="0003357B" w:rsidP="0003357B"/>
    <w:p w:rsidR="0003357B" w:rsidRDefault="0003357B" w:rsidP="0003357B">
      <w:r>
        <w:tab/>
        <w:t>2.</w:t>
      </w:r>
      <w:r>
        <w:tab/>
        <w:t>R.S.43:17-9 is amended to read as follows:</w:t>
      </w:r>
    </w:p>
    <w:p w:rsidR="0003357B" w:rsidRPr="00E51B57" w:rsidRDefault="0003357B" w:rsidP="0003357B">
      <w:r>
        <w:tab/>
      </w:r>
      <w:r w:rsidRPr="00E51B57">
        <w:t>43:17-</w:t>
      </w:r>
      <w:r>
        <w:t xml:space="preserve">9.  </w:t>
      </w:r>
      <w:r w:rsidRPr="00E51B57">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E51B57">
        <w:t>firewardens</w:t>
      </w:r>
      <w:proofErr w:type="spellEnd"/>
      <w:r w:rsidRPr="00E51B57">
        <w:t xml:space="preserve">, as shall be under the supervision or control of the governing board or body of the municipality or fire district and </w:t>
      </w:r>
      <w:r w:rsidRPr="00E51B57">
        <w:lastRenderedPageBreak/>
        <w:t xml:space="preserve">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sidRPr="001A6D69">
        <w:rPr>
          <w:u w:val="single"/>
        </w:rPr>
        <w:t>60</w:t>
      </w:r>
      <w:r w:rsidRPr="00E51B57">
        <w:t xml:space="preserve"> years of age at the time of joining the fire engine, hook and ladder, hose and supply company or companies, fire association or fire department, or board of </w:t>
      </w:r>
      <w:proofErr w:type="spellStart"/>
      <w:r w:rsidRPr="00E51B57">
        <w:t>firewardens</w:t>
      </w:r>
      <w:proofErr w:type="spellEnd"/>
      <w:r w:rsidRPr="00E51B57">
        <w:t xml:space="preserve"> 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03357B" w:rsidRDefault="0003357B" w:rsidP="0003357B">
      <w:r>
        <w:t>(</w:t>
      </w:r>
      <w:proofErr w:type="spellStart"/>
      <w:r>
        <w:t>cf</w:t>
      </w:r>
      <w:proofErr w:type="spellEnd"/>
      <w:r>
        <w:t>: P.L.1998, c.90, s.1)</w:t>
      </w:r>
    </w:p>
    <w:p w:rsidR="0003357B" w:rsidRPr="00D71D68" w:rsidRDefault="0003357B" w:rsidP="0003357B"/>
    <w:p w:rsidR="0003357B" w:rsidRPr="00AA7880" w:rsidRDefault="0003357B" w:rsidP="0003357B">
      <w:r>
        <w:tab/>
        <w:t>3.</w:t>
      </w:r>
      <w:r>
        <w:tab/>
        <w:t>This act shall take effect immediately.</w:t>
      </w:r>
    </w:p>
    <w:p w:rsidR="0003357B" w:rsidRDefault="0003357B" w:rsidP="0003357B"/>
    <w:p w:rsidR="0003357B" w:rsidRPr="00CE7BD8" w:rsidRDefault="0003357B" w:rsidP="0003357B"/>
    <w:p w:rsidR="0003357B" w:rsidRPr="00AA7880" w:rsidRDefault="0003357B" w:rsidP="0003357B">
      <w:pPr>
        <w:jc w:val="center"/>
      </w:pPr>
      <w:r w:rsidRPr="00D71D68">
        <w:t>STATEMENT</w:t>
      </w:r>
    </w:p>
    <w:p w:rsidR="0003357B" w:rsidRDefault="0003357B" w:rsidP="0003357B"/>
    <w:p w:rsidR="0003357B" w:rsidRDefault="0003357B" w:rsidP="0003357B">
      <w:r>
        <w:tab/>
        <w:t xml:space="preserve">Under current law, a firefighter is required to join the fire service between the ages of 18 and 45 in order to be eligible for an exempt fireman certificate. Exempt fireman certificates are issued to eligible firefighters who have responded to at least 60 percent of their department’s fire duty calls over a seven-year period.  </w:t>
      </w:r>
    </w:p>
    <w:p w:rsidR="0003357B" w:rsidRDefault="0003357B" w:rsidP="0003357B">
      <w:r>
        <w:tab/>
        <w:t>This bill would increase, from 45 to 60, the age by which a firefighter is required to join the fire service to establish eligibility for the New Jersey State Firemen’s Association and for an exempt fireman certificate.</w:t>
      </w:r>
    </w:p>
    <w:sectPr w:rsidR="0003357B" w:rsidSect="00F737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9B9" w:rsidRDefault="00B909B9">
      <w:r>
        <w:separator/>
      </w:r>
    </w:p>
  </w:endnote>
  <w:endnote w:type="continuationSeparator" w:id="0">
    <w:p w:rsidR="00B909B9" w:rsidRDefault="00B90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77E" w:rsidRDefault="0050643B" w:rsidP="0050643B">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21" w:rsidRPr="00921C91" w:rsidRDefault="00EE19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921" w:rsidRPr="00921C91" w:rsidRDefault="00EE1921">
    <w:pPr>
      <w:pStyle w:val="Footer"/>
      <w:rPr>
        <w:szCs w:val="18"/>
      </w:rPr>
    </w:pPr>
  </w:p>
  <w:p w:rsidR="00EE1921" w:rsidRPr="00921C91" w:rsidRDefault="00EE19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921" w:rsidRDefault="00EE192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9B9" w:rsidRDefault="00B909B9">
      <w:r>
        <w:separator/>
      </w:r>
    </w:p>
  </w:footnote>
  <w:footnote w:type="continuationSeparator" w:id="0">
    <w:p w:rsidR="00B909B9" w:rsidRDefault="00B90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55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74D" w:rsidRDefault="00F7374D" w:rsidP="00F7374D">
    <w:pPr>
      <w:pStyle w:val="bpuHeadSpon"/>
    </w:pPr>
    <w:r w:rsidRPr="00F7374D">
      <w:rPr>
        <w:rStyle w:val="bpuHeadSponChar"/>
      </w:rPr>
      <w:t>A3835</w:t>
    </w:r>
    <w:r>
      <w:t xml:space="preserve"> SCHARFENBERGER</w:t>
    </w:r>
  </w:p>
  <w:p w:rsidR="00F7374D" w:rsidRDefault="00F7374D" w:rsidP="00F7374D">
    <w:pPr>
      <w:pStyle w:val="bpuHeadSpon"/>
    </w:pPr>
    <w:r>
      <w:fldChar w:fldCharType="begin"/>
    </w:r>
    <w:r>
      <w:instrText xml:space="preserve"> PAGE  \* MERGEFORMAT </w:instrText>
    </w:r>
    <w:r>
      <w:fldChar w:fldCharType="separate"/>
    </w:r>
    <w:r w:rsidR="0086554D">
      <w:rPr>
        <w:noProof/>
      </w:rPr>
      <w:t>3</w:t>
    </w:r>
    <w:r>
      <w:fldChar w:fldCharType="end"/>
    </w:r>
  </w:p>
  <w:p w:rsidR="00F7374D" w:rsidRDefault="00F7374D" w:rsidP="00F737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74D" w:rsidRDefault="00F7374D" w:rsidP="00F7374D">
    <w:pPr>
      <w:pStyle w:val="bpuHeadSpon"/>
    </w:pPr>
    <w:r w:rsidRPr="00F7374D">
      <w:rPr>
        <w:rStyle w:val="bpuHeadSponChar"/>
      </w:rPr>
      <w:t>A3835</w:t>
    </w:r>
    <w:r>
      <w:t xml:space="preserve"> SCHARFENBERGER</w:t>
    </w:r>
  </w:p>
  <w:p w:rsidR="00F7374D" w:rsidRDefault="00F7374D" w:rsidP="00F7374D">
    <w:pPr>
      <w:pStyle w:val="bpuHeadSpon"/>
    </w:pPr>
    <w:r>
      <w:fldChar w:fldCharType="begin"/>
    </w:r>
    <w:r>
      <w:instrText xml:space="preserve"> PAGE  \* MERGEFORMAT </w:instrText>
    </w:r>
    <w:r>
      <w:fldChar w:fldCharType="separate"/>
    </w:r>
    <w:r w:rsidR="0086554D">
      <w:rPr>
        <w:noProof/>
      </w:rPr>
      <w:t>2</w:t>
    </w:r>
    <w:r>
      <w:fldChar w:fldCharType="end"/>
    </w:r>
  </w:p>
  <w:p w:rsidR="00F7374D" w:rsidRDefault="00F7374D" w:rsidP="00F737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B9"/>
    <w:rsid w:val="000051BD"/>
    <w:rsid w:val="000160A5"/>
    <w:rsid w:val="0002335B"/>
    <w:rsid w:val="0003357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47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43B"/>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9E3"/>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6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54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77E"/>
    <w:rsid w:val="00B57047"/>
    <w:rsid w:val="00B61D86"/>
    <w:rsid w:val="00B6342D"/>
    <w:rsid w:val="00B726BD"/>
    <w:rsid w:val="00B732BC"/>
    <w:rsid w:val="00B82C13"/>
    <w:rsid w:val="00B909B9"/>
    <w:rsid w:val="00B90E33"/>
    <w:rsid w:val="00B9676B"/>
    <w:rsid w:val="00BA2EA5"/>
    <w:rsid w:val="00BA364B"/>
    <w:rsid w:val="00BA467D"/>
    <w:rsid w:val="00BB1190"/>
    <w:rsid w:val="00BB31D0"/>
    <w:rsid w:val="00BB3A11"/>
    <w:rsid w:val="00BB4DDB"/>
    <w:rsid w:val="00BB5D79"/>
    <w:rsid w:val="00BB5F02"/>
    <w:rsid w:val="00BB723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4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921"/>
    <w:rsid w:val="00F00D08"/>
    <w:rsid w:val="00F0679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4D"/>
    <w:rsid w:val="00FA0AFC"/>
    <w:rsid w:val="00FA1C82"/>
    <w:rsid w:val="00FA2ED1"/>
    <w:rsid w:val="00FA4A52"/>
    <w:rsid w:val="00FB4045"/>
    <w:rsid w:val="00FB4D8E"/>
    <w:rsid w:val="00FC0D0A"/>
    <w:rsid w:val="00FC1B0B"/>
    <w:rsid w:val="00FD287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9C5EFDE"/>
  <w15:docId w15:val="{9CFDCF81-AB1B-464B-A9CC-9F04679A3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374D"/>
  </w:style>
  <w:style w:type="paragraph" w:styleId="BalloonText">
    <w:name w:val="Balloon Text"/>
    <w:basedOn w:val="Normal"/>
    <w:link w:val="BalloonTextChar"/>
    <w:semiHidden/>
    <w:unhideWhenUsed/>
    <w:rsid w:val="00BB72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72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3638</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A3835</vt:lpstr>
    </vt:vector>
  </TitlesOfParts>
  <Manager>R225</Manager>
  <Company>NJ Office of Legislative Services</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A3835</dc:title>
  <dc:subject/>
  <dc:creator>Assemblyman  SCHARFENBERGER</dc:creator>
  <cp:keywords>A3835|3|LP |268|0|268|N|0|</cp:keywords>
  <dc:description>INTRODUCED MARCH 16, 2020</dc:description>
  <cp:lastModifiedBy>Franks, Denise</cp:lastModifiedBy>
  <cp:revision>2</cp:revision>
  <cp:lastPrinted>2020-09-16T18:55:00Z</cp:lastPrinted>
  <dcterms:created xsi:type="dcterms:W3CDTF">2020-09-16T18:56:00Z</dcterms:created>
  <dcterms:modified xsi:type="dcterms:W3CDTF">2020-09-16T18:56:00Z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