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3D6" w:rsidRDefault="000203D6" w:rsidP="000203D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3848 </w:t>
      </w:r>
    </w:p>
    <w:p w:rsidR="000203D6" w:rsidRPr="009D38FF" w:rsidRDefault="000203D6" w:rsidP="000203D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6153973" r:id="rId7"/>
        </w:object>
      </w:r>
    </w:p>
    <w:p w:rsidR="000203D6" w:rsidRDefault="000203D6" w:rsidP="000203D6">
      <w:pPr>
        <w:pStyle w:val="bpuState"/>
      </w:pPr>
      <w:r>
        <w:t>STATE OF NEW JERSEY</w:t>
      </w:r>
    </w:p>
    <w:p w:rsidR="000203D6" w:rsidRDefault="000203D6" w:rsidP="000203D6">
      <w:pPr>
        <w:pStyle w:val="bpuLegislature"/>
      </w:pPr>
      <w:r>
        <w:t>219th LEGISLATURE</w:t>
      </w:r>
    </w:p>
    <w:p w:rsidR="000203D6" w:rsidRDefault="000203D6" w:rsidP="000203D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6153974" r:id="rId8"/>
        </w:object>
      </w:r>
      <w:r>
        <w:t xml:space="preserve">  </w:t>
      </w:r>
    </w:p>
    <w:p w:rsidR="000203D6" w:rsidRDefault="000203D6" w:rsidP="000203D6">
      <w:pPr>
        <w:pStyle w:val="bpuIntro"/>
      </w:pPr>
      <w:r>
        <w:t>INTRODUCED MARCH 16, 2020</w:t>
      </w:r>
    </w:p>
    <w:p w:rsidR="000203D6" w:rsidRDefault="000203D6" w:rsidP="000203D6">
      <w:pPr>
        <w:pStyle w:val="bpuIntro"/>
      </w:pPr>
    </w:p>
    <w:p w:rsidR="000203D6" w:rsidRDefault="000203D6" w:rsidP="000203D6">
      <w:pPr>
        <w:pStyle w:val="bpuIntro"/>
        <w:sectPr w:rsidR="000203D6" w:rsidSect="00D87A2D">
          <w:headerReference w:type="even" r:id="rId9"/>
          <w:headerReference w:type="default" r:id="rId10"/>
          <w:footerReference w:type="default" r:id="rId11"/>
          <w:pgSz w:w="12240" w:h="20160" w:code="5"/>
          <w:pgMar w:top="1710" w:right="1440" w:bottom="1440" w:left="1440" w:header="72" w:footer="1296" w:gutter="0"/>
          <w:pgNumType w:start="1"/>
          <w:cols w:space="720"/>
          <w:docGrid w:linePitch="360"/>
        </w:sectPr>
      </w:pPr>
    </w:p>
    <w:p w:rsidR="000203D6" w:rsidRDefault="000203D6" w:rsidP="000203D6">
      <w:pPr>
        <w:pStyle w:val="bpuIntro"/>
      </w:pPr>
    </w:p>
    <w:p w:rsidR="000203D6" w:rsidRDefault="000203D6" w:rsidP="000203D6">
      <w:pPr>
        <w:pStyle w:val="bpuSponsor"/>
      </w:pPr>
      <w:r>
        <w:t>Sponsored by:</w:t>
      </w:r>
    </w:p>
    <w:p w:rsidR="000203D6" w:rsidRDefault="000203D6" w:rsidP="000203D6">
      <w:pPr>
        <w:pStyle w:val="bpuSponsor"/>
      </w:pPr>
      <w:r>
        <w:t>Assemblywoman  YVONNE LOPEZ</w:t>
      </w:r>
    </w:p>
    <w:p w:rsidR="000203D6" w:rsidRDefault="000203D6" w:rsidP="000203D6">
      <w:pPr>
        <w:pStyle w:val="bpuSponsor"/>
      </w:pPr>
      <w:r>
        <w:t>District 19 (Middlesex)</w:t>
      </w:r>
    </w:p>
    <w:p w:rsidR="000203D6" w:rsidRDefault="000203D6" w:rsidP="000203D6">
      <w:pPr>
        <w:pStyle w:val="bpuSponsor"/>
      </w:pPr>
      <w:r>
        <w:t>Assemblywoman  NANCY F. MUNOZ</w:t>
      </w:r>
    </w:p>
    <w:p w:rsidR="000203D6" w:rsidRDefault="000203D6" w:rsidP="000203D6">
      <w:pPr>
        <w:pStyle w:val="bpuSponsor"/>
      </w:pPr>
      <w:r>
        <w:t>District 21 (Morris, Somerset and Union)</w:t>
      </w:r>
    </w:p>
    <w:p w:rsidR="000203D6" w:rsidRDefault="000203D6" w:rsidP="000203D6">
      <w:pPr>
        <w:pStyle w:val="bpuSponsor"/>
      </w:pPr>
      <w:r>
        <w:t>Assemblywoman  JOANN DOWNEY</w:t>
      </w:r>
    </w:p>
    <w:p w:rsidR="000203D6" w:rsidRDefault="000203D6" w:rsidP="000203D6">
      <w:pPr>
        <w:pStyle w:val="bpuSponsor"/>
      </w:pPr>
      <w:r>
        <w:t>District 11 (Monmouth)</w:t>
      </w:r>
    </w:p>
    <w:p w:rsidR="000203D6" w:rsidRDefault="00CF5F15" w:rsidP="00CF5F15">
      <w:pPr>
        <w:pStyle w:val="bpuSponsor"/>
      </w:pPr>
      <w:r>
        <w:t>Senator  LORETTA WEINBERG</w:t>
      </w:r>
    </w:p>
    <w:p w:rsidR="00CF5F15" w:rsidRDefault="00CF5F15" w:rsidP="00CF5F15">
      <w:pPr>
        <w:pStyle w:val="bpuSponsor"/>
      </w:pPr>
      <w:r>
        <w:t>District 37 (Bergen)</w:t>
      </w:r>
    </w:p>
    <w:p w:rsidR="00CF5F15" w:rsidRDefault="00200E3E" w:rsidP="00200E3E">
      <w:pPr>
        <w:pStyle w:val="bpuSponsor"/>
      </w:pPr>
      <w:r>
        <w:t>Senator  LINDA R. GREENSTEIN</w:t>
      </w:r>
    </w:p>
    <w:p w:rsidR="00200E3E" w:rsidRDefault="00200E3E" w:rsidP="00200E3E">
      <w:pPr>
        <w:pStyle w:val="bpuSponsor"/>
      </w:pPr>
      <w:r>
        <w:t>District 14 (Mercer and Middlesex)</w:t>
      </w:r>
    </w:p>
    <w:p w:rsidR="00200E3E" w:rsidRDefault="00200E3E" w:rsidP="00200E3E">
      <w:pPr>
        <w:pStyle w:val="bpuSponsor"/>
      </w:pPr>
      <w:r>
        <w:t>Senator  VIN GOPAL</w:t>
      </w:r>
    </w:p>
    <w:p w:rsidR="00200E3E" w:rsidRDefault="00200E3E" w:rsidP="00200E3E">
      <w:pPr>
        <w:pStyle w:val="bpuSponsor"/>
      </w:pPr>
      <w:r>
        <w:t>District 11 (Monmouth)</w:t>
      </w:r>
    </w:p>
    <w:p w:rsidR="00200E3E" w:rsidRDefault="00200E3E" w:rsidP="00200E3E">
      <w:pPr>
        <w:pStyle w:val="bpuSponsor"/>
      </w:pPr>
      <w:r>
        <w:t>Senator  NELLIE POU</w:t>
      </w:r>
    </w:p>
    <w:p w:rsidR="00200E3E" w:rsidRDefault="00200E3E" w:rsidP="00200E3E">
      <w:pPr>
        <w:pStyle w:val="bpuSponsor"/>
      </w:pPr>
      <w:r>
        <w:t>District 35 (Bergen and Passaic)</w:t>
      </w:r>
    </w:p>
    <w:p w:rsidR="00200E3E" w:rsidRDefault="00200E3E" w:rsidP="00200E3E">
      <w:pPr>
        <w:pStyle w:val="bpuSponsor"/>
      </w:pPr>
      <w:r>
        <w:t>Senator  NILSA I. CRUZ-PEREZ</w:t>
      </w:r>
    </w:p>
    <w:p w:rsidR="00200E3E" w:rsidRDefault="00200E3E" w:rsidP="00200E3E">
      <w:pPr>
        <w:pStyle w:val="bpuSponsor"/>
      </w:pPr>
      <w:r>
        <w:t>District 5 (Camden and Gloucester)</w:t>
      </w:r>
    </w:p>
    <w:p w:rsidR="00200E3E" w:rsidRDefault="00200E3E" w:rsidP="00200E3E">
      <w:pPr>
        <w:pStyle w:val="bpuSponsor"/>
      </w:pPr>
      <w:r>
        <w:t>Senator  M. TERESA RUIZ</w:t>
      </w:r>
    </w:p>
    <w:p w:rsidR="00200E3E" w:rsidRDefault="00200E3E" w:rsidP="00200E3E">
      <w:pPr>
        <w:pStyle w:val="bpuSponsor"/>
      </w:pPr>
      <w:r>
        <w:t>District 29 (Essex)</w:t>
      </w:r>
    </w:p>
    <w:p w:rsidR="00200E3E" w:rsidRDefault="00200E3E" w:rsidP="00200E3E">
      <w:pPr>
        <w:pStyle w:val="bpuSponsor"/>
      </w:pPr>
      <w:r>
        <w:t>Senator  DAWN MARIE ADDIEGO</w:t>
      </w:r>
    </w:p>
    <w:p w:rsidR="00200E3E" w:rsidRDefault="00200E3E" w:rsidP="00200E3E">
      <w:pPr>
        <w:pStyle w:val="bpuSponsor"/>
      </w:pPr>
      <w:r>
        <w:t>District 8 (Atlantic, Burlington and Camden)</w:t>
      </w:r>
    </w:p>
    <w:p w:rsidR="00200E3E" w:rsidRDefault="00200E3E" w:rsidP="00200E3E">
      <w:pPr>
        <w:pStyle w:val="bpuSponsor"/>
      </w:pPr>
      <w:r>
        <w:t>Senator  NICHOLAS P. SCUTARI</w:t>
      </w:r>
    </w:p>
    <w:p w:rsidR="00200E3E" w:rsidRDefault="00200E3E" w:rsidP="00200E3E">
      <w:pPr>
        <w:pStyle w:val="bpuSponsor"/>
      </w:pPr>
      <w:r>
        <w:t>District 22 (Middlesex, Somerset and Union)</w:t>
      </w:r>
    </w:p>
    <w:p w:rsidR="00200E3E" w:rsidRPr="00200E3E" w:rsidRDefault="00200E3E" w:rsidP="00200E3E"/>
    <w:p w:rsidR="000203D6" w:rsidRDefault="00564728" w:rsidP="00564728">
      <w:pPr>
        <w:pStyle w:val="bpuSponsor"/>
      </w:pPr>
      <w:r>
        <w:t>Co-Sponsored by:</w:t>
      </w:r>
    </w:p>
    <w:p w:rsidR="00D87A2D" w:rsidRPr="00D87A2D" w:rsidRDefault="00564728" w:rsidP="00D87A2D">
      <w:pPr>
        <w:pStyle w:val="bpuSponsor"/>
      </w:pPr>
      <w:r w:rsidRPr="00564728">
        <w:t xml:space="preserve">Assemblywomen Reynolds-Jackson, McKnight, Assemblyman </w:t>
      </w:r>
      <w:proofErr w:type="spellStart"/>
      <w:r w:rsidRPr="00564728">
        <w:t>Wimberly</w:t>
      </w:r>
      <w:proofErr w:type="spellEnd"/>
      <w:r w:rsidRPr="00564728">
        <w:t xml:space="preserve">, Assemblywomen Speight, </w:t>
      </w:r>
      <w:proofErr w:type="spellStart"/>
      <w:r w:rsidRPr="00564728">
        <w:t>Chaparro</w:t>
      </w:r>
      <w:proofErr w:type="spellEnd"/>
      <w:r w:rsidRPr="00564728">
        <w:t xml:space="preserve">, Assemblyman Spearman, Assemblywoman Timberlake, Assemblymen </w:t>
      </w:r>
      <w:proofErr w:type="spellStart"/>
      <w:r w:rsidRPr="00564728">
        <w:t>Giblin</w:t>
      </w:r>
      <w:proofErr w:type="spellEnd"/>
      <w:r w:rsidRPr="00564728">
        <w:t xml:space="preserve">, </w:t>
      </w:r>
      <w:proofErr w:type="spellStart"/>
      <w:r w:rsidRPr="00564728">
        <w:t>Houghtaling</w:t>
      </w:r>
      <w:proofErr w:type="spellEnd"/>
      <w:r w:rsidRPr="00564728">
        <w:t xml:space="preserve">, Assemblywoman </w:t>
      </w:r>
      <w:proofErr w:type="spellStart"/>
      <w:r w:rsidRPr="00564728">
        <w:t>Quijano</w:t>
      </w:r>
      <w:proofErr w:type="spellEnd"/>
      <w:r w:rsidRPr="00564728">
        <w:t>, Assemblyman Mejia</w:t>
      </w:r>
      <w:r w:rsidR="00D87A2D">
        <w:t>,</w:t>
      </w:r>
      <w:r w:rsidRPr="00564728">
        <w:t xml:space="preserve"> Assemblywoman </w:t>
      </w:r>
      <w:proofErr w:type="spellStart"/>
      <w:r w:rsidRPr="00564728">
        <w:t>Jasey</w:t>
      </w:r>
      <w:proofErr w:type="spellEnd"/>
      <w:r w:rsidR="00D87A2D">
        <w:t xml:space="preserve"> and </w:t>
      </w:r>
      <w:r w:rsidR="00D87A2D" w:rsidRPr="00D87A2D">
        <w:t>Senators Turner and Stack</w:t>
      </w:r>
    </w:p>
    <w:p w:rsidR="00564728" w:rsidRDefault="00564728" w:rsidP="00564728"/>
    <w:p w:rsidR="00564728" w:rsidRPr="00564728" w:rsidRDefault="00564728" w:rsidP="00564728"/>
    <w:p w:rsidR="000203D6" w:rsidRDefault="000203D6" w:rsidP="000203D6">
      <w:pPr>
        <w:pStyle w:val="bpuSponsor"/>
      </w:pPr>
    </w:p>
    <w:p w:rsidR="000203D6" w:rsidRDefault="000203D6" w:rsidP="000203D6">
      <w:pPr>
        <w:pStyle w:val="bpuSponsor"/>
      </w:pPr>
      <w:r>
        <w:t>SYNOPSIS</w:t>
      </w:r>
    </w:p>
    <w:p w:rsidR="000203D6" w:rsidRDefault="000203D6" w:rsidP="000203D6">
      <w:pPr>
        <w:pStyle w:val="bpuNormText"/>
      </w:pPr>
      <w:r>
        <w:tab/>
        <w:t xml:space="preserve">Concerns time off from work in connection with infectious disease. </w:t>
      </w:r>
    </w:p>
    <w:p w:rsidR="000203D6" w:rsidRDefault="000203D6" w:rsidP="000203D6">
      <w:pPr>
        <w:pStyle w:val="bpuNormText"/>
      </w:pPr>
    </w:p>
    <w:p w:rsidR="000203D6" w:rsidRDefault="000203D6" w:rsidP="000203D6">
      <w:pPr>
        <w:pStyle w:val="bpuSponsor"/>
      </w:pPr>
      <w:r>
        <w:t xml:space="preserve">CURRENT VERSION OF TEXT </w:t>
      </w:r>
    </w:p>
    <w:p w:rsidR="000203D6" w:rsidRDefault="000203D6" w:rsidP="000203D6">
      <w:pPr>
        <w:pStyle w:val="bpuNormText"/>
      </w:pPr>
      <w:r>
        <w:tab/>
        <w:t>As introduced.</w:t>
      </w:r>
    </w:p>
    <w:p w:rsidR="000203D6" w:rsidRDefault="000203D6" w:rsidP="000203D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203D6" w:rsidRDefault="000203D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203D6" w:rsidSect="000203D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56F0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878C0" w:rsidRPr="00A878C0">
        <w:rPr>
          <w:rStyle w:val="HangingAnActChar"/>
        </w:rPr>
        <w:t>concerning time off from work in connection with infectious disease and supplementing Title 34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56F0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56F0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17780" w:rsidRDefault="00517780" w:rsidP="00517780">
      <w:r w:rsidRPr="00A74D63">
        <w:tab/>
        <w:t>1.</w:t>
      </w:r>
      <w:r w:rsidRPr="00A74D63">
        <w:tab/>
      </w:r>
      <w:r>
        <w:t>An employer shall not</w:t>
      </w:r>
      <w:r w:rsidR="001B1417">
        <w:t xml:space="preserve">, </w:t>
      </w:r>
      <w:r w:rsidR="00CA4BB4">
        <w:t xml:space="preserve">during the </w:t>
      </w:r>
      <w:r w:rsidR="00CA4BB4" w:rsidRPr="00CA4BB4">
        <w:t>Public Health Emergency and State of Emergency declared by the Governor in Executive Order 103 of 2020 concerning the coronavirus disease 2019 pandemic</w:t>
      </w:r>
      <w:r w:rsidR="001B1417">
        <w:t>,</w:t>
      </w:r>
      <w:r>
        <w:t xml:space="preserve"> </w:t>
      </w:r>
      <w:r w:rsidRPr="00A74D63">
        <w:t>terminate</w:t>
      </w:r>
      <w:r>
        <w:t xml:space="preserve"> or otherwise penalize</w:t>
      </w:r>
      <w:r w:rsidRPr="00A74D63">
        <w:t xml:space="preserve"> </w:t>
      </w:r>
      <w:r w:rsidR="002251A8">
        <w:t>an</w:t>
      </w:r>
      <w:r w:rsidRPr="00A74D63">
        <w:t xml:space="preserve"> employee if </w:t>
      </w:r>
      <w:r>
        <w:t>the</w:t>
      </w:r>
      <w:r w:rsidRPr="00A74D63">
        <w:t xml:space="preserve"> employee requests or takes time off from work</w:t>
      </w:r>
      <w:r>
        <w:t xml:space="preserve"> based on the written </w:t>
      </w:r>
      <w:r w:rsidR="00E91B74">
        <w:t xml:space="preserve">or electronically transmitted </w:t>
      </w:r>
      <w:r>
        <w:t>recommendation of a</w:t>
      </w:r>
      <w:r w:rsidRPr="00A74D63">
        <w:t xml:space="preserve"> medical professional licensed in New Jersey </w:t>
      </w:r>
      <w:r>
        <w:t xml:space="preserve">that the employee take </w:t>
      </w:r>
      <w:r w:rsidR="002251A8">
        <w:t>th</w:t>
      </w:r>
      <w:r w:rsidR="0015096B">
        <w:t>at</w:t>
      </w:r>
      <w:r w:rsidR="002251A8">
        <w:t xml:space="preserve"> </w:t>
      </w:r>
      <w:r>
        <w:t xml:space="preserve">time off for a specified period of time because the employee </w:t>
      </w:r>
      <w:r w:rsidRPr="00A74D63">
        <w:t xml:space="preserve">has, or </w:t>
      </w:r>
      <w:r>
        <w:t>is likely to</w:t>
      </w:r>
      <w:r w:rsidRPr="00A74D63">
        <w:t xml:space="preserve"> have, </w:t>
      </w:r>
      <w:r w:rsidR="007C25E5" w:rsidRPr="00A74D63">
        <w:t xml:space="preserve">an infectious </w:t>
      </w:r>
      <w:r w:rsidR="007C25E5">
        <w:t>disease, as defined in section 2 of P.L.2005, c.222 (C.</w:t>
      </w:r>
      <w:r w:rsidR="00C35845">
        <w:t>26:13-2),</w:t>
      </w:r>
      <w:r w:rsidR="007C25E5">
        <w:t xml:space="preserve"> which may infect others at the employee’s workplace</w:t>
      </w:r>
      <w:r w:rsidR="00C371FA">
        <w:t>.</w:t>
      </w:r>
      <w:r>
        <w:t xml:space="preserve"> The employer shall not, </w:t>
      </w:r>
      <w:r w:rsidRPr="00A74D63">
        <w:t xml:space="preserve">following </w:t>
      </w:r>
      <w:r>
        <w:t xml:space="preserve">that </w:t>
      </w:r>
      <w:r w:rsidR="0015096B">
        <w:t xml:space="preserve">specified </w:t>
      </w:r>
      <w:r w:rsidRPr="00A74D63">
        <w:t xml:space="preserve">period of </w:t>
      </w:r>
      <w:r>
        <w:t>time,</w:t>
      </w:r>
      <w:r w:rsidRPr="00A74D63">
        <w:t xml:space="preserve"> refuse to reinstate the employee to employment in the position held when the leave commenced </w:t>
      </w:r>
      <w:r>
        <w:t xml:space="preserve">with no reduction in </w:t>
      </w:r>
      <w:r w:rsidRPr="00A74D63">
        <w:t xml:space="preserve">seniority, status, employment benefits, pay </w:t>
      </w:r>
      <w:r>
        <w:t>or</w:t>
      </w:r>
      <w:r w:rsidRPr="00A74D63">
        <w:t xml:space="preserve"> other terms and conditions of employment</w:t>
      </w:r>
      <w:r>
        <w:t>.</w:t>
      </w:r>
    </w:p>
    <w:p w:rsidR="001C143B" w:rsidRDefault="001C143B" w:rsidP="00517780"/>
    <w:p w:rsidR="004352A1" w:rsidRDefault="004352A1" w:rsidP="00686AEB">
      <w:r>
        <w:tab/>
        <w:t>2.</w:t>
      </w:r>
      <w:r>
        <w:tab/>
      </w:r>
      <w:r w:rsidR="009126C6">
        <w:t>If a</w:t>
      </w:r>
      <w:r w:rsidR="00236FD6">
        <w:t xml:space="preserve">n </w:t>
      </w:r>
      <w:r w:rsidR="009126C6">
        <w:t xml:space="preserve">employer violates the provisions of section 1 of this act, </w:t>
      </w:r>
      <w:r w:rsidR="004630A2">
        <w:t xml:space="preserve">the employee affected by the violation may file a written complaint with the Commissioner of Labor and Workforce Development or initiate an action in a court of competent jurisdiction, to seek reinstatement to employment.  If </w:t>
      </w:r>
      <w:r w:rsidR="00CB6692">
        <w:t xml:space="preserve">the employer is </w:t>
      </w:r>
      <w:r w:rsidR="004630A2">
        <w:t>found</w:t>
      </w:r>
      <w:r w:rsidR="00CB6692">
        <w:t xml:space="preserve"> by a preponderance of the evidence</w:t>
      </w:r>
      <w:r w:rsidR="004630A2">
        <w:t xml:space="preserve"> to be in violation, the</w:t>
      </w:r>
      <w:r w:rsidR="00CB6692">
        <w:t xml:space="preserve"> court or the commissioner sha</w:t>
      </w:r>
      <w:r w:rsidR="004630A2">
        <w:t>ll</w:t>
      </w:r>
      <w:r w:rsidR="00D46EE9">
        <w:t xml:space="preserve"> order the </w:t>
      </w:r>
      <w:r w:rsidR="004630A2">
        <w:t>reinstate</w:t>
      </w:r>
      <w:r w:rsidR="00D46EE9">
        <w:t>ment</w:t>
      </w:r>
      <w:r w:rsidR="004630A2">
        <w:t xml:space="preserve"> the employee to the position </w:t>
      </w:r>
      <w:r w:rsidR="00CB6692">
        <w:t xml:space="preserve">previously </w:t>
      </w:r>
      <w:r w:rsidR="004630A2">
        <w:t xml:space="preserve">held with </w:t>
      </w:r>
      <w:r w:rsidR="00CB6692">
        <w:t xml:space="preserve">no reduction in </w:t>
      </w:r>
      <w:r w:rsidR="00CB6692" w:rsidRPr="00A74D63">
        <w:t>seniority, status, employment benefits, pay</w:t>
      </w:r>
      <w:r w:rsidR="00090AA7">
        <w:t>,</w:t>
      </w:r>
      <w:r w:rsidR="00CB6692" w:rsidRPr="00A74D63">
        <w:t xml:space="preserve"> and other terms and conditions of employment</w:t>
      </w:r>
      <w:r w:rsidR="00CB6692">
        <w:t xml:space="preserve"> and fine the employer $2,500 for each violation of section</w:t>
      </w:r>
      <w:r w:rsidR="00D46EE9">
        <w:t xml:space="preserve"> </w:t>
      </w:r>
      <w:r w:rsidR="00090AA7">
        <w:t>1</w:t>
      </w:r>
      <w:r w:rsidR="00D46EE9">
        <w:t xml:space="preserve"> of this act</w:t>
      </w:r>
      <w:r w:rsidR="00CB6692">
        <w:t xml:space="preserve">. </w:t>
      </w:r>
    </w:p>
    <w:p w:rsidR="004352A1" w:rsidRDefault="004352A1" w:rsidP="00686AEB"/>
    <w:p w:rsidR="00686AEB" w:rsidRPr="00AA7880" w:rsidRDefault="004352A1" w:rsidP="00686AEB">
      <w:r>
        <w:tab/>
        <w:t>3.</w:t>
      </w:r>
      <w:r>
        <w:tab/>
      </w:r>
      <w:r w:rsidR="00D56F03">
        <w:t>This act shall take effect</w:t>
      </w:r>
      <w:r>
        <w:t xml:space="preserve"> immediately.</w:t>
      </w:r>
    </w:p>
    <w:p w:rsidR="00686AEB" w:rsidRDefault="00686AEB" w:rsidP="00686AEB"/>
    <w:p w:rsidR="00CB6692" w:rsidRPr="00CE7BD8" w:rsidRDefault="00CB669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B6692" w:rsidRPr="00A74D63" w:rsidRDefault="00CB6692" w:rsidP="00CB6692">
      <w:r>
        <w:tab/>
        <w:t xml:space="preserve">This bill prohibits an </w:t>
      </w:r>
      <w:r w:rsidRPr="00A74D63">
        <w:t>employer</w:t>
      </w:r>
      <w:r w:rsidR="001B1417">
        <w:t xml:space="preserve">, </w:t>
      </w:r>
      <w:r w:rsidR="00CA4BB4">
        <w:t xml:space="preserve">during the </w:t>
      </w:r>
      <w:r w:rsidR="00CA4BB4" w:rsidRPr="00CA4BB4">
        <w:t>Public Health Emergency and State of Emergency declared by the Governor in Executive Order 103 of 2020 concerning the coronavirus disease 2019 pandemic</w:t>
      </w:r>
      <w:r w:rsidR="001B1417">
        <w:t>,</w:t>
      </w:r>
      <w:r>
        <w:t xml:space="preserve"> from terminating or refusing to reinstate </w:t>
      </w:r>
      <w:r w:rsidRPr="00A74D63">
        <w:t>an employee</w:t>
      </w:r>
      <w:r>
        <w:t xml:space="preserve"> if the employee</w:t>
      </w:r>
      <w:r w:rsidRPr="00A74D63">
        <w:t xml:space="preserve"> requests or takes time off from work</w:t>
      </w:r>
      <w:r>
        <w:t xml:space="preserve"> </w:t>
      </w:r>
      <w:r w:rsidR="009941EA">
        <w:t xml:space="preserve">based on a written </w:t>
      </w:r>
      <w:r w:rsidR="00E91B74">
        <w:t xml:space="preserve">or electronically transmitted </w:t>
      </w:r>
      <w:r w:rsidR="009941EA">
        <w:t xml:space="preserve">recommendation from </w:t>
      </w:r>
      <w:r>
        <w:t>a</w:t>
      </w:r>
      <w:r w:rsidRPr="00A74D63">
        <w:t xml:space="preserve"> medical professional licensed in New Jersey </w:t>
      </w:r>
      <w:r w:rsidR="00BD0D81">
        <w:t>that the employee take time off work for a specified period of time</w:t>
      </w:r>
      <w:r w:rsidR="00BD0D81" w:rsidRPr="00A74D63">
        <w:t xml:space="preserve"> </w:t>
      </w:r>
      <w:r w:rsidR="00BD0D81">
        <w:t xml:space="preserve">because </w:t>
      </w:r>
      <w:r w:rsidRPr="00A74D63">
        <w:lastRenderedPageBreak/>
        <w:t xml:space="preserve">the employee has, or is likely to have, </w:t>
      </w:r>
      <w:r w:rsidR="001B1417" w:rsidRPr="00A74D63">
        <w:t>an infect</w:t>
      </w:r>
      <w:r w:rsidR="001B1417">
        <w:t>io</w:t>
      </w:r>
      <w:r w:rsidR="00C35845">
        <w:t xml:space="preserve">us disease </w:t>
      </w:r>
      <w:r w:rsidR="009941EA">
        <w:t xml:space="preserve">which </w:t>
      </w:r>
      <w:r>
        <w:t xml:space="preserve">may infect others </w:t>
      </w:r>
      <w:r w:rsidR="009941EA">
        <w:t>at t</w:t>
      </w:r>
      <w:r>
        <w:t>he employee</w:t>
      </w:r>
      <w:r w:rsidR="009941EA">
        <w:t>’s workplace</w:t>
      </w:r>
      <w:r>
        <w:t>.</w:t>
      </w:r>
    </w:p>
    <w:p w:rsidR="00CB6692" w:rsidRDefault="00CB6692" w:rsidP="00CB6692">
      <w:r>
        <w:tab/>
        <w:t xml:space="preserve">The bill provides that if an employer violates the provisions of the bill, the </w:t>
      </w:r>
      <w:r w:rsidR="00973897">
        <w:t xml:space="preserve">affected </w:t>
      </w:r>
      <w:r>
        <w:t xml:space="preserve">employee may file a complaint with the Commissioner of Labor and Workforce Development or initiate a </w:t>
      </w:r>
      <w:r w:rsidR="00973897">
        <w:t xml:space="preserve">court </w:t>
      </w:r>
      <w:r>
        <w:t>action.  If the employer is found to be in violation, the commissioner</w:t>
      </w:r>
      <w:r w:rsidR="00B777B2">
        <w:t xml:space="preserve"> or the court is</w:t>
      </w:r>
      <w:r w:rsidR="00D46EE9">
        <w:t xml:space="preserve"> required to</w:t>
      </w:r>
      <w:r>
        <w:t xml:space="preserve"> </w:t>
      </w:r>
      <w:r w:rsidR="00D46EE9">
        <w:t xml:space="preserve">order the </w:t>
      </w:r>
      <w:r>
        <w:t>reinstate</w:t>
      </w:r>
      <w:r w:rsidR="00D46EE9">
        <w:t>ment</w:t>
      </w:r>
      <w:r>
        <w:t xml:space="preserve"> the employee and fine the employer $2,500 for each violation. </w:t>
      </w:r>
    </w:p>
    <w:sectPr w:rsidR="00CB6692" w:rsidSect="000203D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368" w:rsidRDefault="00CB4368">
      <w:r>
        <w:separator/>
      </w:r>
    </w:p>
  </w:endnote>
  <w:endnote w:type="continuationSeparator" w:id="0">
    <w:p w:rsidR="00CB4368" w:rsidRDefault="00CB4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F15" w:rsidRDefault="00CF5F15" w:rsidP="00CF5F15">
    <w:pPr>
      <w:pStyle w:val="sponUdate"/>
    </w:pPr>
    <w:r>
      <w:t>(Sponsorship Updated As Of: 3/19/2020)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368" w:rsidRDefault="00CB4368">
      <w:r>
        <w:separator/>
      </w:r>
    </w:p>
  </w:footnote>
  <w:footnote w:type="continuationSeparator" w:id="0">
    <w:p w:rsidR="00CB4368" w:rsidRDefault="00CB4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D6A5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203D6" w:rsidRDefault="000203D6" w:rsidP="000203D6">
    <w:pPr>
      <w:pStyle w:val="bpuHeadSpon"/>
    </w:pPr>
    <w:r w:rsidRPr="000203D6">
      <w:rPr>
        <w:rStyle w:val="bpuHeadSponChar"/>
      </w:rPr>
      <w:t>A3848</w:t>
    </w:r>
    <w:r>
      <w:t xml:space="preserve"> LOPEZ, N.MUNOZ</w:t>
    </w:r>
  </w:p>
  <w:p w:rsidR="000203D6" w:rsidRDefault="000203D6" w:rsidP="000203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D6A5D">
      <w:rPr>
        <w:noProof/>
      </w:rPr>
      <w:t>3</w:t>
    </w:r>
    <w:r>
      <w:fldChar w:fldCharType="end"/>
    </w:r>
  </w:p>
  <w:p w:rsidR="000203D6" w:rsidRDefault="000203D6" w:rsidP="000203D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203D6" w:rsidRDefault="000203D6" w:rsidP="000203D6">
    <w:pPr>
      <w:pStyle w:val="bpuHeadSpon"/>
    </w:pPr>
    <w:r w:rsidRPr="000203D6">
      <w:rPr>
        <w:rStyle w:val="bpuHeadSponChar"/>
      </w:rPr>
      <w:t>A3848</w:t>
    </w:r>
    <w:r>
      <w:t xml:space="preserve"> LOPEZ, N.MUNOZ</w:t>
    </w:r>
  </w:p>
  <w:p w:rsidR="000203D6" w:rsidRDefault="000203D6" w:rsidP="000203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D6A5D">
      <w:rPr>
        <w:noProof/>
      </w:rPr>
      <w:t>2</w:t>
    </w:r>
    <w:r>
      <w:fldChar w:fldCharType="end"/>
    </w:r>
  </w:p>
  <w:p w:rsidR="000203D6" w:rsidRDefault="000203D6" w:rsidP="000203D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368"/>
    <w:rsid w:val="000051BD"/>
    <w:rsid w:val="000104A0"/>
    <w:rsid w:val="000160A5"/>
    <w:rsid w:val="000203D6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0AA7"/>
    <w:rsid w:val="00094A55"/>
    <w:rsid w:val="000A44A7"/>
    <w:rsid w:val="000B1054"/>
    <w:rsid w:val="000B3411"/>
    <w:rsid w:val="000C054C"/>
    <w:rsid w:val="000C12C2"/>
    <w:rsid w:val="000C2E3E"/>
    <w:rsid w:val="000D11AF"/>
    <w:rsid w:val="000D6255"/>
    <w:rsid w:val="000D6262"/>
    <w:rsid w:val="000D6A5D"/>
    <w:rsid w:val="000D7B4A"/>
    <w:rsid w:val="000E4006"/>
    <w:rsid w:val="000F3DA2"/>
    <w:rsid w:val="000F5FDE"/>
    <w:rsid w:val="000F7466"/>
    <w:rsid w:val="0013000E"/>
    <w:rsid w:val="00133F81"/>
    <w:rsid w:val="00135943"/>
    <w:rsid w:val="0015096B"/>
    <w:rsid w:val="00161764"/>
    <w:rsid w:val="001645FB"/>
    <w:rsid w:val="00173D2B"/>
    <w:rsid w:val="00175654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1417"/>
    <w:rsid w:val="001B4716"/>
    <w:rsid w:val="001B4EA4"/>
    <w:rsid w:val="001C143B"/>
    <w:rsid w:val="001C7C52"/>
    <w:rsid w:val="001D25F3"/>
    <w:rsid w:val="001E15F1"/>
    <w:rsid w:val="001E16FA"/>
    <w:rsid w:val="001E6213"/>
    <w:rsid w:val="001F14C7"/>
    <w:rsid w:val="001F51E3"/>
    <w:rsid w:val="001F7405"/>
    <w:rsid w:val="00200E3E"/>
    <w:rsid w:val="00205533"/>
    <w:rsid w:val="00212B8D"/>
    <w:rsid w:val="00222983"/>
    <w:rsid w:val="002251A8"/>
    <w:rsid w:val="00236FD6"/>
    <w:rsid w:val="002370D0"/>
    <w:rsid w:val="00255958"/>
    <w:rsid w:val="00257FA2"/>
    <w:rsid w:val="0026574A"/>
    <w:rsid w:val="002660BB"/>
    <w:rsid w:val="002720E8"/>
    <w:rsid w:val="00275293"/>
    <w:rsid w:val="002776B0"/>
    <w:rsid w:val="00286BA5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34E3"/>
    <w:rsid w:val="003C43EF"/>
    <w:rsid w:val="003C5A6B"/>
    <w:rsid w:val="003C7FB2"/>
    <w:rsid w:val="003D24DE"/>
    <w:rsid w:val="003D2535"/>
    <w:rsid w:val="003D5ECD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52A1"/>
    <w:rsid w:val="00436F2D"/>
    <w:rsid w:val="00436F5D"/>
    <w:rsid w:val="00441B42"/>
    <w:rsid w:val="0045118A"/>
    <w:rsid w:val="00455D51"/>
    <w:rsid w:val="00456BF9"/>
    <w:rsid w:val="00461057"/>
    <w:rsid w:val="004630A2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780"/>
    <w:rsid w:val="00527BFB"/>
    <w:rsid w:val="00532A32"/>
    <w:rsid w:val="00540B0B"/>
    <w:rsid w:val="0054460F"/>
    <w:rsid w:val="005536CD"/>
    <w:rsid w:val="00554051"/>
    <w:rsid w:val="00557240"/>
    <w:rsid w:val="0056092E"/>
    <w:rsid w:val="00564728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50A8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3DAF"/>
    <w:rsid w:val="00677316"/>
    <w:rsid w:val="00686AEB"/>
    <w:rsid w:val="006A2FFF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3311"/>
    <w:rsid w:val="007502CB"/>
    <w:rsid w:val="00752D79"/>
    <w:rsid w:val="00752E20"/>
    <w:rsid w:val="00753C97"/>
    <w:rsid w:val="00756EDE"/>
    <w:rsid w:val="00781B4D"/>
    <w:rsid w:val="007824BF"/>
    <w:rsid w:val="00783B8D"/>
    <w:rsid w:val="00794B94"/>
    <w:rsid w:val="00794BD4"/>
    <w:rsid w:val="007954FA"/>
    <w:rsid w:val="007A2F73"/>
    <w:rsid w:val="007A3061"/>
    <w:rsid w:val="007A5A0B"/>
    <w:rsid w:val="007C0E14"/>
    <w:rsid w:val="007C1714"/>
    <w:rsid w:val="007C25E5"/>
    <w:rsid w:val="007C7DE4"/>
    <w:rsid w:val="007D40CB"/>
    <w:rsid w:val="007D5796"/>
    <w:rsid w:val="007D59C0"/>
    <w:rsid w:val="007D7D9C"/>
    <w:rsid w:val="007E4C46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E21"/>
    <w:rsid w:val="00884D51"/>
    <w:rsid w:val="008916EC"/>
    <w:rsid w:val="00891E4F"/>
    <w:rsid w:val="008A31C5"/>
    <w:rsid w:val="008A4F9A"/>
    <w:rsid w:val="008B2850"/>
    <w:rsid w:val="008C1003"/>
    <w:rsid w:val="008C79B3"/>
    <w:rsid w:val="008D72A2"/>
    <w:rsid w:val="008D77BD"/>
    <w:rsid w:val="008E454C"/>
    <w:rsid w:val="008F07DC"/>
    <w:rsid w:val="008F1E5A"/>
    <w:rsid w:val="00901BDA"/>
    <w:rsid w:val="009121D8"/>
    <w:rsid w:val="009126C6"/>
    <w:rsid w:val="00916F7A"/>
    <w:rsid w:val="00917FE3"/>
    <w:rsid w:val="009318C7"/>
    <w:rsid w:val="00931C09"/>
    <w:rsid w:val="009348C2"/>
    <w:rsid w:val="009440D0"/>
    <w:rsid w:val="00946BC4"/>
    <w:rsid w:val="0095038E"/>
    <w:rsid w:val="009523A3"/>
    <w:rsid w:val="00960958"/>
    <w:rsid w:val="00963A46"/>
    <w:rsid w:val="00966A3E"/>
    <w:rsid w:val="00971493"/>
    <w:rsid w:val="00971AD9"/>
    <w:rsid w:val="00973069"/>
    <w:rsid w:val="00973523"/>
    <w:rsid w:val="00973897"/>
    <w:rsid w:val="00980766"/>
    <w:rsid w:val="009835D4"/>
    <w:rsid w:val="009865D4"/>
    <w:rsid w:val="00993B74"/>
    <w:rsid w:val="009941EA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55F5"/>
    <w:rsid w:val="00A6754E"/>
    <w:rsid w:val="00A70F58"/>
    <w:rsid w:val="00A72987"/>
    <w:rsid w:val="00A7346B"/>
    <w:rsid w:val="00A74D63"/>
    <w:rsid w:val="00A81E7E"/>
    <w:rsid w:val="00A84C4F"/>
    <w:rsid w:val="00A878C0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5D57"/>
    <w:rsid w:val="00B35D8A"/>
    <w:rsid w:val="00B45B34"/>
    <w:rsid w:val="00B5116B"/>
    <w:rsid w:val="00B55A34"/>
    <w:rsid w:val="00B57047"/>
    <w:rsid w:val="00B61D86"/>
    <w:rsid w:val="00B6342D"/>
    <w:rsid w:val="00B726BD"/>
    <w:rsid w:val="00B732BC"/>
    <w:rsid w:val="00B777B2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D81"/>
    <w:rsid w:val="00BE24D6"/>
    <w:rsid w:val="00BE7EFA"/>
    <w:rsid w:val="00BF06AD"/>
    <w:rsid w:val="00BF2C67"/>
    <w:rsid w:val="00C04F4D"/>
    <w:rsid w:val="00C12E48"/>
    <w:rsid w:val="00C13D14"/>
    <w:rsid w:val="00C15F53"/>
    <w:rsid w:val="00C16AA5"/>
    <w:rsid w:val="00C23F09"/>
    <w:rsid w:val="00C25356"/>
    <w:rsid w:val="00C328D0"/>
    <w:rsid w:val="00C35845"/>
    <w:rsid w:val="00C371FA"/>
    <w:rsid w:val="00C40B37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AEA"/>
    <w:rsid w:val="00CA2442"/>
    <w:rsid w:val="00CA4725"/>
    <w:rsid w:val="00CA4BB4"/>
    <w:rsid w:val="00CB4368"/>
    <w:rsid w:val="00CB6246"/>
    <w:rsid w:val="00CB6692"/>
    <w:rsid w:val="00CC0A17"/>
    <w:rsid w:val="00CD0F93"/>
    <w:rsid w:val="00CD1BD1"/>
    <w:rsid w:val="00CD528D"/>
    <w:rsid w:val="00CE78BF"/>
    <w:rsid w:val="00CF5F15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6EE9"/>
    <w:rsid w:val="00D500E9"/>
    <w:rsid w:val="00D507BC"/>
    <w:rsid w:val="00D52815"/>
    <w:rsid w:val="00D56F03"/>
    <w:rsid w:val="00D6090A"/>
    <w:rsid w:val="00D62FA3"/>
    <w:rsid w:val="00D63B6F"/>
    <w:rsid w:val="00D64A90"/>
    <w:rsid w:val="00D87A2D"/>
    <w:rsid w:val="00D9410B"/>
    <w:rsid w:val="00D9695B"/>
    <w:rsid w:val="00DA2417"/>
    <w:rsid w:val="00DA5585"/>
    <w:rsid w:val="00DB02AC"/>
    <w:rsid w:val="00DB6AA2"/>
    <w:rsid w:val="00DC247E"/>
    <w:rsid w:val="00DE10D1"/>
    <w:rsid w:val="00DE2514"/>
    <w:rsid w:val="00DE6851"/>
    <w:rsid w:val="00DF03EE"/>
    <w:rsid w:val="00DF2D24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1B7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62B9"/>
    <w:rsid w:val="00F27278"/>
    <w:rsid w:val="00F344E3"/>
    <w:rsid w:val="00F34D58"/>
    <w:rsid w:val="00F40A93"/>
    <w:rsid w:val="00F41A9D"/>
    <w:rsid w:val="00F44314"/>
    <w:rsid w:val="00F45BE8"/>
    <w:rsid w:val="00F54B9C"/>
    <w:rsid w:val="00F56E96"/>
    <w:rsid w:val="00F573DD"/>
    <w:rsid w:val="00F61E59"/>
    <w:rsid w:val="00F63D99"/>
    <w:rsid w:val="00F6426B"/>
    <w:rsid w:val="00F709B3"/>
    <w:rsid w:val="00F71A5E"/>
    <w:rsid w:val="00F902C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34E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3316501-4745-494C-95C5-673E8122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55A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55A3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20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603</Words>
  <Characters>3343</Characters>
  <Application>Microsoft Office Word</Application>
  <DocSecurity>0</DocSecurity>
  <Lines>105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A3848</vt:lpstr>
    </vt:vector>
  </TitlesOfParts>
  <Manager>R224</Manager>
  <Company>NJ Office of Legislative Services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A3848</dc:title>
  <dc:subject/>
  <dc:creator>Assemblywoman  LOPEZ, Assemblywoman  MUNOZ</dc:creator>
  <cp:keywords>A3848|3|CL |84|279|260|N|0|</cp:keywords>
  <dc:description>INTRODUCED MARCH 16, 2020</dc:description>
  <cp:lastModifiedBy>Todaro, Vivian</cp:lastModifiedBy>
  <cp:revision>2</cp:revision>
  <cp:lastPrinted>2020-03-17T15:54:00Z</cp:lastPrinted>
  <dcterms:created xsi:type="dcterms:W3CDTF">2020-03-20T00:13:00Z</dcterms:created>
  <dcterms:modified xsi:type="dcterms:W3CDTF">2020-03-20T00:13:00Z</dcterms:modified>
  <cp:category>Sections 1 to 3: C.34:11E-1 et seq.  to 2019/469_x000d_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