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CED" w:rsidRDefault="00D71CED" w:rsidP="00D71CE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3858 </w:t>
      </w:r>
    </w:p>
    <w:p w:rsidR="00D71CED" w:rsidRPr="009D38FF" w:rsidRDefault="00D71CED" w:rsidP="00D71CE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6157005" r:id="rId7"/>
        </w:object>
      </w:r>
    </w:p>
    <w:p w:rsidR="00D71CED" w:rsidRDefault="00D71CED" w:rsidP="00D71CED">
      <w:pPr>
        <w:pStyle w:val="bpuState"/>
      </w:pPr>
      <w:r>
        <w:t>STATE OF NEW JERSEY</w:t>
      </w:r>
    </w:p>
    <w:p w:rsidR="00D71CED" w:rsidRDefault="00D71CED" w:rsidP="00D71CED">
      <w:pPr>
        <w:pStyle w:val="bpuLegislature"/>
      </w:pPr>
      <w:r>
        <w:t>219th LEGISLATURE</w:t>
      </w:r>
    </w:p>
    <w:p w:rsidR="00D71CED" w:rsidRDefault="00D71CED" w:rsidP="00D71CE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6157006" r:id="rId8"/>
        </w:object>
      </w:r>
      <w:r>
        <w:t xml:space="preserve">  </w:t>
      </w:r>
    </w:p>
    <w:p w:rsidR="00D71CED" w:rsidRDefault="00D71CED" w:rsidP="00D71CED">
      <w:pPr>
        <w:pStyle w:val="bpuIntro"/>
      </w:pPr>
      <w:r>
        <w:t>INTRODUCED MARCH 16, 2020</w:t>
      </w:r>
    </w:p>
    <w:p w:rsidR="00D71CED" w:rsidRDefault="00D71CED" w:rsidP="00D71CED">
      <w:pPr>
        <w:pStyle w:val="bpuIntro"/>
      </w:pPr>
    </w:p>
    <w:p w:rsidR="00D71CED" w:rsidRDefault="00D71CED" w:rsidP="00D71CED">
      <w:pPr>
        <w:pStyle w:val="bpuIntro"/>
        <w:sectPr w:rsidR="00D71CED" w:rsidSect="00F028C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1584" w:gutter="0"/>
          <w:pgNumType w:start="1"/>
          <w:cols w:space="720"/>
          <w:docGrid w:linePitch="360"/>
        </w:sectPr>
      </w:pPr>
    </w:p>
    <w:p w:rsidR="00D71CED" w:rsidRDefault="00D71CED" w:rsidP="00D71CED">
      <w:pPr>
        <w:pStyle w:val="bpuIntro"/>
      </w:pPr>
    </w:p>
    <w:p w:rsidR="00D71CED" w:rsidRDefault="00D71CED" w:rsidP="00D71CED">
      <w:pPr>
        <w:pStyle w:val="bpuSponsor"/>
      </w:pPr>
      <w:r>
        <w:t>Sponsored by:</w:t>
      </w:r>
    </w:p>
    <w:p w:rsidR="00D71CED" w:rsidRDefault="00D71CED" w:rsidP="00D71CED">
      <w:pPr>
        <w:pStyle w:val="bpuSponsor"/>
      </w:pPr>
      <w:r>
        <w:t>Assemblyman  RAJ MUKHERJI</w:t>
      </w:r>
    </w:p>
    <w:p w:rsidR="00D71CED" w:rsidRDefault="00D71CED" w:rsidP="00D71CED">
      <w:pPr>
        <w:pStyle w:val="bpuSponsor"/>
      </w:pPr>
      <w:r>
        <w:t>District 33 (Hudson)</w:t>
      </w:r>
    </w:p>
    <w:p w:rsidR="00D71CED" w:rsidRDefault="00D71CED" w:rsidP="00D71CED">
      <w:pPr>
        <w:pStyle w:val="bpuSponsor"/>
      </w:pPr>
      <w:r>
        <w:t>Assemblyman  WILLIAM W. SPEARMAN</w:t>
      </w:r>
    </w:p>
    <w:p w:rsidR="00D71CED" w:rsidRDefault="00D71CED" w:rsidP="00D71CED">
      <w:pPr>
        <w:pStyle w:val="bpuSponsor"/>
      </w:pPr>
      <w:r>
        <w:t>District 5 (Camden and Gloucester)</w:t>
      </w:r>
    </w:p>
    <w:p w:rsidR="00D71CED" w:rsidRDefault="00D71CED" w:rsidP="00D71CED">
      <w:pPr>
        <w:pStyle w:val="bpuSponsor"/>
      </w:pPr>
      <w:r>
        <w:t>Assemblyman  ANDREW ZWICKER</w:t>
      </w:r>
    </w:p>
    <w:p w:rsidR="00D71CED" w:rsidRDefault="00D71CED" w:rsidP="00D71CED">
      <w:pPr>
        <w:pStyle w:val="bpuSponsor"/>
      </w:pPr>
      <w:r>
        <w:t>District 16 (Hunterdon, Mercer, Middlesex and Somerset)</w:t>
      </w:r>
    </w:p>
    <w:p w:rsidR="00D71CED" w:rsidRDefault="006C0088" w:rsidP="006C0088">
      <w:pPr>
        <w:pStyle w:val="bpuSponsor"/>
      </w:pPr>
      <w:r>
        <w:t>Senator  LINDA R. GREENSTEIN</w:t>
      </w:r>
    </w:p>
    <w:p w:rsidR="006C0088" w:rsidRDefault="006C0088" w:rsidP="006C0088">
      <w:pPr>
        <w:pStyle w:val="bpuSponsor"/>
      </w:pPr>
      <w:r>
        <w:t>District 14 (Mercer and Middlesex)</w:t>
      </w:r>
    </w:p>
    <w:p w:rsidR="006C0088" w:rsidRDefault="006C0088" w:rsidP="006C0088">
      <w:pPr>
        <w:pStyle w:val="bpuSponsor"/>
      </w:pPr>
      <w:r>
        <w:t>Senator  JOSEPH F. VITALE</w:t>
      </w:r>
    </w:p>
    <w:p w:rsidR="006C0088" w:rsidRDefault="006C0088" w:rsidP="006C0088">
      <w:pPr>
        <w:pStyle w:val="bpuSponsor"/>
      </w:pPr>
      <w:r>
        <w:t>District 19 (Middlesex)</w:t>
      </w:r>
    </w:p>
    <w:p w:rsidR="006C0088" w:rsidRDefault="00F028C1" w:rsidP="00F028C1">
      <w:pPr>
        <w:pStyle w:val="bpuSponsor"/>
      </w:pPr>
      <w:r>
        <w:t>Senator  ROBERT W. SINGER</w:t>
      </w:r>
    </w:p>
    <w:p w:rsidR="00F028C1" w:rsidRDefault="00F028C1" w:rsidP="00F028C1">
      <w:pPr>
        <w:pStyle w:val="bpuSponsor"/>
      </w:pPr>
      <w:r>
        <w:t>District 30 (Monmouth and Ocean)</w:t>
      </w:r>
    </w:p>
    <w:p w:rsidR="00F028C1" w:rsidRDefault="00F028C1" w:rsidP="00F028C1">
      <w:pPr>
        <w:pStyle w:val="bpuSponsor"/>
      </w:pPr>
      <w:r>
        <w:t>Senator  NILSA I. CRUZ-PEREZ</w:t>
      </w:r>
    </w:p>
    <w:p w:rsidR="00F028C1" w:rsidRDefault="00F028C1" w:rsidP="00F028C1">
      <w:pPr>
        <w:pStyle w:val="bpuSponsor"/>
      </w:pPr>
      <w:r>
        <w:t>District 5 (Camden and Gloucester)</w:t>
      </w:r>
    </w:p>
    <w:p w:rsidR="00F028C1" w:rsidRDefault="00F028C1" w:rsidP="00F028C1">
      <w:pPr>
        <w:pStyle w:val="bpuSponsor"/>
      </w:pPr>
      <w:r>
        <w:t>Senator  M. TERESA RUIZ</w:t>
      </w:r>
    </w:p>
    <w:p w:rsidR="00F028C1" w:rsidRDefault="00F028C1" w:rsidP="00F028C1">
      <w:pPr>
        <w:pStyle w:val="bpuSponsor"/>
      </w:pPr>
      <w:r>
        <w:t>District 29 (Essex)</w:t>
      </w:r>
    </w:p>
    <w:p w:rsidR="00F028C1" w:rsidRDefault="00F028C1" w:rsidP="00F028C1">
      <w:pPr>
        <w:pStyle w:val="bpuSponsor"/>
      </w:pPr>
      <w:r>
        <w:t>Senator  CHRIS A. BROWN</w:t>
      </w:r>
    </w:p>
    <w:p w:rsidR="00F028C1" w:rsidRDefault="00F028C1" w:rsidP="00F028C1">
      <w:pPr>
        <w:pStyle w:val="bpuSponsor"/>
      </w:pPr>
      <w:r>
        <w:t>District 2 (Atlantic)</w:t>
      </w:r>
    </w:p>
    <w:p w:rsidR="00F028C1" w:rsidRPr="00F028C1" w:rsidRDefault="00F028C1" w:rsidP="00F028C1"/>
    <w:p w:rsidR="00D71CED" w:rsidRDefault="00CC3292" w:rsidP="00CC3292">
      <w:pPr>
        <w:pStyle w:val="bpuSponsor"/>
      </w:pPr>
      <w:r>
        <w:t>Co-Sponsored by:</w:t>
      </w:r>
    </w:p>
    <w:p w:rsidR="00F028C1" w:rsidRDefault="00CC3292" w:rsidP="00F028C1">
      <w:pPr>
        <w:pStyle w:val="bpuSponsor"/>
      </w:pPr>
      <w:r w:rsidRPr="00CC3292">
        <w:t xml:space="preserve">Assemblywoman Timberlake, Assemblyman </w:t>
      </w:r>
      <w:proofErr w:type="spellStart"/>
      <w:r w:rsidRPr="00CC3292">
        <w:t>Wimberly</w:t>
      </w:r>
      <w:proofErr w:type="spellEnd"/>
      <w:r w:rsidRPr="00CC3292">
        <w:t xml:space="preserve">, Assemblywomen Lopez, </w:t>
      </w:r>
      <w:proofErr w:type="spellStart"/>
      <w:r w:rsidRPr="00CC3292">
        <w:t>Chaparro</w:t>
      </w:r>
      <w:proofErr w:type="spellEnd"/>
      <w:r w:rsidRPr="00CC3292">
        <w:t xml:space="preserve">, Assemblymen </w:t>
      </w:r>
      <w:proofErr w:type="spellStart"/>
      <w:r w:rsidRPr="00CC3292">
        <w:t>Chiaravalloti</w:t>
      </w:r>
      <w:proofErr w:type="spellEnd"/>
      <w:r w:rsidRPr="00CC3292">
        <w:t xml:space="preserve">, </w:t>
      </w:r>
      <w:proofErr w:type="spellStart"/>
      <w:r w:rsidRPr="00CC3292">
        <w:t>Giblin</w:t>
      </w:r>
      <w:proofErr w:type="spellEnd"/>
      <w:r w:rsidRPr="00CC3292">
        <w:t>, Assemblywomen Downey</w:t>
      </w:r>
      <w:r w:rsidR="00F028C1">
        <w:t>,</w:t>
      </w:r>
      <w:r w:rsidRPr="00CC3292">
        <w:t xml:space="preserve"> Reynolds-Jackson</w:t>
      </w:r>
      <w:r w:rsidR="00F028C1">
        <w:t xml:space="preserve">, </w:t>
      </w:r>
      <w:r w:rsidR="00F028C1" w:rsidRPr="00F028C1">
        <w:t>Senators Stack and Turner</w:t>
      </w:r>
    </w:p>
    <w:p w:rsidR="00F028C1" w:rsidRPr="00F028C1" w:rsidRDefault="00F028C1" w:rsidP="00F028C1"/>
    <w:p w:rsidR="00CC3292" w:rsidRDefault="00CC3292" w:rsidP="00CC3292"/>
    <w:p w:rsidR="00CC3292" w:rsidRPr="00CC3292" w:rsidRDefault="00CC3292" w:rsidP="00CC3292"/>
    <w:p w:rsidR="00D71CED" w:rsidRDefault="00D71CED" w:rsidP="00D71CED">
      <w:pPr>
        <w:pStyle w:val="bpuSponsor"/>
      </w:pPr>
    </w:p>
    <w:p w:rsidR="00D71CED" w:rsidRDefault="00D71CED" w:rsidP="00D71CED">
      <w:pPr>
        <w:pStyle w:val="bpuSponsor"/>
      </w:pPr>
      <w:r>
        <w:t>SYNOPSIS</w:t>
      </w:r>
    </w:p>
    <w:p w:rsidR="00D71CED" w:rsidRDefault="00D71CED" w:rsidP="00D71CED">
      <w:pPr>
        <w:pStyle w:val="bpuNormText"/>
      </w:pPr>
      <w:r>
        <w:tab/>
        <w:t>Requires Commissioner of Human Services to issue supplemental cash assistance payments to Work First New Jersey recipients under certain circ</w:t>
      </w:r>
      <w:r w:rsidR="00CC3292">
        <w:t>umstances; makes appropriation.</w:t>
      </w:r>
    </w:p>
    <w:p w:rsidR="00D71CED" w:rsidRDefault="00D71CED" w:rsidP="00D71CED">
      <w:pPr>
        <w:pStyle w:val="bpuNormText"/>
      </w:pPr>
    </w:p>
    <w:p w:rsidR="00D71CED" w:rsidRDefault="00D71CED" w:rsidP="00D71CED">
      <w:pPr>
        <w:pStyle w:val="bpuSponsor"/>
      </w:pPr>
      <w:r>
        <w:t xml:space="preserve">CURRENT VERSION OF TEXT </w:t>
      </w:r>
    </w:p>
    <w:p w:rsidR="00D71CED" w:rsidRDefault="00D71CED" w:rsidP="00D71CED">
      <w:pPr>
        <w:pStyle w:val="bpuNormText"/>
      </w:pPr>
      <w:r>
        <w:tab/>
        <w:t>As introduced.</w:t>
      </w:r>
    </w:p>
    <w:p w:rsidR="00D71CED" w:rsidRDefault="00D71CED" w:rsidP="00D71CE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CED" w:rsidRDefault="00D71CE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71CED" w:rsidSect="00D71CE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A34B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87FD8">
        <w:t xml:space="preserve">concerning </w:t>
      </w:r>
      <w:r w:rsidR="00AE26F4">
        <w:t>supplemental cash</w:t>
      </w:r>
      <w:r w:rsidR="00844250">
        <w:t xml:space="preserve"> payments to Work First New Jersey recipients</w:t>
      </w:r>
      <w:r w:rsidR="00A46F90">
        <w:t xml:space="preserve">, </w:t>
      </w:r>
      <w:r w:rsidR="00287FD8">
        <w:t xml:space="preserve">supplementing </w:t>
      </w:r>
      <w:r w:rsidR="00287FD8" w:rsidRPr="00184E6D">
        <w:rPr>
          <w:rStyle w:val="HangingAnActChar"/>
        </w:rPr>
        <w:t>Title 44 of the Revised Statutes</w:t>
      </w:r>
      <w:r w:rsidR="00A46F90">
        <w:rPr>
          <w:rStyle w:val="HangingAnActChar"/>
        </w:rPr>
        <w:t>, and making an appropriation</w:t>
      </w:r>
      <w:r w:rsidR="00287FD8" w:rsidRPr="00184E6D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A34B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A34B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C74BA" w:rsidRDefault="00CC74BA" w:rsidP="00686AEB">
      <w:r>
        <w:tab/>
        <w:t>1.</w:t>
      </w:r>
      <w:r>
        <w:tab/>
      </w:r>
      <w:r w:rsidR="00660218">
        <w:t xml:space="preserve">a. </w:t>
      </w:r>
      <w:r w:rsidR="00CC3292">
        <w:t xml:space="preserve"> </w:t>
      </w:r>
      <w:r>
        <w:t>The Commissioner of Human Services</w:t>
      </w:r>
      <w:r w:rsidR="00D72874">
        <w:t>, in collaboration with county welfare agencies,</w:t>
      </w:r>
      <w:r>
        <w:t xml:space="preserve"> shall issue </w:t>
      </w:r>
      <w:r w:rsidR="00660218">
        <w:t xml:space="preserve">supplemental cash assistance payments to eligible recipients of </w:t>
      </w:r>
      <w:r w:rsidR="00821992">
        <w:t xml:space="preserve">the </w:t>
      </w:r>
      <w:r w:rsidR="00821992" w:rsidRPr="00A13219">
        <w:t>Work First New Jersey program</w:t>
      </w:r>
      <w:r w:rsidR="007E2A50">
        <w:t>,</w:t>
      </w:r>
      <w:r w:rsidR="00821992" w:rsidRPr="00A13219">
        <w:t xml:space="preserve"> established pursuant to P.L.1997, c. 38 (C.44:10-55 et seq.)</w:t>
      </w:r>
      <w:r w:rsidR="00821992">
        <w:t>, in addition to the standard benefits issued under the program, subject to the following conditions:</w:t>
      </w:r>
    </w:p>
    <w:p w:rsidR="00D73AE6" w:rsidRDefault="00660218" w:rsidP="00686AEB">
      <w:r>
        <w:tab/>
        <w:t>(1)</w:t>
      </w:r>
      <w:r>
        <w:tab/>
      </w:r>
      <w:r w:rsidRPr="00660218">
        <w:t>during a</w:t>
      </w:r>
      <w:r w:rsidR="00821992">
        <w:t xml:space="preserve"> public health emergency declared by the Governor, </w:t>
      </w:r>
      <w:r w:rsidR="00844250">
        <w:t>pursuant to</w:t>
      </w:r>
      <w:r w:rsidR="00821992">
        <w:t xml:space="preserve"> section 2 of P.L.2005, c.222 (C.</w:t>
      </w:r>
      <w:r w:rsidR="00821992" w:rsidRPr="00821992">
        <w:t>26:13-3</w:t>
      </w:r>
      <w:r w:rsidR="00821992">
        <w:t>)</w:t>
      </w:r>
      <w:r w:rsidR="00844250">
        <w:t>,</w:t>
      </w:r>
      <w:r w:rsidR="00821992">
        <w:t xml:space="preserve"> </w:t>
      </w:r>
      <w:r>
        <w:t xml:space="preserve">in which the commissioner determines that the </w:t>
      </w:r>
      <w:r w:rsidR="00A13219">
        <w:t xml:space="preserve">standard </w:t>
      </w:r>
      <w:r>
        <w:t>benefits issued unde</w:t>
      </w:r>
      <w:r w:rsidR="00821992">
        <w:t>r the Work First New Jersey program are</w:t>
      </w:r>
      <w:r>
        <w:t xml:space="preserve"> not sufficient to support the needs of recipients</w:t>
      </w:r>
      <w:r w:rsidR="001C1166">
        <w:t xml:space="preserve"> in the State</w:t>
      </w:r>
      <w:r w:rsidR="00D73AE6">
        <w:t xml:space="preserve">; </w:t>
      </w:r>
      <w:r w:rsidR="00844250">
        <w:t>and</w:t>
      </w:r>
    </w:p>
    <w:p w:rsidR="00A13219" w:rsidRDefault="001C1166" w:rsidP="00686AEB">
      <w:r>
        <w:tab/>
        <w:t>(</w:t>
      </w:r>
      <w:r w:rsidR="00844250">
        <w:t>2</w:t>
      </w:r>
      <w:r>
        <w:t>)</w:t>
      </w:r>
      <w:r>
        <w:tab/>
      </w:r>
      <w:r w:rsidR="00844250">
        <w:t xml:space="preserve">the payments shall be </w:t>
      </w:r>
      <w:r w:rsidR="00A13219">
        <w:t>in an amount equal to a recipient’s monthly benefit amount</w:t>
      </w:r>
      <w:r w:rsidR="00844250">
        <w:t xml:space="preserve"> for the most recent complete month</w:t>
      </w:r>
      <w:r w:rsidR="00776C8A">
        <w:t>.</w:t>
      </w:r>
    </w:p>
    <w:p w:rsidR="001C1166" w:rsidRDefault="00776C8A" w:rsidP="00686AEB">
      <w:r>
        <w:tab/>
        <w:t>b.</w:t>
      </w:r>
      <w:r>
        <w:tab/>
        <w:t>F</w:t>
      </w:r>
      <w:r w:rsidR="00892EC6">
        <w:t>ollowing the initial determination to issue supplemental cash assistance payments</w:t>
      </w:r>
      <w:r>
        <w:t xml:space="preserve"> as provided for in subsection a. of this section</w:t>
      </w:r>
      <w:r w:rsidR="00892EC6">
        <w:t>,</w:t>
      </w:r>
      <w:r>
        <w:t xml:space="preserve"> the commissioner shall make all subsequent</w:t>
      </w:r>
      <w:r w:rsidR="00892EC6">
        <w:t xml:space="preserve"> </w:t>
      </w:r>
      <w:r>
        <w:t>determinations on a monthly</w:t>
      </w:r>
      <w:r w:rsidR="00A13219">
        <w:t xml:space="preserve"> basis</w:t>
      </w:r>
      <w:r>
        <w:t xml:space="preserve"> until the supplemental cash assistance payments cease</w:t>
      </w:r>
      <w:r w:rsidR="00A13219">
        <w:t>.</w:t>
      </w:r>
      <w:r w:rsidR="00892EC6">
        <w:t xml:space="preserve">  </w:t>
      </w:r>
    </w:p>
    <w:p w:rsidR="00660218" w:rsidRDefault="00776C8A" w:rsidP="00686AEB">
      <w:r>
        <w:tab/>
        <w:t>c</w:t>
      </w:r>
      <w:r w:rsidR="00D73AE6">
        <w:t>.</w:t>
      </w:r>
      <w:r w:rsidR="00D73AE6">
        <w:tab/>
        <w:t>The commissioner shall distribute the supplemental cash assistance payment</w:t>
      </w:r>
      <w:r w:rsidR="00A13219">
        <w:t>s</w:t>
      </w:r>
      <w:r w:rsidR="00D73AE6">
        <w:t xml:space="preserve"> via the </w:t>
      </w:r>
      <w:r>
        <w:t xml:space="preserve">State’s </w:t>
      </w:r>
      <w:r w:rsidR="00892EC6">
        <w:t>electronic benefit transfer system</w:t>
      </w:r>
      <w:r>
        <w:t>.  If an eligible</w:t>
      </w:r>
      <w:r w:rsidR="00D73AE6">
        <w:t xml:space="preserve"> recipient </w:t>
      </w:r>
      <w:r w:rsidR="00892EC6">
        <w:t>does not participate in the electronic benefit transfer system</w:t>
      </w:r>
      <w:r w:rsidR="00D73AE6">
        <w:t>, the commissioner shall determine the most efficient means to distribute the p</w:t>
      </w:r>
      <w:r w:rsidR="00892EC6">
        <w:t>ayment, which</w:t>
      </w:r>
      <w:r w:rsidR="00A13219">
        <w:t xml:space="preserve"> </w:t>
      </w:r>
      <w:r w:rsidR="001C1166">
        <w:t xml:space="preserve">the recipient shall receive </w:t>
      </w:r>
      <w:r w:rsidR="00892EC6">
        <w:t>no</w:t>
      </w:r>
      <w:r w:rsidR="00D73AE6">
        <w:t xml:space="preserve"> </w:t>
      </w:r>
      <w:r w:rsidR="00D72874">
        <w:t>later than</w:t>
      </w:r>
      <w:r w:rsidR="00D73AE6">
        <w:t xml:space="preserve"> 15 days following the</w:t>
      </w:r>
      <w:r w:rsidR="001C1166">
        <w:t xml:space="preserve"> initial determination.</w:t>
      </w:r>
      <w:r w:rsidR="00D73AE6">
        <w:t xml:space="preserve"> </w:t>
      </w:r>
    </w:p>
    <w:p w:rsidR="008723D7" w:rsidRDefault="008723D7" w:rsidP="00686AEB"/>
    <w:p w:rsidR="008723D7" w:rsidRPr="008723D7" w:rsidRDefault="008723D7" w:rsidP="00686AEB">
      <w:r>
        <w:tab/>
        <w:t>2.</w:t>
      </w:r>
      <w:r>
        <w:tab/>
      </w:r>
      <w:r w:rsidRPr="008723D7">
        <w:rPr>
          <w:bCs/>
          <w:color w:val="000000"/>
        </w:rPr>
        <w:t xml:space="preserve">There is appropriated </w:t>
      </w:r>
      <w:r w:rsidR="00776C8A">
        <w:rPr>
          <w:bCs/>
          <w:color w:val="000000"/>
        </w:rPr>
        <w:t xml:space="preserve">such sum of money </w:t>
      </w:r>
      <w:r w:rsidRPr="008723D7">
        <w:rPr>
          <w:bCs/>
          <w:color w:val="000000"/>
        </w:rPr>
        <w:t xml:space="preserve">as may be necessary from the General Fund to the Department of Human Services to implement the provisions of this act, including any necessary funds for the administration of the </w:t>
      </w:r>
      <w:r w:rsidRPr="008723D7">
        <w:t>supplemental cash assistance payments</w:t>
      </w:r>
      <w:r w:rsidRPr="008723D7">
        <w:rPr>
          <w:bCs/>
          <w:color w:val="000000"/>
        </w:rPr>
        <w:t>.</w:t>
      </w:r>
    </w:p>
    <w:p w:rsidR="008723D7" w:rsidRDefault="008723D7" w:rsidP="00686AEB"/>
    <w:p w:rsidR="00776C8A" w:rsidRDefault="00776C8A" w:rsidP="00686AEB">
      <w:r>
        <w:tab/>
        <w:t>3.</w:t>
      </w:r>
      <w:r>
        <w:tab/>
      </w:r>
      <w:r>
        <w:rPr>
          <w:color w:val="000000"/>
        </w:rPr>
        <w:t>The Commissioner of Human Services</w:t>
      </w:r>
      <w:r>
        <w:t xml:space="preserve">, pursuant to the “Administrative Procedures Act,” </w:t>
      </w:r>
      <w:r w:rsidRPr="00BB1135">
        <w:t>P.L.1968, c.410 (C.52:14B-1 et seq.)</w:t>
      </w:r>
      <w:r>
        <w:t>, shall adopt rules and regulations necessary for the implementation of this act.</w:t>
      </w:r>
    </w:p>
    <w:p w:rsidR="00776C8A" w:rsidRPr="00D71D68" w:rsidRDefault="00776C8A" w:rsidP="00686AEB"/>
    <w:p w:rsidR="00686AEB" w:rsidRPr="00AA7880" w:rsidRDefault="00686AEB" w:rsidP="00686AEB">
      <w:r>
        <w:tab/>
      </w:r>
      <w:r w:rsidR="00776C8A">
        <w:t>4.</w:t>
      </w:r>
      <w:r w:rsidR="00776C8A">
        <w:tab/>
      </w:r>
      <w:r w:rsidR="004A34B2">
        <w:t>This act shall take effect</w:t>
      </w:r>
      <w:r w:rsidR="00776C8A">
        <w:t xml:space="preserve"> immediately.</w:t>
      </w:r>
    </w:p>
    <w:p w:rsidR="00686AEB" w:rsidRDefault="00686AEB" w:rsidP="00686AEB"/>
    <w:p w:rsidR="00D72874" w:rsidRPr="00CE7BD8" w:rsidRDefault="00D72874" w:rsidP="00686AEB"/>
    <w:p w:rsidR="00776C8A" w:rsidRDefault="00686AEB" w:rsidP="00776C8A">
      <w:pPr>
        <w:jc w:val="center"/>
      </w:pPr>
      <w:r w:rsidRPr="00D71D68">
        <w:t>STATEMENT</w:t>
      </w:r>
    </w:p>
    <w:p w:rsidR="00776C8A" w:rsidRDefault="00776C8A" w:rsidP="00776C8A">
      <w:pPr>
        <w:jc w:val="left"/>
      </w:pPr>
      <w:r>
        <w:tab/>
      </w:r>
    </w:p>
    <w:p w:rsidR="007E2A50" w:rsidRDefault="007E2A50" w:rsidP="007E2A50">
      <w:r>
        <w:tab/>
        <w:t>This bill directs the C</w:t>
      </w:r>
      <w:r w:rsidR="00D81FB8">
        <w:t>ommissioner</w:t>
      </w:r>
      <w:r>
        <w:t xml:space="preserve"> of Human Services</w:t>
      </w:r>
      <w:r w:rsidR="00D72874">
        <w:t>, in collaboration with county welfare agencies,</w:t>
      </w:r>
      <w:r w:rsidR="00D81FB8">
        <w:t xml:space="preserve"> to issue supplemental </w:t>
      </w:r>
      <w:r w:rsidR="00D81FB8">
        <w:lastRenderedPageBreak/>
        <w:t xml:space="preserve">cash assistance payments </w:t>
      </w:r>
      <w:r>
        <w:t xml:space="preserve">to eligible recipients of the </w:t>
      </w:r>
      <w:r w:rsidRPr="00A13219">
        <w:t>Work First New Jersey program established pursuant to P.L.1997, c. 38 (C.44:10-55 et seq.)</w:t>
      </w:r>
      <w:r>
        <w:t>, in addition to the standard benefits issued under the program, subject to the following conditions:</w:t>
      </w:r>
    </w:p>
    <w:p w:rsidR="007E2A50" w:rsidRDefault="007E2A50" w:rsidP="007E2A50">
      <w:r>
        <w:tab/>
        <w:t>(1)</w:t>
      </w:r>
      <w:r>
        <w:tab/>
      </w:r>
      <w:r w:rsidRPr="00660218">
        <w:t>during a</w:t>
      </w:r>
      <w:r>
        <w:t xml:space="preserve"> public health emergency declared by the Governor, pursuant to section 2 of P.L.2005, c.222 (C.</w:t>
      </w:r>
      <w:r w:rsidRPr="00821992">
        <w:t>26:13-3</w:t>
      </w:r>
      <w:r>
        <w:t>), in which the commissioner determines that the standard benefits issued under the Work First New Jersey program are not sufficient to support the needs of recipients in the State; and</w:t>
      </w:r>
    </w:p>
    <w:p w:rsidR="007E2A50" w:rsidRDefault="007E2A50" w:rsidP="007E2A50">
      <w:r>
        <w:tab/>
        <w:t>(2)</w:t>
      </w:r>
      <w:r>
        <w:tab/>
        <w:t>the payments shall be in an amount equal to a recipient’s monthly benefit amount for the most recent complete month.</w:t>
      </w:r>
    </w:p>
    <w:p w:rsidR="00D81FB8" w:rsidRDefault="00D72874" w:rsidP="007E2A50">
      <w:r>
        <w:tab/>
      </w:r>
      <w:r w:rsidR="00D81FB8">
        <w:t xml:space="preserve">Following the initial determination to issue supplemental cash assistance payments, the commissioner </w:t>
      </w:r>
      <w:r>
        <w:t xml:space="preserve">is required to </w:t>
      </w:r>
      <w:r w:rsidR="00D81FB8">
        <w:t xml:space="preserve">make all subsequent determinations on a monthly basis until the supplemental cash assistance payments cease.  </w:t>
      </w:r>
      <w:r>
        <w:t>Furthermore, the bill directs the</w:t>
      </w:r>
      <w:r w:rsidR="00D81FB8">
        <w:t xml:space="preserve"> commissioner </w:t>
      </w:r>
      <w:r>
        <w:t xml:space="preserve">to </w:t>
      </w:r>
      <w:r w:rsidR="00D81FB8">
        <w:t xml:space="preserve">distribute the supplemental cash assistance payments via the State’s electronic benefit transfer system.  If an eligible recipient does not participate in the electronic benefit transfer system, the commissioner </w:t>
      </w:r>
      <w:r>
        <w:t>is to</w:t>
      </w:r>
      <w:r w:rsidR="00D81FB8">
        <w:t xml:space="preserve"> determine the most efficient means to distribute the payment, which the recipient </w:t>
      </w:r>
      <w:r w:rsidR="00AA2675">
        <w:t>is to</w:t>
      </w:r>
      <w:r w:rsidR="00D81FB8">
        <w:t xml:space="preserve"> receive no </w:t>
      </w:r>
      <w:r>
        <w:t>later than</w:t>
      </w:r>
      <w:r w:rsidR="00D81FB8">
        <w:t xml:space="preserve"> 15 days following the initial determination. </w:t>
      </w:r>
    </w:p>
    <w:p w:rsidR="00D72874" w:rsidRPr="008723D7" w:rsidRDefault="00D72874" w:rsidP="00D72874">
      <w:r>
        <w:rPr>
          <w:bCs/>
          <w:color w:val="000000"/>
        </w:rPr>
        <w:tab/>
        <w:t xml:space="preserve">Under the bill, there is </w:t>
      </w:r>
      <w:r w:rsidRPr="008723D7">
        <w:rPr>
          <w:bCs/>
          <w:color w:val="000000"/>
        </w:rPr>
        <w:t xml:space="preserve">appropriated </w:t>
      </w:r>
      <w:r>
        <w:rPr>
          <w:bCs/>
          <w:color w:val="000000"/>
        </w:rPr>
        <w:t xml:space="preserve">such sum of money </w:t>
      </w:r>
      <w:r w:rsidRPr="008723D7">
        <w:rPr>
          <w:bCs/>
          <w:color w:val="000000"/>
        </w:rPr>
        <w:t xml:space="preserve">as may be necessary from the General Fund to the Department of Human Services to implement the provisions of </w:t>
      </w:r>
      <w:r>
        <w:rPr>
          <w:bCs/>
          <w:color w:val="000000"/>
        </w:rPr>
        <w:t>the bill</w:t>
      </w:r>
      <w:r w:rsidRPr="008723D7">
        <w:rPr>
          <w:bCs/>
          <w:color w:val="000000"/>
        </w:rPr>
        <w:t xml:space="preserve">, including any necessary funds for the administration of the </w:t>
      </w:r>
      <w:r w:rsidRPr="008723D7">
        <w:t>supplemental cash assistance payments</w:t>
      </w:r>
      <w:r w:rsidRPr="008723D7">
        <w:rPr>
          <w:bCs/>
          <w:color w:val="000000"/>
        </w:rPr>
        <w:t>.</w:t>
      </w:r>
    </w:p>
    <w:sectPr w:rsidR="00D72874" w:rsidRPr="008723D7" w:rsidSect="00D71CE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6F9" w:rsidRDefault="001606F9">
      <w:r>
        <w:separator/>
      </w:r>
    </w:p>
  </w:endnote>
  <w:endnote w:type="continuationSeparator" w:id="0">
    <w:p w:rsidR="001606F9" w:rsidRDefault="00160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088" w:rsidRDefault="006C0088" w:rsidP="006C0088">
    <w:pPr>
      <w:pStyle w:val="sponUdate"/>
    </w:pPr>
    <w:r>
      <w:t>(Sponsorship Updated As Of: 3/19/2020)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4B2" w:rsidRDefault="004A34B2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6F9" w:rsidRDefault="001606F9">
      <w:r>
        <w:separator/>
      </w:r>
    </w:p>
  </w:footnote>
  <w:footnote w:type="continuationSeparator" w:id="0">
    <w:p w:rsidR="001606F9" w:rsidRDefault="00160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719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71CED" w:rsidRDefault="00D71CED" w:rsidP="00D71CED">
    <w:pPr>
      <w:pStyle w:val="bpuHeadSpon"/>
    </w:pPr>
    <w:r w:rsidRPr="00D71CED">
      <w:rPr>
        <w:rStyle w:val="bpuHeadSponChar"/>
      </w:rPr>
      <w:t>A3858</w:t>
    </w:r>
    <w:r>
      <w:t xml:space="preserve"> MUKHERJI, SPEARMAN</w:t>
    </w:r>
  </w:p>
  <w:p w:rsidR="00D71CED" w:rsidRDefault="00D71CED" w:rsidP="00D71CE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71965">
      <w:rPr>
        <w:noProof/>
      </w:rPr>
      <w:t>3</w:t>
    </w:r>
    <w:r>
      <w:fldChar w:fldCharType="end"/>
    </w:r>
  </w:p>
  <w:p w:rsidR="00D71CED" w:rsidRDefault="00D71CED" w:rsidP="00D71CE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71CED" w:rsidRDefault="00D71CED" w:rsidP="00D71CED">
    <w:pPr>
      <w:pStyle w:val="bpuHeadSpon"/>
    </w:pPr>
    <w:r w:rsidRPr="00D71CED">
      <w:rPr>
        <w:rStyle w:val="bpuHeadSponChar"/>
      </w:rPr>
      <w:t>A3858</w:t>
    </w:r>
    <w:r>
      <w:t xml:space="preserve"> MUKHERJI, SPEARMAN</w:t>
    </w:r>
  </w:p>
  <w:p w:rsidR="00D71CED" w:rsidRDefault="00D71CED" w:rsidP="00D71CE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71965">
      <w:rPr>
        <w:noProof/>
      </w:rPr>
      <w:t>2</w:t>
    </w:r>
    <w:r>
      <w:fldChar w:fldCharType="end"/>
    </w:r>
  </w:p>
  <w:p w:rsidR="00D71CED" w:rsidRDefault="00D71CED" w:rsidP="00D71CE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6F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279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06F9"/>
    <w:rsid w:val="001645FB"/>
    <w:rsid w:val="00171965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166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87FD8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FCC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4B2"/>
    <w:rsid w:val="004A6940"/>
    <w:rsid w:val="004A77A4"/>
    <w:rsid w:val="004C742C"/>
    <w:rsid w:val="004E1F3E"/>
    <w:rsid w:val="004F21BD"/>
    <w:rsid w:val="004F4F1D"/>
    <w:rsid w:val="004F74DD"/>
    <w:rsid w:val="00500448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0218"/>
    <w:rsid w:val="00665CBC"/>
    <w:rsid w:val="00667A5C"/>
    <w:rsid w:val="00677316"/>
    <w:rsid w:val="00686AEB"/>
    <w:rsid w:val="006B7897"/>
    <w:rsid w:val="006B7FA7"/>
    <w:rsid w:val="006C0088"/>
    <w:rsid w:val="006C086A"/>
    <w:rsid w:val="006C21C1"/>
    <w:rsid w:val="006C44AB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918"/>
    <w:rsid w:val="007256D1"/>
    <w:rsid w:val="007279FD"/>
    <w:rsid w:val="007502CB"/>
    <w:rsid w:val="00752D79"/>
    <w:rsid w:val="00752E20"/>
    <w:rsid w:val="00756EDE"/>
    <w:rsid w:val="00776C8A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A50"/>
    <w:rsid w:val="007F485D"/>
    <w:rsid w:val="007F6050"/>
    <w:rsid w:val="00813627"/>
    <w:rsid w:val="00815FB4"/>
    <w:rsid w:val="00821992"/>
    <w:rsid w:val="00832816"/>
    <w:rsid w:val="00837109"/>
    <w:rsid w:val="008374CF"/>
    <w:rsid w:val="00840365"/>
    <w:rsid w:val="008406A3"/>
    <w:rsid w:val="00841D2C"/>
    <w:rsid w:val="00844250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23D7"/>
    <w:rsid w:val="00875402"/>
    <w:rsid w:val="00884D51"/>
    <w:rsid w:val="008916EC"/>
    <w:rsid w:val="00891E4F"/>
    <w:rsid w:val="00892EC6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219"/>
    <w:rsid w:val="00A222C2"/>
    <w:rsid w:val="00A305D6"/>
    <w:rsid w:val="00A31E08"/>
    <w:rsid w:val="00A342C4"/>
    <w:rsid w:val="00A46F90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675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6F4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292"/>
    <w:rsid w:val="00CC74BA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1CED"/>
    <w:rsid w:val="00D72874"/>
    <w:rsid w:val="00D73AE6"/>
    <w:rsid w:val="00D81FB8"/>
    <w:rsid w:val="00D9410B"/>
    <w:rsid w:val="00D9695B"/>
    <w:rsid w:val="00DA2417"/>
    <w:rsid w:val="00DA244C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1BC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8C1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07EA8BF-41B3-437C-A00D-503B772E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AE26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26F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71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727</Words>
  <Characters>4222</Characters>
  <Application>Microsoft Office Word</Application>
  <DocSecurity>0</DocSecurity>
  <Lines>120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A3858</vt:lpstr>
    </vt:vector>
  </TitlesOfParts>
  <Manager>R211</Manager>
  <Company>NJ Office of Legislative Services</Company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A3858</dc:title>
  <dc:subject/>
  <dc:creator>Assemblyman  MUKHERJI, Assemblyman  SPEARMAN</dc:creator>
  <cp:keywords>A3858|3|HS |285|219|219|F|0|</cp:keywords>
  <dc:description>INTRODUCED MARCH 16, 2020</dc:description>
  <cp:lastModifiedBy>Todaro, Vivian</cp:lastModifiedBy>
  <cp:revision>2</cp:revision>
  <cp:lastPrinted>2020-03-17T15:24:00Z</cp:lastPrinted>
  <dcterms:created xsi:type="dcterms:W3CDTF">2020-03-20T01:03:00Z</dcterms:created>
  <dcterms:modified xsi:type="dcterms:W3CDTF">2020-03-20T01:03:00Z</dcterms:modified>
  <cp:category>s.1: 44:10-63.2; s.2: Approp; s.3: APA; s.4: Eff. Date to 2019/469_x000d_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