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F390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F390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3872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F3903">
        <w:rPr>
          <w:caps/>
          <w:szCs w:val="24"/>
        </w:rPr>
        <w:t>JANUARY 13, 2021</w:t>
      </w:r>
    </w:p>
    <w:p w:rsidR="004144CF" w:rsidRDefault="004144CF" w:rsidP="0083060A"/>
    <w:p w:rsidR="00BD44F2" w:rsidRDefault="00BD44F2" w:rsidP="0083060A">
      <w:r>
        <w:tab/>
        <w:t>The Assembly Higher Education Committee reports favorably Assembly Bill No. 3872.</w:t>
      </w:r>
    </w:p>
    <w:p w:rsidR="004B2ABF" w:rsidRDefault="00D26BF1" w:rsidP="0034463C">
      <w:r>
        <w:tab/>
        <w:t>This bill requires public and independent institutions of higher education and proprietary institutions licensed to offer academic degrees to provide a financial aid “shopping sheet” annually to each student enrolled in the institution.</w:t>
      </w:r>
      <w:r w:rsidR="005B05EB">
        <w:t xml:space="preserve"> </w:t>
      </w:r>
      <w:r>
        <w:t xml:space="preserve"> Under current law only prospective students are required to receive a “shopping sheet” with information including the cost and estimated debt that the student will incur in attending the institution.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903" w:rsidRDefault="005F3903">
      <w:r>
        <w:separator/>
      </w:r>
    </w:p>
  </w:endnote>
  <w:endnote w:type="continuationSeparator" w:id="0">
    <w:p w:rsidR="005F3903" w:rsidRDefault="005F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903" w:rsidRDefault="005F3903">
      <w:r>
        <w:separator/>
      </w:r>
    </w:p>
  </w:footnote>
  <w:footnote w:type="continuationSeparator" w:id="0">
    <w:p w:rsidR="005F3903" w:rsidRDefault="005F3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4463C" w:rsidP="0034463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4463C" w:rsidRDefault="0034463C" w:rsidP="0034463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0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463C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0CA9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D689B"/>
    <w:rsid w:val="004E5505"/>
    <w:rsid w:val="004F240B"/>
    <w:rsid w:val="005105E1"/>
    <w:rsid w:val="005150F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5EB"/>
    <w:rsid w:val="005B0C35"/>
    <w:rsid w:val="005C1CB5"/>
    <w:rsid w:val="005C2E96"/>
    <w:rsid w:val="005C51A8"/>
    <w:rsid w:val="005E3EC4"/>
    <w:rsid w:val="005E6766"/>
    <w:rsid w:val="005F075C"/>
    <w:rsid w:val="005F3903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2A14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1428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44F2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6BF1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1EB3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4DA38BD4-C7CF-4728-9528-C70EDD15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214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1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91</Words>
  <Characters>540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A3872 AHI Statement 01/13/21</vt:lpstr>
    </vt:vector>
  </TitlesOfParts>
  <Manager>R229</Manager>
  <Company>NJ OLS DMU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A3872 AHI Statement 01/13/21</dc:title>
  <dc:subject/>
  <dc:creator>Assembly AHI</dc:creator>
  <cp:keywords>A3872|1|ER |218|0|0|!||</cp:keywords>
  <dc:description/>
  <cp:lastModifiedBy>Bell, Careema</cp:lastModifiedBy>
  <cp:revision>2</cp:revision>
  <cp:lastPrinted>2021-01-13T19:45:00Z</cp:lastPrinted>
  <dcterms:created xsi:type="dcterms:W3CDTF">2021-01-14T16:16:00Z</dcterms:created>
  <dcterms:modified xsi:type="dcterms:W3CDTF">2021-01-14T16:16:00Z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