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7E8" w:rsidRDefault="00E327E8" w:rsidP="00E327E8">
      <w:pPr>
        <w:pStyle w:val="bpuBill"/>
      </w:pPr>
      <w:bookmarkStart w:id="0" w:name="bpuFrontPg"/>
      <w:bookmarkStart w:id="1" w:name="_GoBack"/>
      <w:bookmarkEnd w:id="0"/>
      <w:bookmarkEnd w:id="1"/>
      <w:r>
        <w:t xml:space="preserve">ASSEMBLY, No. 3932 </w:t>
      </w:r>
    </w:p>
    <w:p w:rsidR="00E327E8" w:rsidRPr="009D38FF" w:rsidRDefault="00E327E8" w:rsidP="00E327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6070" r:id="rId7"/>
        </w:object>
      </w:r>
    </w:p>
    <w:p w:rsidR="00E327E8" w:rsidRDefault="00E327E8" w:rsidP="00E327E8">
      <w:pPr>
        <w:pStyle w:val="bpuState"/>
      </w:pPr>
      <w:r>
        <w:t>STATE OF NEW JERSEY</w:t>
      </w:r>
    </w:p>
    <w:p w:rsidR="00E327E8" w:rsidRDefault="00E327E8" w:rsidP="00E327E8">
      <w:pPr>
        <w:pStyle w:val="bpuLegislature"/>
      </w:pPr>
      <w:r>
        <w:t>219th LEGISLATURE</w:t>
      </w:r>
    </w:p>
    <w:p w:rsidR="00E327E8" w:rsidRDefault="00E327E8" w:rsidP="00E327E8">
      <w:pPr>
        <w:pStyle w:val="bpuWpGraphic"/>
      </w:pPr>
      <w:r>
        <w:object w:dxaOrig="8985" w:dyaOrig="255">
          <v:shape id="_x0000_i1026" type="#_x0000_t75" style="width:6in;height:12pt" o:ole="">
            <v:imagedata r:id="rId6" o:title=""/>
          </v:shape>
          <o:OLEObject Type="Embed" ProgID="WPWin6.1" ShapeID="_x0000_i1026" DrawAspect="Content" ObjectID="_1660136071" r:id="rId8"/>
        </w:object>
      </w:r>
      <w:r>
        <w:t xml:space="preserve">  </w:t>
      </w:r>
    </w:p>
    <w:p w:rsidR="00E327E8" w:rsidRDefault="00E327E8" w:rsidP="00E327E8">
      <w:pPr>
        <w:pStyle w:val="bpuIntro"/>
      </w:pPr>
      <w:r>
        <w:t>INTRODUCED APRIL 9, 2020</w:t>
      </w:r>
    </w:p>
    <w:p w:rsidR="00E327E8" w:rsidRDefault="00E327E8" w:rsidP="00E327E8">
      <w:pPr>
        <w:pStyle w:val="bpuIntro"/>
      </w:pPr>
    </w:p>
    <w:p w:rsidR="00E327E8" w:rsidRDefault="00E327E8" w:rsidP="00E327E8">
      <w:pPr>
        <w:pStyle w:val="bpuIntro"/>
        <w:sectPr w:rsidR="00E327E8" w:rsidSect="00DC50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27E8" w:rsidRDefault="00E327E8" w:rsidP="00E327E8">
      <w:pPr>
        <w:pStyle w:val="bpuIntro"/>
      </w:pPr>
    </w:p>
    <w:p w:rsidR="00E327E8" w:rsidRDefault="00E327E8" w:rsidP="00E327E8">
      <w:pPr>
        <w:pStyle w:val="bpuSponsor"/>
      </w:pPr>
      <w:r>
        <w:t>Sponsored by:</w:t>
      </w:r>
    </w:p>
    <w:p w:rsidR="00E327E8" w:rsidRDefault="00E327E8" w:rsidP="00E327E8">
      <w:pPr>
        <w:pStyle w:val="bpuSponsor"/>
      </w:pPr>
      <w:r>
        <w:t>Assemblyman  ANTWAN L. MCCLELLAN</w:t>
      </w:r>
    </w:p>
    <w:p w:rsidR="00E327E8" w:rsidRDefault="00E327E8" w:rsidP="00E327E8">
      <w:pPr>
        <w:pStyle w:val="bpuSponsor"/>
      </w:pPr>
      <w:r>
        <w:t>District 1 (Atlantic, Cape May and Cumberland)</w:t>
      </w:r>
    </w:p>
    <w:p w:rsidR="00E327E8" w:rsidRDefault="00E327E8" w:rsidP="00E327E8">
      <w:pPr>
        <w:pStyle w:val="bpuSponsor"/>
      </w:pPr>
      <w:r>
        <w:t>Assemblyman  ERIK K. SIMONSEN</w:t>
      </w:r>
    </w:p>
    <w:p w:rsidR="00E327E8" w:rsidRDefault="00E327E8" w:rsidP="00E327E8">
      <w:pPr>
        <w:pStyle w:val="bpuSponsor"/>
      </w:pPr>
      <w:r>
        <w:t>District 1 (Atlantic, Cape May and Cumberland)</w:t>
      </w:r>
    </w:p>
    <w:p w:rsidR="00E327E8" w:rsidRDefault="00E327E8" w:rsidP="00E327E8">
      <w:pPr>
        <w:pStyle w:val="bpuSponsor"/>
      </w:pPr>
    </w:p>
    <w:p w:rsidR="00E327E8" w:rsidRDefault="00DC502E" w:rsidP="00DC502E">
      <w:pPr>
        <w:pStyle w:val="bpuSponsor"/>
      </w:pPr>
      <w:r>
        <w:t>Co-Sponsored by:</w:t>
      </w:r>
    </w:p>
    <w:p w:rsidR="00DC502E" w:rsidRPr="00DC502E" w:rsidRDefault="00DC502E" w:rsidP="00DC502E">
      <w:pPr>
        <w:pStyle w:val="bpuSponsor"/>
      </w:pPr>
      <w:r w:rsidRPr="00DC502E">
        <w:t>Assemblywoman Stanfield</w:t>
      </w:r>
    </w:p>
    <w:p w:rsidR="00E327E8" w:rsidRDefault="00E327E8" w:rsidP="00E327E8">
      <w:pPr>
        <w:pStyle w:val="bpuSponsor"/>
      </w:pPr>
    </w:p>
    <w:p w:rsidR="00DC502E" w:rsidRDefault="00DC502E" w:rsidP="00DC502E"/>
    <w:p w:rsidR="00DC502E" w:rsidRPr="00DC502E" w:rsidRDefault="00DC502E" w:rsidP="00DC502E"/>
    <w:p w:rsidR="00E327E8" w:rsidRDefault="00E327E8" w:rsidP="00E327E8">
      <w:pPr>
        <w:pStyle w:val="bpuSponsor"/>
      </w:pPr>
    </w:p>
    <w:p w:rsidR="00E327E8" w:rsidRDefault="00E327E8" w:rsidP="00E327E8">
      <w:pPr>
        <w:pStyle w:val="bpuSponsor"/>
      </w:pPr>
      <w:r>
        <w:t>SYNOPSIS</w:t>
      </w:r>
    </w:p>
    <w:p w:rsidR="00E327E8" w:rsidRDefault="00E327E8" w:rsidP="00E327E8">
      <w:pPr>
        <w:pStyle w:val="bpuNormText"/>
      </w:pPr>
      <w:r>
        <w:tab/>
        <w:t xml:space="preserve">Requires coronavirus disease 2019 testing for certain persons. </w:t>
      </w:r>
    </w:p>
    <w:p w:rsidR="00E327E8" w:rsidRDefault="00E327E8" w:rsidP="00E327E8">
      <w:pPr>
        <w:pStyle w:val="bpuNormText"/>
      </w:pPr>
    </w:p>
    <w:p w:rsidR="00E327E8" w:rsidRDefault="00E327E8" w:rsidP="00E327E8">
      <w:pPr>
        <w:pStyle w:val="bpuSponsor"/>
      </w:pPr>
      <w:r>
        <w:t xml:space="preserve">CURRENT VERSION OF TEXT </w:t>
      </w:r>
    </w:p>
    <w:p w:rsidR="00E327E8" w:rsidRDefault="00E327E8" w:rsidP="00E327E8">
      <w:pPr>
        <w:pStyle w:val="bpuNormText"/>
      </w:pPr>
      <w:r>
        <w:tab/>
        <w:t>As introduced.</w:t>
      </w:r>
    </w:p>
    <w:p w:rsidR="00E327E8" w:rsidRDefault="00E327E8" w:rsidP="00E327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27E8" w:rsidRDefault="00E327E8" w:rsidP="008916EC">
      <w:pPr>
        <w:pStyle w:val="FronterPage"/>
        <w:tabs>
          <w:tab w:val="clear" w:pos="720"/>
          <w:tab w:val="clear" w:pos="1440"/>
          <w:tab w:val="clear" w:pos="2160"/>
          <w:tab w:val="clear" w:pos="2880"/>
          <w:tab w:val="clear" w:pos="3600"/>
          <w:tab w:val="clear" w:pos="4320"/>
          <w:tab w:val="clear" w:pos="5040"/>
        </w:tabs>
        <w:sectPr w:rsidR="00E327E8" w:rsidSect="00E327E8">
          <w:type w:val="continuous"/>
          <w:pgSz w:w="12240" w:h="20160" w:code="5"/>
          <w:pgMar w:top="1440" w:right="2275" w:bottom="1440" w:left="2275" w:header="72" w:footer="720" w:gutter="0"/>
          <w:pgNumType w:start="1"/>
          <w:cols w:space="720"/>
          <w:docGrid w:linePitch="360"/>
        </w:sectPr>
      </w:pPr>
    </w:p>
    <w:p w:rsidR="00686AEB" w:rsidRPr="00677316" w:rsidRDefault="00442C94" w:rsidP="003E47BA">
      <w:pPr>
        <w:pStyle w:val="HangingAnAct"/>
        <w:rPr>
          <w:rStyle w:val="HangingAnActChar"/>
        </w:rPr>
      </w:pPr>
      <w:r>
        <w:rPr>
          <w:rStyle w:val="BillHead"/>
        </w:rPr>
        <w:lastRenderedPageBreak/>
        <w:t>An Act</w:t>
      </w:r>
      <w:r w:rsidR="00686AEB" w:rsidRPr="006B7FA7">
        <w:rPr>
          <w:rStyle w:val="HangingAnActChar"/>
        </w:rPr>
        <w:t xml:space="preserve"> </w:t>
      </w:r>
      <w:r w:rsidR="00191138" w:rsidRPr="00EB0514">
        <w:t>c</w:t>
      </w:r>
      <w:r w:rsidR="00191138">
        <w:t xml:space="preserve">oncerning </w:t>
      </w:r>
      <w:r w:rsidR="00EA5698">
        <w:t>coronavirus disease 2019</w:t>
      </w:r>
      <w:r w:rsidR="000B2A64">
        <w:rPr>
          <w:spacing w:val="0"/>
        </w:rPr>
        <w:t xml:space="preserve"> testing</w:t>
      </w:r>
      <w:r w:rsidR="007573F7" w:rsidRPr="007573F7">
        <w:rPr>
          <w:rStyle w:val="HangingAnActChar"/>
        </w:rPr>
        <w:t>.</w:t>
      </w:r>
    </w:p>
    <w:p w:rsidR="000B1054" w:rsidRPr="00D71D68" w:rsidRDefault="000B1054" w:rsidP="000B1054"/>
    <w:p w:rsidR="00686AEB" w:rsidRPr="00AA7880" w:rsidRDefault="00686AEB" w:rsidP="00686AEB">
      <w:r>
        <w:tab/>
      </w:r>
      <w:r w:rsidR="00442C94">
        <w:rPr>
          <w:rStyle w:val="BillHeading2"/>
        </w:rPr>
        <w:t>Be It Enacted</w:t>
      </w:r>
      <w:r>
        <w:rPr>
          <w:rStyle w:val="BillHeading2"/>
        </w:rPr>
        <w:t xml:space="preserve"> </w:t>
      </w:r>
      <w:r w:rsidR="00442C94">
        <w:rPr>
          <w:rStyle w:val="BillLanguage"/>
        </w:rPr>
        <w:t>by the Senate and General Assembly of the State of New Jersey:</w:t>
      </w:r>
    </w:p>
    <w:p w:rsidR="00686AEB" w:rsidRPr="00D71D68" w:rsidRDefault="00686AEB" w:rsidP="00686AEB"/>
    <w:p w:rsidR="00CB013C" w:rsidRDefault="00686AEB" w:rsidP="00EB0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9A21F3">
        <w:rPr>
          <w:spacing w:val="0"/>
        </w:rPr>
        <w:t>1.</w:t>
      </w:r>
      <w:r w:rsidR="009A21F3">
        <w:rPr>
          <w:spacing w:val="0"/>
        </w:rPr>
        <w:tab/>
        <w:t xml:space="preserve">a. </w:t>
      </w:r>
      <w:r w:rsidR="00D74791">
        <w:rPr>
          <w:spacing w:val="0"/>
        </w:rPr>
        <w:t xml:space="preserve"> </w:t>
      </w:r>
      <w:r w:rsidR="00191138">
        <w:rPr>
          <w:spacing w:val="0"/>
        </w:rPr>
        <w:t>T</w:t>
      </w:r>
      <w:r w:rsidR="00EB0514" w:rsidRPr="00271DF2">
        <w:rPr>
          <w:spacing w:val="0"/>
        </w:rPr>
        <w:t>he Depart</w:t>
      </w:r>
      <w:r w:rsidR="009A21F3">
        <w:rPr>
          <w:spacing w:val="0"/>
        </w:rPr>
        <w:t>ment of Health</w:t>
      </w:r>
      <w:r w:rsidR="00191138">
        <w:rPr>
          <w:spacing w:val="0"/>
        </w:rPr>
        <w:t xml:space="preserve"> shall</w:t>
      </w:r>
      <w:r w:rsidR="000B2A64">
        <w:rPr>
          <w:spacing w:val="0"/>
        </w:rPr>
        <w:t xml:space="preserve"> require </w:t>
      </w:r>
      <w:r w:rsidR="008D14F5">
        <w:rPr>
          <w:spacing w:val="0"/>
        </w:rPr>
        <w:t xml:space="preserve">the administration of </w:t>
      </w:r>
      <w:r w:rsidR="006C3AA8">
        <w:rPr>
          <w:spacing w:val="0"/>
        </w:rPr>
        <w:t>coronavirus disease 20</w:t>
      </w:r>
      <w:r w:rsidR="000B2A64">
        <w:rPr>
          <w:spacing w:val="0"/>
        </w:rPr>
        <w:t>19 tests to first respond</w:t>
      </w:r>
      <w:r w:rsidR="00E84923">
        <w:rPr>
          <w:spacing w:val="0"/>
        </w:rPr>
        <w:t>ers and health care workers</w:t>
      </w:r>
      <w:r w:rsidR="00CB013C">
        <w:rPr>
          <w:spacing w:val="0"/>
        </w:rPr>
        <w:t>.</w:t>
      </w:r>
      <w:r w:rsidR="000B2A64">
        <w:rPr>
          <w:spacing w:val="0"/>
        </w:rPr>
        <w:t xml:space="preserve">  The Department of Health shall require that the results of the coronavirus disease 2019</w:t>
      </w:r>
      <w:r w:rsidR="00CB013C">
        <w:rPr>
          <w:spacing w:val="0"/>
        </w:rPr>
        <w:t xml:space="preserve"> tests</w:t>
      </w:r>
      <w:r w:rsidR="000B2A64">
        <w:rPr>
          <w:spacing w:val="0"/>
        </w:rPr>
        <w:t xml:space="preserve"> be expedited</w:t>
      </w:r>
      <w:r w:rsidR="00CB013C">
        <w:rPr>
          <w:spacing w:val="0"/>
        </w:rPr>
        <w:t>.</w:t>
      </w:r>
      <w:r w:rsidR="000B2A64">
        <w:rPr>
          <w:spacing w:val="0"/>
        </w:rPr>
        <w:t xml:space="preserve"> </w:t>
      </w:r>
    </w:p>
    <w:p w:rsidR="00EB0514" w:rsidRDefault="00D74791" w:rsidP="00EB0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CB013C">
        <w:rPr>
          <w:spacing w:val="0"/>
        </w:rPr>
        <w:t xml:space="preserve">The Department of Health </w:t>
      </w:r>
      <w:r w:rsidR="000B2A64">
        <w:rPr>
          <w:spacing w:val="0"/>
        </w:rPr>
        <w:t>shall require that, pursuant to section 15 of P.</w:t>
      </w:r>
      <w:r w:rsidR="000B2A64" w:rsidRPr="000B2A64">
        <w:rPr>
          <w:spacing w:val="0"/>
        </w:rPr>
        <w:t>L.2005,</w:t>
      </w:r>
      <w:r w:rsidR="000B2A64">
        <w:rPr>
          <w:spacing w:val="0"/>
        </w:rPr>
        <w:t xml:space="preserve"> c.222 (C.</w:t>
      </w:r>
      <w:r w:rsidR="000B2A64" w:rsidRPr="000B2A64">
        <w:rPr>
          <w:spacing w:val="0"/>
        </w:rPr>
        <w:t>26:13-15</w:t>
      </w:r>
      <w:r w:rsidR="000B2A64">
        <w:rPr>
          <w:spacing w:val="0"/>
        </w:rPr>
        <w:t>)</w:t>
      </w:r>
      <w:r w:rsidR="00CB013C">
        <w:rPr>
          <w:spacing w:val="0"/>
        </w:rPr>
        <w:t xml:space="preserve">, </w:t>
      </w:r>
      <w:r w:rsidR="000B2A64">
        <w:rPr>
          <w:spacing w:val="0"/>
        </w:rPr>
        <w:t>persons</w:t>
      </w:r>
      <w:r w:rsidR="00CB013C">
        <w:rPr>
          <w:spacing w:val="0"/>
        </w:rPr>
        <w:t xml:space="preserve"> who test positive for coronavirus disease 2019 pursuant to subsection a. of this section shall </w:t>
      </w:r>
      <w:r w:rsidR="000B2A64">
        <w:rPr>
          <w:spacing w:val="0"/>
        </w:rPr>
        <w:t xml:space="preserve"> be isolated or quarantined to help reduce the transmission of infection.</w:t>
      </w:r>
    </w:p>
    <w:p w:rsidR="000B2A64" w:rsidRPr="00271DF2" w:rsidRDefault="00CB013C" w:rsidP="00EB0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sidR="00D74791">
        <w:rPr>
          <w:spacing w:val="0"/>
        </w:rPr>
        <w:t>.</w:t>
      </w:r>
      <w:r w:rsidR="00D74791">
        <w:rPr>
          <w:spacing w:val="0"/>
        </w:rPr>
        <w:tab/>
      </w:r>
      <w:r w:rsidR="000B2A64">
        <w:rPr>
          <w:spacing w:val="0"/>
        </w:rPr>
        <w:t>The provisions of subsection a. of this section shall be carried out</w:t>
      </w:r>
      <w:r>
        <w:rPr>
          <w:spacing w:val="0"/>
        </w:rPr>
        <w:t xml:space="preserve"> to the extent that necessary </w:t>
      </w:r>
      <w:r w:rsidR="000B2A64">
        <w:rPr>
          <w:spacing w:val="0"/>
        </w:rPr>
        <w:t>personnel, resources, and coronavirus disease 2019 tests</w:t>
      </w:r>
      <w:r>
        <w:rPr>
          <w:spacing w:val="0"/>
        </w:rPr>
        <w:t xml:space="preserve"> are available</w:t>
      </w:r>
      <w:r w:rsidR="000B2A64">
        <w:rPr>
          <w:spacing w:val="0"/>
        </w:rPr>
        <w:t>.</w:t>
      </w:r>
    </w:p>
    <w:p w:rsidR="00323B87" w:rsidRDefault="00CB013C" w:rsidP="00323B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sidR="00323B87">
        <w:rPr>
          <w:spacing w:val="0"/>
        </w:rPr>
        <w:t>.</w:t>
      </w:r>
      <w:r w:rsidR="00323B87">
        <w:rPr>
          <w:spacing w:val="0"/>
        </w:rPr>
        <w:tab/>
        <w:t>As used in this section:</w:t>
      </w:r>
    </w:p>
    <w:p w:rsidR="006C3AA8" w:rsidRDefault="006C3AA8" w:rsidP="00323B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C3AA8">
        <w:rPr>
          <w:spacing w:val="0"/>
        </w:rPr>
        <w:t xml:space="preserve">"First Responder" means a </w:t>
      </w:r>
      <w:r w:rsidR="00924D91">
        <w:rPr>
          <w:spacing w:val="0"/>
        </w:rPr>
        <w:t xml:space="preserve">corrections officer, </w:t>
      </w:r>
      <w:r w:rsidR="00BE2A63">
        <w:rPr>
          <w:spacing w:val="0"/>
        </w:rPr>
        <w:t>law enforcement</w:t>
      </w:r>
      <w:r w:rsidRPr="006C3AA8">
        <w:rPr>
          <w:spacing w:val="0"/>
        </w:rPr>
        <w:t xml:space="preserve"> officer, firefighter</w:t>
      </w:r>
      <w:r w:rsidR="00924D91">
        <w:rPr>
          <w:spacing w:val="0"/>
        </w:rPr>
        <w:t>,</w:t>
      </w:r>
      <w:r w:rsidRPr="006C3AA8">
        <w:rPr>
          <w:spacing w:val="0"/>
        </w:rPr>
        <w:t xml:space="preserve"> or other person who has been trained to provide emergency medical first response services in a p</w:t>
      </w:r>
      <w:r w:rsidR="008D14F5">
        <w:rPr>
          <w:spacing w:val="0"/>
        </w:rPr>
        <w:t>rogram recognized by the C</w:t>
      </w:r>
      <w:r w:rsidRPr="006C3AA8">
        <w:rPr>
          <w:spacing w:val="0"/>
        </w:rPr>
        <w:t>ommissioner</w:t>
      </w:r>
      <w:r w:rsidR="008D14F5">
        <w:rPr>
          <w:spacing w:val="0"/>
        </w:rPr>
        <w:t xml:space="preserve"> of Health</w:t>
      </w:r>
      <w:r w:rsidRPr="006C3AA8">
        <w:rPr>
          <w:spacing w:val="0"/>
        </w:rPr>
        <w:t>.</w:t>
      </w:r>
    </w:p>
    <w:p w:rsidR="00323B87" w:rsidRPr="00323B87" w:rsidRDefault="00323B87" w:rsidP="00323B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6C3AA8">
        <w:rPr>
          <w:spacing w:val="0"/>
        </w:rPr>
        <w:t>"H</w:t>
      </w:r>
      <w:r w:rsidR="006C3AA8" w:rsidRPr="006C3AA8">
        <w:rPr>
          <w:spacing w:val="0"/>
        </w:rPr>
        <w:t>ealth care facility" means health care facility as defined in section 2 of P.L.1971, c.136 (C.26:2H-2).</w:t>
      </w:r>
    </w:p>
    <w:p w:rsidR="00EB0514" w:rsidRPr="00271DF2" w:rsidRDefault="00323B87" w:rsidP="00323B8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3B87">
        <w:rPr>
          <w:spacing w:val="0"/>
        </w:rPr>
        <w:tab/>
        <w:t>"Health care worker" means an individu</w:t>
      </w:r>
      <w:r w:rsidR="008D14F5">
        <w:rPr>
          <w:spacing w:val="0"/>
        </w:rPr>
        <w:t xml:space="preserve">al who is employed by a </w:t>
      </w:r>
      <w:r w:rsidRPr="00323B87">
        <w:rPr>
          <w:spacing w:val="0"/>
        </w:rPr>
        <w:t>health care facility.</w:t>
      </w:r>
      <w:r>
        <w:rPr>
          <w:spacing w:val="0"/>
        </w:rPr>
        <w:t xml:space="preserve"> </w:t>
      </w:r>
    </w:p>
    <w:p w:rsidR="009A21F3" w:rsidRDefault="009A21F3" w:rsidP="00EB0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B0514" w:rsidRPr="00271DF2" w:rsidRDefault="009A21F3" w:rsidP="00EB0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EB0514" w:rsidRPr="00271DF2">
        <w:rPr>
          <w:spacing w:val="0"/>
        </w:rPr>
        <w:t>.</w:t>
      </w:r>
      <w:r w:rsidR="00EB0514" w:rsidRPr="00271DF2">
        <w:rPr>
          <w:spacing w:val="0"/>
        </w:rPr>
        <w:tab/>
        <w:t>The Depart</w:t>
      </w:r>
      <w:r>
        <w:rPr>
          <w:spacing w:val="0"/>
        </w:rPr>
        <w:t>ment of Health</w:t>
      </w:r>
      <w:r w:rsidR="00EB0514" w:rsidRPr="00271DF2">
        <w:rPr>
          <w:spacing w:val="0"/>
        </w:rPr>
        <w:t xml:space="preserve"> shall adopt, pursuant to the "Administrative Procedure Act," P.L.1968, c.410 (C.52:14B-1 et seq.), any rules and regulations necessary for the implementation of this act.</w:t>
      </w:r>
    </w:p>
    <w:p w:rsidR="00EB0514" w:rsidRPr="00271DF2" w:rsidRDefault="00EB0514" w:rsidP="00EB0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AA7880" w:rsidRDefault="00323B87" w:rsidP="00686AEB">
      <w:r>
        <w:tab/>
        <w:t>3</w:t>
      </w:r>
      <w:r w:rsidR="00EB0514">
        <w:t>.</w:t>
      </w:r>
      <w:r w:rsidR="00EB0514">
        <w:tab/>
        <w:t>This act shall take effect immediately</w:t>
      </w:r>
      <w:r w:rsidR="00191138">
        <w:t xml:space="preserve"> and shall expire following the end of the Governor’s declared public health emergency </w:t>
      </w:r>
      <w:r w:rsidR="006C3AA8">
        <w:t xml:space="preserve">regarding the </w:t>
      </w:r>
      <w:r w:rsidR="006C3AA8">
        <w:rPr>
          <w:spacing w:val="0"/>
        </w:rPr>
        <w:t>coronavirus disease 2019</w:t>
      </w:r>
      <w:r w:rsidR="00EB0514">
        <w:t>.</w:t>
      </w:r>
    </w:p>
    <w:p w:rsidR="00686AEB" w:rsidRDefault="00686AEB" w:rsidP="00686AEB"/>
    <w:p w:rsidR="0047677E" w:rsidRPr="00CE7BD8" w:rsidRDefault="0047677E" w:rsidP="00686AEB"/>
    <w:p w:rsidR="00686AEB" w:rsidRPr="00AA7880" w:rsidRDefault="00686AEB" w:rsidP="00686AEB">
      <w:pPr>
        <w:jc w:val="center"/>
      </w:pPr>
      <w:r w:rsidRPr="00D71D68">
        <w:t>STATEMENT</w:t>
      </w:r>
    </w:p>
    <w:p w:rsidR="00686AEB" w:rsidRDefault="00686AEB" w:rsidP="00686AEB"/>
    <w:p w:rsidR="00EB0514" w:rsidRDefault="00EB0514" w:rsidP="00EB0514">
      <w:r>
        <w:tab/>
        <w:t>This bill</w:t>
      </w:r>
      <w:r w:rsidR="00191138">
        <w:t xml:space="preserve"> </w:t>
      </w:r>
      <w:r w:rsidR="00CB013C">
        <w:t>r</w:t>
      </w:r>
      <w:r w:rsidR="00CB013C" w:rsidRPr="00CB013C">
        <w:t>equires coronavirus disease 2019 testing for certain persons.</w:t>
      </w:r>
    </w:p>
    <w:p w:rsidR="00594202" w:rsidRDefault="00746871" w:rsidP="005942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spacing w:val="0"/>
        </w:rPr>
        <w:t xml:space="preserve">Under the bill, </w:t>
      </w:r>
      <w:r w:rsidR="00594202">
        <w:rPr>
          <w:spacing w:val="0"/>
        </w:rPr>
        <w:t>t</w:t>
      </w:r>
      <w:r w:rsidR="00594202" w:rsidRPr="00271DF2">
        <w:rPr>
          <w:spacing w:val="0"/>
        </w:rPr>
        <w:t>he Depart</w:t>
      </w:r>
      <w:r w:rsidR="00594202">
        <w:rPr>
          <w:spacing w:val="0"/>
        </w:rPr>
        <w:t>ment of Health (DOH) is to require the administration of coronavirus disease 2019 tests to first responders and health c</w:t>
      </w:r>
      <w:r w:rsidR="00E84923">
        <w:rPr>
          <w:spacing w:val="0"/>
        </w:rPr>
        <w:t>are workers</w:t>
      </w:r>
      <w:r w:rsidR="00594202">
        <w:rPr>
          <w:spacing w:val="0"/>
        </w:rPr>
        <w:t xml:space="preserve">.  The DOH is to require that the results of the coronavirus disease 2019 tests be expedited. </w:t>
      </w:r>
    </w:p>
    <w:p w:rsidR="00EB0514" w:rsidRDefault="00594202" w:rsidP="00D74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The bill provides that the DOH is to require that persons who test positive for coronavirus disease 2019 are to be isolated or quarantined to help reduce the transmission of infection.  The bill’s provisions are to be carried out to the extent that necessary personnel, resources, and coronavirus disease 2019 tests are available.</w:t>
      </w:r>
    </w:p>
    <w:sectPr w:rsidR="00EB0514" w:rsidSect="00E327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C84" w:rsidRDefault="00A75C84">
      <w:r>
        <w:separator/>
      </w:r>
    </w:p>
  </w:endnote>
  <w:endnote w:type="continuationSeparator" w:id="0">
    <w:p w:rsidR="00A75C84" w:rsidRDefault="00A75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02E" w:rsidRDefault="00DC502E" w:rsidP="00DC502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C94" w:rsidRDefault="00442C9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C84" w:rsidRDefault="00A75C84">
      <w:r>
        <w:separator/>
      </w:r>
    </w:p>
  </w:footnote>
  <w:footnote w:type="continuationSeparator" w:id="0">
    <w:p w:rsidR="00A75C84" w:rsidRDefault="00A75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25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27E8" w:rsidRDefault="00E327E8" w:rsidP="00E327E8">
    <w:pPr>
      <w:pStyle w:val="bpuHeadSpon"/>
    </w:pPr>
    <w:r w:rsidRPr="00E327E8">
      <w:rPr>
        <w:rStyle w:val="bpuHeadSponChar"/>
      </w:rPr>
      <w:t>A3932</w:t>
    </w:r>
    <w:r>
      <w:t xml:space="preserve"> MCCLELLAN, SIMONSEN</w:t>
    </w:r>
  </w:p>
  <w:p w:rsidR="00E327E8" w:rsidRDefault="00E327E8" w:rsidP="00E327E8">
    <w:pPr>
      <w:pStyle w:val="bpuHeadSpon"/>
    </w:pPr>
    <w:r>
      <w:fldChar w:fldCharType="begin"/>
    </w:r>
    <w:r>
      <w:instrText xml:space="preserve"> PAGE  \* MERGEFORMAT </w:instrText>
    </w:r>
    <w:r>
      <w:fldChar w:fldCharType="separate"/>
    </w:r>
    <w:r w:rsidR="00D74791">
      <w:rPr>
        <w:noProof/>
      </w:rPr>
      <w:t>3</w:t>
    </w:r>
    <w:r>
      <w:fldChar w:fldCharType="end"/>
    </w:r>
  </w:p>
  <w:p w:rsidR="00E327E8" w:rsidRDefault="00E327E8" w:rsidP="00E327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27E8" w:rsidRDefault="00E327E8" w:rsidP="00E327E8">
    <w:pPr>
      <w:pStyle w:val="bpuHeadSpon"/>
    </w:pPr>
    <w:r w:rsidRPr="00E327E8">
      <w:rPr>
        <w:rStyle w:val="bpuHeadSponChar"/>
      </w:rPr>
      <w:t>A3932</w:t>
    </w:r>
    <w:r>
      <w:t xml:space="preserve"> MCCLELLAN, SIMONSEN</w:t>
    </w:r>
  </w:p>
  <w:p w:rsidR="00E327E8" w:rsidRDefault="00E327E8" w:rsidP="00E327E8">
    <w:pPr>
      <w:pStyle w:val="bpuHeadSpon"/>
    </w:pPr>
    <w:r>
      <w:fldChar w:fldCharType="begin"/>
    </w:r>
    <w:r>
      <w:instrText xml:space="preserve"> PAGE  \* MERGEFORMAT </w:instrText>
    </w:r>
    <w:r>
      <w:fldChar w:fldCharType="separate"/>
    </w:r>
    <w:r w:rsidR="00012F83">
      <w:rPr>
        <w:noProof/>
      </w:rPr>
      <w:t>2</w:t>
    </w:r>
    <w:r>
      <w:fldChar w:fldCharType="end"/>
    </w:r>
  </w:p>
  <w:p w:rsidR="00E327E8" w:rsidRDefault="00E327E8" w:rsidP="00E327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C84"/>
    <w:rsid w:val="000051BD"/>
    <w:rsid w:val="00012F83"/>
    <w:rsid w:val="000160A5"/>
    <w:rsid w:val="0002335B"/>
    <w:rsid w:val="0003549A"/>
    <w:rsid w:val="000367AE"/>
    <w:rsid w:val="00043B22"/>
    <w:rsid w:val="00054975"/>
    <w:rsid w:val="00057D20"/>
    <w:rsid w:val="0006197C"/>
    <w:rsid w:val="0006281F"/>
    <w:rsid w:val="0008141C"/>
    <w:rsid w:val="00094A55"/>
    <w:rsid w:val="000A44A7"/>
    <w:rsid w:val="000B1054"/>
    <w:rsid w:val="000B2A64"/>
    <w:rsid w:val="000B3411"/>
    <w:rsid w:val="000C054C"/>
    <w:rsid w:val="000C12C2"/>
    <w:rsid w:val="000D11AF"/>
    <w:rsid w:val="000D6255"/>
    <w:rsid w:val="000D6262"/>
    <w:rsid w:val="000D7B4A"/>
    <w:rsid w:val="000E4006"/>
    <w:rsid w:val="000F3DA2"/>
    <w:rsid w:val="000F5FDE"/>
    <w:rsid w:val="000F7466"/>
    <w:rsid w:val="0012321C"/>
    <w:rsid w:val="0013000E"/>
    <w:rsid w:val="00133F81"/>
    <w:rsid w:val="00135943"/>
    <w:rsid w:val="001645FB"/>
    <w:rsid w:val="00165EFB"/>
    <w:rsid w:val="00173D2B"/>
    <w:rsid w:val="00181676"/>
    <w:rsid w:val="00183603"/>
    <w:rsid w:val="0019113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F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B8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9E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C94"/>
    <w:rsid w:val="0045118A"/>
    <w:rsid w:val="00455D51"/>
    <w:rsid w:val="00456BF9"/>
    <w:rsid w:val="00461057"/>
    <w:rsid w:val="004704A8"/>
    <w:rsid w:val="00471102"/>
    <w:rsid w:val="00471F18"/>
    <w:rsid w:val="0047677E"/>
    <w:rsid w:val="00484144"/>
    <w:rsid w:val="00484C19"/>
    <w:rsid w:val="00485866"/>
    <w:rsid w:val="0048691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009"/>
    <w:rsid w:val="005536CD"/>
    <w:rsid w:val="00554051"/>
    <w:rsid w:val="00557240"/>
    <w:rsid w:val="005651F3"/>
    <w:rsid w:val="00571E3B"/>
    <w:rsid w:val="00572184"/>
    <w:rsid w:val="00577A15"/>
    <w:rsid w:val="00580533"/>
    <w:rsid w:val="0059131D"/>
    <w:rsid w:val="00594202"/>
    <w:rsid w:val="005B3F92"/>
    <w:rsid w:val="005B479C"/>
    <w:rsid w:val="005B561E"/>
    <w:rsid w:val="005C07E4"/>
    <w:rsid w:val="005C2124"/>
    <w:rsid w:val="005C336F"/>
    <w:rsid w:val="005C7F3C"/>
    <w:rsid w:val="005D455F"/>
    <w:rsid w:val="005D485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443"/>
    <w:rsid w:val="006B7897"/>
    <w:rsid w:val="006B7FA7"/>
    <w:rsid w:val="006C086A"/>
    <w:rsid w:val="006C21C1"/>
    <w:rsid w:val="006C3AA8"/>
    <w:rsid w:val="006C7327"/>
    <w:rsid w:val="006D00E5"/>
    <w:rsid w:val="006D791B"/>
    <w:rsid w:val="006E2895"/>
    <w:rsid w:val="006F180D"/>
    <w:rsid w:val="006F4334"/>
    <w:rsid w:val="006F47AF"/>
    <w:rsid w:val="006F6B8A"/>
    <w:rsid w:val="00707CD3"/>
    <w:rsid w:val="00716BB9"/>
    <w:rsid w:val="007256D1"/>
    <w:rsid w:val="007279FD"/>
    <w:rsid w:val="00746871"/>
    <w:rsid w:val="007502CB"/>
    <w:rsid w:val="00752D79"/>
    <w:rsid w:val="00752E20"/>
    <w:rsid w:val="00756EDE"/>
    <w:rsid w:val="007573F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7DF"/>
    <w:rsid w:val="008538FA"/>
    <w:rsid w:val="008573B0"/>
    <w:rsid w:val="00866563"/>
    <w:rsid w:val="00867AC2"/>
    <w:rsid w:val="0087056E"/>
    <w:rsid w:val="00875402"/>
    <w:rsid w:val="00884D51"/>
    <w:rsid w:val="008916EC"/>
    <w:rsid w:val="00891E4F"/>
    <w:rsid w:val="008A31C5"/>
    <w:rsid w:val="008A4F9A"/>
    <w:rsid w:val="008B2850"/>
    <w:rsid w:val="008C79B3"/>
    <w:rsid w:val="008D14F5"/>
    <w:rsid w:val="008D77BD"/>
    <w:rsid w:val="008E454C"/>
    <w:rsid w:val="008F1E5A"/>
    <w:rsid w:val="00901BDA"/>
    <w:rsid w:val="009121D8"/>
    <w:rsid w:val="00916F7A"/>
    <w:rsid w:val="00917FE3"/>
    <w:rsid w:val="00924D9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F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026"/>
    <w:rsid w:val="00A305D6"/>
    <w:rsid w:val="00A342C4"/>
    <w:rsid w:val="00A50F6B"/>
    <w:rsid w:val="00A52237"/>
    <w:rsid w:val="00A551D6"/>
    <w:rsid w:val="00A6251B"/>
    <w:rsid w:val="00A6754E"/>
    <w:rsid w:val="00A70F58"/>
    <w:rsid w:val="00A72987"/>
    <w:rsid w:val="00A7346B"/>
    <w:rsid w:val="00A75C8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A6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13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33E"/>
    <w:rsid w:val="00D6090A"/>
    <w:rsid w:val="00D62FA3"/>
    <w:rsid w:val="00D63B6F"/>
    <w:rsid w:val="00D64A90"/>
    <w:rsid w:val="00D74791"/>
    <w:rsid w:val="00D9410B"/>
    <w:rsid w:val="00D9695B"/>
    <w:rsid w:val="00DA2417"/>
    <w:rsid w:val="00DA5585"/>
    <w:rsid w:val="00DB02AC"/>
    <w:rsid w:val="00DB6AA2"/>
    <w:rsid w:val="00DC502E"/>
    <w:rsid w:val="00DE10D1"/>
    <w:rsid w:val="00DE2514"/>
    <w:rsid w:val="00DE6851"/>
    <w:rsid w:val="00DF03EE"/>
    <w:rsid w:val="00E01B71"/>
    <w:rsid w:val="00E05CC9"/>
    <w:rsid w:val="00E15573"/>
    <w:rsid w:val="00E25A5B"/>
    <w:rsid w:val="00E327E8"/>
    <w:rsid w:val="00E373C7"/>
    <w:rsid w:val="00E4267B"/>
    <w:rsid w:val="00E42F13"/>
    <w:rsid w:val="00E452DF"/>
    <w:rsid w:val="00E543CF"/>
    <w:rsid w:val="00E546FD"/>
    <w:rsid w:val="00E608F1"/>
    <w:rsid w:val="00E611B9"/>
    <w:rsid w:val="00E7144F"/>
    <w:rsid w:val="00E73D74"/>
    <w:rsid w:val="00E76A79"/>
    <w:rsid w:val="00E80692"/>
    <w:rsid w:val="00E80C24"/>
    <w:rsid w:val="00E84923"/>
    <w:rsid w:val="00E93836"/>
    <w:rsid w:val="00EA5698"/>
    <w:rsid w:val="00EA7C16"/>
    <w:rsid w:val="00EB0514"/>
    <w:rsid w:val="00EC5281"/>
    <w:rsid w:val="00EC791D"/>
    <w:rsid w:val="00EC7CA6"/>
    <w:rsid w:val="00ED3C5D"/>
    <w:rsid w:val="00ED4553"/>
    <w:rsid w:val="00EF334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D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E504BD"/>
  <w15:docId w15:val="{DEDD9B9D-299E-48EF-9734-C0654899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27E8"/>
  </w:style>
  <w:style w:type="paragraph" w:styleId="BalloonText">
    <w:name w:val="Balloon Text"/>
    <w:basedOn w:val="Normal"/>
    <w:link w:val="BalloonTextChar"/>
    <w:semiHidden/>
    <w:unhideWhenUsed/>
    <w:rsid w:val="00012F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2F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415</Words>
  <Characters>2299</Characters>
  <Application>Microsoft Office Word</Application>
  <DocSecurity>0</DocSecurity>
  <Lines>76</Lines>
  <Paragraphs>30</Paragraphs>
  <ScaleCrop>false</ScaleCrop>
  <HeadingPairs>
    <vt:vector size="2" baseType="variant">
      <vt:variant>
        <vt:lpstr>Title</vt:lpstr>
      </vt:variant>
      <vt:variant>
        <vt:i4>1</vt:i4>
      </vt:variant>
    </vt:vector>
  </HeadingPairs>
  <TitlesOfParts>
    <vt:vector size="1" baseType="lpstr">
      <vt:lpstr>A3932</vt:lpstr>
    </vt:vector>
  </TitlesOfParts>
  <Manager>R56</Manager>
  <Company>NJ Office of Legislative Services</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A3932</dc:title>
  <dc:subject>Health</dc:subject>
  <dc:creator>Assemblyman  MCCLELLAN, Assemblyman  SIMONSEN</dc:creator>
  <cp:keywords>A3932|2|HS |263|219|285|F|0|</cp:keywords>
  <dc:description>INTRODUCED APRIL 9, 2020</dc:description>
  <cp:lastModifiedBy>Franks, Denise</cp:lastModifiedBy>
  <cp:revision>2</cp:revision>
  <cp:lastPrinted>2020-08-28T20:07:00Z</cp:lastPrinted>
  <dcterms:created xsi:type="dcterms:W3CDTF">2020-08-28T20:08:00Z</dcterms:created>
  <dcterms:modified xsi:type="dcterms:W3CDTF">2020-08-28T20:08:00Z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