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58B6" w:rsidRDefault="00CF58B6" w:rsidP="00CF58B6">
      <w:pPr>
        <w:pStyle w:val="bpuReprint"/>
      </w:pPr>
      <w:bookmarkStart w:id="0" w:name="bpuFrontPg"/>
      <w:bookmarkEnd w:id="0"/>
      <w:r>
        <w:t>[First Reprint]</w:t>
      </w:r>
    </w:p>
    <w:p w:rsidR="0066325E" w:rsidRDefault="0066325E" w:rsidP="0066325E">
      <w:pPr>
        <w:pStyle w:val="bpuBill"/>
      </w:pPr>
      <w:r>
        <w:t xml:space="preserve">ASSEMBLY, No. 3942 </w:t>
      </w:r>
    </w:p>
    <w:p w:rsidR="0066325E" w:rsidRPr="009D38FF" w:rsidRDefault="0066325E" w:rsidP="0066325E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8pt" o:ole="">
            <v:imagedata r:id="rId6" o:title=""/>
          </v:shape>
          <o:OLEObject Type="Embed" ProgID="WPWin6.1" ShapeID="_x0000_i1025" DrawAspect="Content" ObjectID="_1650997906" r:id="rId7"/>
        </w:object>
      </w:r>
    </w:p>
    <w:p w:rsidR="0066325E" w:rsidRDefault="0066325E" w:rsidP="0066325E">
      <w:pPr>
        <w:pStyle w:val="bpuState"/>
      </w:pPr>
      <w:r>
        <w:t>STATE OF NEW JERSEY</w:t>
      </w:r>
    </w:p>
    <w:p w:rsidR="0066325E" w:rsidRDefault="0066325E" w:rsidP="0066325E">
      <w:pPr>
        <w:pStyle w:val="bpuLegislature"/>
      </w:pPr>
      <w:r>
        <w:t>219th LEGISLATURE</w:t>
      </w:r>
    </w:p>
    <w:p w:rsidR="0066325E" w:rsidRDefault="0066325E" w:rsidP="0066325E">
      <w:pPr>
        <w:pStyle w:val="bpuWpGraphic"/>
      </w:pPr>
      <w:r>
        <w:object w:dxaOrig="8985" w:dyaOrig="255">
          <v:shape id="_x0000_i1026" type="#_x0000_t75" style="width:6in;height:11.8pt" o:ole="">
            <v:imagedata r:id="rId6" o:title=""/>
          </v:shape>
          <o:OLEObject Type="Embed" ProgID="WPWin6.1" ShapeID="_x0000_i1026" DrawAspect="Content" ObjectID="_1650997907" r:id="rId8"/>
        </w:object>
      </w:r>
      <w:r>
        <w:t xml:space="preserve">  </w:t>
      </w:r>
    </w:p>
    <w:p w:rsidR="0066325E" w:rsidRDefault="0066325E" w:rsidP="0066325E">
      <w:pPr>
        <w:pStyle w:val="bpuIntro"/>
      </w:pPr>
      <w:r>
        <w:t>INTRODUCED APRIL 13, 2020</w:t>
      </w:r>
    </w:p>
    <w:p w:rsidR="0066325E" w:rsidRDefault="0066325E" w:rsidP="0066325E">
      <w:pPr>
        <w:pStyle w:val="bpuIntro"/>
      </w:pPr>
    </w:p>
    <w:p w:rsidR="0066325E" w:rsidRDefault="0066325E" w:rsidP="0066325E">
      <w:pPr>
        <w:pStyle w:val="bpuIntro"/>
        <w:sectPr w:rsidR="0066325E" w:rsidSect="001C17E5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66325E" w:rsidRDefault="0066325E" w:rsidP="0066325E">
      <w:pPr>
        <w:pStyle w:val="bpuIntro"/>
      </w:pPr>
    </w:p>
    <w:p w:rsidR="0066325E" w:rsidRDefault="0066325E" w:rsidP="0066325E">
      <w:pPr>
        <w:pStyle w:val="bpuSponsor"/>
      </w:pPr>
      <w:r>
        <w:t>Sponsored by:</w:t>
      </w:r>
    </w:p>
    <w:p w:rsidR="0066325E" w:rsidRDefault="0066325E" w:rsidP="0066325E">
      <w:pPr>
        <w:pStyle w:val="bpuSponsor"/>
      </w:pPr>
      <w:r>
        <w:t>Assemblyman  RAJ MUKHERJI</w:t>
      </w:r>
    </w:p>
    <w:p w:rsidR="0066325E" w:rsidRDefault="0066325E" w:rsidP="0066325E">
      <w:pPr>
        <w:pStyle w:val="bpuSponsor"/>
      </w:pPr>
      <w:r>
        <w:t>District 33 (Hudson)</w:t>
      </w:r>
    </w:p>
    <w:p w:rsidR="0066325E" w:rsidRDefault="00D21774" w:rsidP="00D21774">
      <w:pPr>
        <w:pStyle w:val="bpuSponsor"/>
      </w:pPr>
      <w:r>
        <w:t>Assemblywoman  VALERIE VAINIERI HUTTLE</w:t>
      </w:r>
    </w:p>
    <w:p w:rsidR="00D21774" w:rsidRDefault="00D21774" w:rsidP="00D21774">
      <w:pPr>
        <w:pStyle w:val="bpuSponsor"/>
      </w:pPr>
      <w:r>
        <w:t>District 37 (Bergen)</w:t>
      </w:r>
    </w:p>
    <w:p w:rsidR="00D21774" w:rsidRDefault="00904DC0" w:rsidP="00904DC0">
      <w:pPr>
        <w:pStyle w:val="bpuSponsor"/>
      </w:pPr>
      <w:r>
        <w:t>Assemblywoman  ELIANA PINTOR MARIN</w:t>
      </w:r>
    </w:p>
    <w:p w:rsidR="00904DC0" w:rsidRDefault="00904DC0" w:rsidP="00904DC0">
      <w:pPr>
        <w:pStyle w:val="bpuSponsor"/>
      </w:pPr>
      <w:r>
        <w:t>District 29 (Essex)</w:t>
      </w:r>
    </w:p>
    <w:p w:rsidR="00904DC0" w:rsidRDefault="00403877" w:rsidP="00403877">
      <w:pPr>
        <w:pStyle w:val="bpuSponsor"/>
      </w:pPr>
      <w:r>
        <w:t>Senator  LINDA R. GREENSTEIN</w:t>
      </w:r>
    </w:p>
    <w:p w:rsidR="00403877" w:rsidRDefault="00403877" w:rsidP="00403877">
      <w:pPr>
        <w:pStyle w:val="bpuSponsor"/>
      </w:pPr>
      <w:r>
        <w:t>District 14 (Mercer and Middlesex)</w:t>
      </w:r>
    </w:p>
    <w:p w:rsidR="00403877" w:rsidRDefault="00403877" w:rsidP="00403877">
      <w:pPr>
        <w:pStyle w:val="bpuSponsor"/>
      </w:pPr>
      <w:r>
        <w:t>Senator  BRIAN P. STACK</w:t>
      </w:r>
    </w:p>
    <w:p w:rsidR="00403877" w:rsidRDefault="00403877" w:rsidP="00403877">
      <w:pPr>
        <w:pStyle w:val="bpuSponsor"/>
      </w:pPr>
      <w:r>
        <w:t>District 33 (Hudson)</w:t>
      </w:r>
    </w:p>
    <w:p w:rsidR="00403877" w:rsidRPr="00403877" w:rsidRDefault="00403877" w:rsidP="00403877"/>
    <w:p w:rsidR="005E796B" w:rsidRDefault="00403877" w:rsidP="00403877">
      <w:pPr>
        <w:pStyle w:val="bpuSponsor"/>
      </w:pPr>
      <w:r>
        <w:t>Co-Sponsored by:</w:t>
      </w:r>
    </w:p>
    <w:p w:rsidR="00403877" w:rsidRDefault="00403877" w:rsidP="00403877">
      <w:pPr>
        <w:pStyle w:val="bpuSponsor"/>
      </w:pPr>
      <w:r w:rsidRPr="00403877">
        <w:t xml:space="preserve">Assemblywomen Timberlake, Jimenez, </w:t>
      </w:r>
      <w:proofErr w:type="spellStart"/>
      <w:r w:rsidRPr="00403877">
        <w:t>Mosquera</w:t>
      </w:r>
      <w:proofErr w:type="spellEnd"/>
      <w:r w:rsidRPr="00403877">
        <w:t xml:space="preserve">, Sumter, Reynolds-Jackson, Assemblyman Benson, Assemblywomen Speight, </w:t>
      </w:r>
      <w:proofErr w:type="spellStart"/>
      <w:r w:rsidRPr="00403877">
        <w:t>DiMaso</w:t>
      </w:r>
      <w:proofErr w:type="spellEnd"/>
      <w:r w:rsidRPr="00403877">
        <w:t xml:space="preserve">, Assemblyman </w:t>
      </w:r>
      <w:proofErr w:type="spellStart"/>
      <w:r w:rsidRPr="00403877">
        <w:t>Chiaravalloti</w:t>
      </w:r>
      <w:proofErr w:type="spellEnd"/>
      <w:r w:rsidRPr="00403877">
        <w:t xml:space="preserve">, Assemblywomen Murphy, Tucker, Assemblyman Mejia, Assemblywoman McKnight, Assemblymen Spearman, Johnson, Assemblywomen Lopez, Downey, Senators </w:t>
      </w:r>
      <w:proofErr w:type="spellStart"/>
      <w:r w:rsidRPr="00403877">
        <w:t>Addiego</w:t>
      </w:r>
      <w:proofErr w:type="spellEnd"/>
      <w:r w:rsidRPr="00403877">
        <w:t xml:space="preserve">, </w:t>
      </w:r>
      <w:proofErr w:type="spellStart"/>
      <w:r w:rsidRPr="00403877">
        <w:t>T.Kean</w:t>
      </w:r>
      <w:proofErr w:type="spellEnd"/>
      <w:r w:rsidRPr="00403877">
        <w:t xml:space="preserve">, Cruz-Perez, </w:t>
      </w:r>
      <w:bookmarkStart w:id="1" w:name="_GoBack"/>
      <w:bookmarkEnd w:id="1"/>
      <w:r w:rsidRPr="00403877">
        <w:t xml:space="preserve">Ruiz, Brown and </w:t>
      </w:r>
      <w:proofErr w:type="spellStart"/>
      <w:r w:rsidRPr="00403877">
        <w:t>A.M.Bucco</w:t>
      </w:r>
      <w:proofErr w:type="spellEnd"/>
    </w:p>
    <w:p w:rsidR="00403877" w:rsidRPr="00403877" w:rsidRDefault="00403877" w:rsidP="00403877"/>
    <w:p w:rsidR="001C17E5" w:rsidRDefault="001C17E5" w:rsidP="005E796B"/>
    <w:p w:rsidR="00FE1A2A" w:rsidRPr="005E796B" w:rsidRDefault="00FE1A2A" w:rsidP="005E796B"/>
    <w:p w:rsidR="0066325E" w:rsidRDefault="0066325E" w:rsidP="0066325E">
      <w:pPr>
        <w:pStyle w:val="bpuSponsor"/>
      </w:pPr>
      <w:r>
        <w:t>SYNOPSIS</w:t>
      </w:r>
    </w:p>
    <w:p w:rsidR="0066325E" w:rsidRDefault="0066325E" w:rsidP="0066325E">
      <w:pPr>
        <w:pStyle w:val="bpuNormText"/>
      </w:pPr>
      <w:r>
        <w:tab/>
        <w:t>Requires hospital to permit individual to acc</w:t>
      </w:r>
      <w:r w:rsidR="00E85265">
        <w:t>ompany woman during childbirth.</w:t>
      </w:r>
    </w:p>
    <w:p w:rsidR="0066325E" w:rsidRDefault="0066325E" w:rsidP="0066325E">
      <w:pPr>
        <w:pStyle w:val="bpuNormText"/>
      </w:pPr>
    </w:p>
    <w:p w:rsidR="0066325E" w:rsidRDefault="0066325E" w:rsidP="0066325E">
      <w:pPr>
        <w:pStyle w:val="bpuSponsor"/>
      </w:pPr>
      <w:r>
        <w:t xml:space="preserve">CURRENT VERSION OF TEXT </w:t>
      </w:r>
    </w:p>
    <w:p w:rsidR="0066325E" w:rsidRDefault="00CF58B6" w:rsidP="0066325E">
      <w:pPr>
        <w:pStyle w:val="bpuNormText"/>
      </w:pPr>
      <w:r>
        <w:tab/>
        <w:t>As reported by the Assembly Appropriations Committee on May 4, 2020, with amendments.</w:t>
      </w:r>
    </w:p>
    <w:p w:rsidR="0066325E" w:rsidRDefault="0066325E" w:rsidP="0066325E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6325E" w:rsidRDefault="0066325E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66325E" w:rsidSect="0066325E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EE6CA8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D62E3A">
        <w:rPr>
          <w:rStyle w:val="HangingAnActChar"/>
        </w:rPr>
        <w:t>concerning childbirth and supplementing Title 26 of the Revised Statutes.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EE6CA8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EE6CA8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D62E3A" w:rsidRDefault="00CF58B6" w:rsidP="00686AEB">
      <w:r>
        <w:tab/>
        <w:t>1.</w:t>
      </w:r>
      <w:r>
        <w:tab/>
      </w:r>
      <w:r w:rsidR="00D62E3A">
        <w:t>An acute care general hospital licensed pursuant to P.L.1971, c.136 (C.26:2H-</w:t>
      </w:r>
      <w:r w:rsidR="00871634">
        <w:t>1 et seq.) shall permit</w:t>
      </w:r>
      <w:r w:rsidR="00021E19">
        <w:t xml:space="preserve"> a pregnant woman to have</w:t>
      </w:r>
      <w:r w:rsidR="00BF5346">
        <w:t xml:space="preserve"> at least one individual to accompany the woman during the period of labor and delivery in the room of the hospital where the woman gives birth to her child</w:t>
      </w:r>
      <w:r w:rsidR="00871634">
        <w:t xml:space="preserve">. </w:t>
      </w:r>
    </w:p>
    <w:p w:rsidR="00D62E3A" w:rsidRDefault="00D62E3A" w:rsidP="00686AEB"/>
    <w:p w:rsidR="00BF5346" w:rsidRDefault="00CF58B6" w:rsidP="00686AEB">
      <w:r>
        <w:tab/>
        <w:t>2.</w:t>
      </w:r>
      <w:r>
        <w:tab/>
        <w:t xml:space="preserve">The Commissioner of Health shall adopt rules and regulations, in accordance with the “Administrative Procedure Act,” P.L.1968, c.410 (C.52:14B-1 et seq.), as are necessary to effectuate the provisions of this act 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 xml:space="preserve">, including rules and regulations as to restrictions an acute care general hospital may place on individuals accompanying pregnant women </w:t>
      </w:r>
      <w:r w:rsidRPr="00BE6A73">
        <w:rPr>
          <w:u w:val="single"/>
        </w:rPr>
        <w:t>during the period of labor and delivery</w:t>
      </w:r>
      <w:r>
        <w:rPr>
          <w:u w:val="single"/>
        </w:rPr>
        <w:t xml:space="preserve"> as provided in section 1 of this act</w:t>
      </w:r>
      <w:r w:rsidRPr="007203FD">
        <w:rPr>
          <w:rFonts w:ascii="Albertus Extra Bold" w:hAnsi="Albertus Extra Bold"/>
          <w:b/>
          <w:vertAlign w:val="superscript"/>
        </w:rPr>
        <w:t>1</w:t>
      </w:r>
      <w:r>
        <w:t>.</w:t>
      </w:r>
    </w:p>
    <w:p w:rsidR="00BF5346" w:rsidRPr="00D71D68" w:rsidRDefault="00BF5346" w:rsidP="00686AEB"/>
    <w:p w:rsidR="00BF5346" w:rsidRDefault="00686AEB" w:rsidP="00CF58B6">
      <w:r>
        <w:tab/>
      </w:r>
      <w:r w:rsidR="00871634">
        <w:t>3</w:t>
      </w:r>
      <w:r w:rsidR="00CF58B6">
        <w:t>.</w:t>
      </w:r>
      <w:r w:rsidR="00CF58B6">
        <w:tab/>
      </w:r>
      <w:r w:rsidR="00EE6CA8">
        <w:t>This act shall take effect</w:t>
      </w:r>
      <w:r w:rsidR="00D62E3A">
        <w:t xml:space="preserve"> immediately.</w:t>
      </w:r>
    </w:p>
    <w:sectPr w:rsidR="00BF5346" w:rsidSect="0066325E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1503" w:rsidRDefault="00F91503">
      <w:r>
        <w:separator/>
      </w:r>
    </w:p>
  </w:endnote>
  <w:endnote w:type="continuationSeparator" w:id="0">
    <w:p w:rsidR="00F91503" w:rsidRDefault="00F915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1774" w:rsidRDefault="001C17E5" w:rsidP="001C17E5">
    <w:pPr>
      <w:pStyle w:val="sponUdate"/>
    </w:pPr>
    <w:r>
      <w:t>(Sponsorship Updated As Of: 5/14/2020)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4FD9" w:rsidRPr="00921C91" w:rsidRDefault="00CE4FD9" w:rsidP="00CE4FD9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CE4FD9" w:rsidRPr="00921C91" w:rsidRDefault="00CE4FD9" w:rsidP="00CE4FD9">
    <w:pPr>
      <w:pStyle w:val="Footer"/>
      <w:rPr>
        <w:szCs w:val="18"/>
      </w:rPr>
    </w:pPr>
  </w:p>
  <w:p w:rsidR="00CE4FD9" w:rsidRPr="00921C91" w:rsidRDefault="00CE4FD9" w:rsidP="00CE4FD9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CF58B6" w:rsidRDefault="00CF58B6" w:rsidP="00686AEB">
    <w:pPr>
      <w:pStyle w:val="Footer"/>
    </w:pPr>
    <w:r>
      <w:tab/>
      <w:t>Matter enclosed in superscript numerals has been adopted as follows:</w:t>
    </w:r>
  </w:p>
  <w:p w:rsidR="00CF58B6" w:rsidRDefault="00CF58B6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Assembly AAP committee amendments adopted May 4, 2020.</w:t>
    </w:r>
  </w:p>
  <w:p w:rsidR="00CF58B6" w:rsidRPr="00CF58B6" w:rsidRDefault="00CF58B6" w:rsidP="00686AEB">
    <w:pPr>
      <w:pStyle w:val="Footer"/>
      <w:rPr>
        <w:rFonts w:ascii="AlbertusExtraBold" w:hAnsi="AlbertusExtraBol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1503" w:rsidRDefault="00F91503">
      <w:r>
        <w:separator/>
      </w:r>
    </w:p>
  </w:footnote>
  <w:footnote w:type="continuationSeparator" w:id="0">
    <w:p w:rsidR="00F91503" w:rsidRDefault="00F915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5967D1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66325E" w:rsidRDefault="0066325E" w:rsidP="0066325E">
    <w:pPr>
      <w:pStyle w:val="bpuHeadSpon"/>
    </w:pPr>
    <w:r w:rsidRPr="0066325E">
      <w:rPr>
        <w:rStyle w:val="bpuHeadSponChar"/>
      </w:rPr>
      <w:t>A3942</w:t>
    </w:r>
    <w:r>
      <w:t xml:space="preserve"> </w:t>
    </w:r>
    <w:r w:rsidR="00CF58B6">
      <w:t xml:space="preserve">[1R] </w:t>
    </w:r>
    <w:r>
      <w:t>MUKHERJI</w:t>
    </w:r>
  </w:p>
  <w:p w:rsidR="0066325E" w:rsidRDefault="0066325E" w:rsidP="0066325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CE4FD9">
      <w:rPr>
        <w:noProof/>
      </w:rPr>
      <w:t>3</w:t>
    </w:r>
    <w:r>
      <w:fldChar w:fldCharType="end"/>
    </w:r>
  </w:p>
  <w:p w:rsidR="0066325E" w:rsidRDefault="0066325E" w:rsidP="0066325E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66325E" w:rsidRDefault="0066325E" w:rsidP="0066325E">
    <w:pPr>
      <w:pStyle w:val="bpuHeadSpon"/>
    </w:pPr>
    <w:r w:rsidRPr="0066325E">
      <w:rPr>
        <w:rStyle w:val="bpuHeadSponChar"/>
      </w:rPr>
      <w:t>A3942</w:t>
    </w:r>
    <w:r>
      <w:t xml:space="preserve"> </w:t>
    </w:r>
    <w:r w:rsidR="00CF58B6">
      <w:t xml:space="preserve">[1R] </w:t>
    </w:r>
    <w:r>
      <w:t>MUKHERJI</w:t>
    </w:r>
    <w:r w:rsidR="00D21774">
      <w:t>, VAINIERI HUTTLE</w:t>
    </w:r>
  </w:p>
  <w:p w:rsidR="0066325E" w:rsidRDefault="0066325E" w:rsidP="0066325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E2F97">
      <w:rPr>
        <w:noProof/>
      </w:rPr>
      <w:t>2</w:t>
    </w:r>
    <w:r>
      <w:fldChar w:fldCharType="end"/>
    </w:r>
  </w:p>
  <w:p w:rsidR="0066325E" w:rsidRDefault="0066325E" w:rsidP="0066325E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91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503"/>
    <w:rsid w:val="000051BD"/>
    <w:rsid w:val="000160A5"/>
    <w:rsid w:val="00021E19"/>
    <w:rsid w:val="0002335B"/>
    <w:rsid w:val="0003549A"/>
    <w:rsid w:val="000367AE"/>
    <w:rsid w:val="00043B22"/>
    <w:rsid w:val="00053575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50694"/>
    <w:rsid w:val="0015687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17E5"/>
    <w:rsid w:val="001C6F08"/>
    <w:rsid w:val="001C7C52"/>
    <w:rsid w:val="001D25F3"/>
    <w:rsid w:val="001E15F1"/>
    <w:rsid w:val="001E16FA"/>
    <w:rsid w:val="001E6213"/>
    <w:rsid w:val="001F14C7"/>
    <w:rsid w:val="001F7405"/>
    <w:rsid w:val="00203C9B"/>
    <w:rsid w:val="00205533"/>
    <w:rsid w:val="00212B8D"/>
    <w:rsid w:val="00222983"/>
    <w:rsid w:val="00234CBC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D311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A4B3E"/>
    <w:rsid w:val="003C43EF"/>
    <w:rsid w:val="003C5A6B"/>
    <w:rsid w:val="003C7FB2"/>
    <w:rsid w:val="003D24DE"/>
    <w:rsid w:val="003E26D4"/>
    <w:rsid w:val="003E47BA"/>
    <w:rsid w:val="003E737B"/>
    <w:rsid w:val="003E75C5"/>
    <w:rsid w:val="003F3B37"/>
    <w:rsid w:val="0040195A"/>
    <w:rsid w:val="00402DC0"/>
    <w:rsid w:val="00403877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58AB"/>
    <w:rsid w:val="004F5B9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E796B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325E"/>
    <w:rsid w:val="00665CBC"/>
    <w:rsid w:val="00667A5C"/>
    <w:rsid w:val="00677316"/>
    <w:rsid w:val="00686AEB"/>
    <w:rsid w:val="006A6D89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74422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1634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2E61"/>
    <w:rsid w:val="008E2F97"/>
    <w:rsid w:val="008E454C"/>
    <w:rsid w:val="008F1E5A"/>
    <w:rsid w:val="00901BDA"/>
    <w:rsid w:val="00904DC0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083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A1B"/>
    <w:rsid w:val="00AA6C70"/>
    <w:rsid w:val="00AB08EB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20CD"/>
    <w:rsid w:val="00B9676B"/>
    <w:rsid w:val="00BA2EA5"/>
    <w:rsid w:val="00BA364B"/>
    <w:rsid w:val="00BA791A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BF5346"/>
    <w:rsid w:val="00C04F4D"/>
    <w:rsid w:val="00C069FD"/>
    <w:rsid w:val="00C12E48"/>
    <w:rsid w:val="00C13D14"/>
    <w:rsid w:val="00C15F53"/>
    <w:rsid w:val="00C1707E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76F00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4FD9"/>
    <w:rsid w:val="00CE78BF"/>
    <w:rsid w:val="00CF58B6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1774"/>
    <w:rsid w:val="00D268AC"/>
    <w:rsid w:val="00D27FF3"/>
    <w:rsid w:val="00D343D0"/>
    <w:rsid w:val="00D3664D"/>
    <w:rsid w:val="00D500E9"/>
    <w:rsid w:val="00D507BC"/>
    <w:rsid w:val="00D6090A"/>
    <w:rsid w:val="00D62E3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644D"/>
    <w:rsid w:val="00E373C7"/>
    <w:rsid w:val="00E41CC7"/>
    <w:rsid w:val="00E4267B"/>
    <w:rsid w:val="00E42F13"/>
    <w:rsid w:val="00E452DF"/>
    <w:rsid w:val="00E53A3A"/>
    <w:rsid w:val="00E543CF"/>
    <w:rsid w:val="00E546FD"/>
    <w:rsid w:val="00E56416"/>
    <w:rsid w:val="00E608F1"/>
    <w:rsid w:val="00E611B9"/>
    <w:rsid w:val="00E7144F"/>
    <w:rsid w:val="00E73D74"/>
    <w:rsid w:val="00E76A79"/>
    <w:rsid w:val="00E80692"/>
    <w:rsid w:val="00E80C24"/>
    <w:rsid w:val="00E85265"/>
    <w:rsid w:val="00E93836"/>
    <w:rsid w:val="00EA7C16"/>
    <w:rsid w:val="00EC5281"/>
    <w:rsid w:val="00EC791D"/>
    <w:rsid w:val="00EC7CA6"/>
    <w:rsid w:val="00ED3C5D"/>
    <w:rsid w:val="00ED4553"/>
    <w:rsid w:val="00EE5FD5"/>
    <w:rsid w:val="00EE6CA8"/>
    <w:rsid w:val="00F00D08"/>
    <w:rsid w:val="00F15583"/>
    <w:rsid w:val="00F200EE"/>
    <w:rsid w:val="00F22481"/>
    <w:rsid w:val="00F2542E"/>
    <w:rsid w:val="00F27278"/>
    <w:rsid w:val="00F344E3"/>
    <w:rsid w:val="00F34D58"/>
    <w:rsid w:val="00F36C7E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77A81"/>
    <w:rsid w:val="00F91503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E1A2A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1B5B44BE"/>
  <w15:docId w15:val="{491E73A1-142A-4DFC-A385-3300C1341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link w:val="FooterCha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66325E"/>
  </w:style>
  <w:style w:type="paragraph" w:styleId="BalloonText">
    <w:name w:val="Balloon Text"/>
    <w:basedOn w:val="Normal"/>
    <w:link w:val="BalloonTextChar"/>
    <w:semiHidden/>
    <w:unhideWhenUsed/>
    <w:rsid w:val="00203C9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203C9B"/>
    <w:rPr>
      <w:rFonts w:ascii="Segoe UI" w:hAnsi="Segoe UI" w:cs="Segoe UI"/>
      <w:spacing w:val="4"/>
      <w:sz w:val="18"/>
      <w:szCs w:val="18"/>
    </w:rPr>
  </w:style>
  <w:style w:type="character" w:customStyle="1" w:styleId="FooterChar">
    <w:name w:val="Footer Char"/>
    <w:basedOn w:val="DefaultParagraphFont"/>
    <w:link w:val="Footer"/>
    <w:rsid w:val="00CE4FD9"/>
    <w:rPr>
      <w:b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8C"/>
      </a:dk1>
      <a:lt1>
        <a:sysClr val="window" lastClr="F0F0F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268</Words>
  <Characters>1590</Characters>
  <Application>Microsoft Office Word</Application>
  <DocSecurity>0</DocSecurity>
  <Lines>62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A3942 1R</vt:lpstr>
    </vt:vector>
  </TitlesOfParts>
  <Manager>R56</Manager>
  <Company>NJ Office of Legislative Services</Company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A3942 1R</dc:title>
  <dc:subject>Health</dc:subject>
  <dc:creator>Assemblyman  MUKHERJI</dc:creator>
  <cp:keywords>A3942|2|HS |263|219|219|!|0|</cp:keywords>
  <dc:description>INTRODUCED APRIL 13, 2020_x000d_
AMENDED MAY 4, 2020</dc:description>
  <cp:lastModifiedBy>Puleo, Roseanne</cp:lastModifiedBy>
  <cp:revision>2</cp:revision>
  <cp:lastPrinted>2020-05-15T01:42:00Z</cp:lastPrinted>
  <dcterms:created xsi:type="dcterms:W3CDTF">2020-05-15T01:45:00Z</dcterms:created>
  <dcterms:modified xsi:type="dcterms:W3CDTF">2020-05-15T01:45:00Z</dcterms:modified>
  <cp:category>s.1: C.26:2H-158; s.2: T&amp;E; s.3: Effective date and note to s.1 to 2020/17_x000d_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