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554" w:rsidRDefault="00D43554" w:rsidP="00D43554">
      <w:pPr>
        <w:pStyle w:val="bpuBill"/>
      </w:pPr>
      <w:bookmarkStart w:id="0" w:name="bpuFrontPg"/>
      <w:bookmarkEnd w:id="0"/>
      <w:r>
        <w:t xml:space="preserve">ASSEMBLY, No. 3943 </w:t>
      </w:r>
    </w:p>
    <w:p w:rsidR="00D43554" w:rsidRPr="009D38FF" w:rsidRDefault="00D43554" w:rsidP="00D435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1253" r:id="rId7"/>
        </w:object>
      </w:r>
    </w:p>
    <w:p w:rsidR="00D43554" w:rsidRDefault="00D43554" w:rsidP="00D43554">
      <w:pPr>
        <w:pStyle w:val="bpuState"/>
      </w:pPr>
      <w:r>
        <w:t>STATE OF NEW JERSEY</w:t>
      </w:r>
    </w:p>
    <w:p w:rsidR="00D43554" w:rsidRDefault="00D43554" w:rsidP="00D43554">
      <w:pPr>
        <w:pStyle w:val="bpuLegislature"/>
      </w:pPr>
      <w:r>
        <w:t>219th LEGISLATURE</w:t>
      </w:r>
    </w:p>
    <w:p w:rsidR="00D43554" w:rsidRDefault="00D43554" w:rsidP="00D43554">
      <w:pPr>
        <w:pStyle w:val="bpuWpGraphic"/>
      </w:pPr>
      <w:r>
        <w:object w:dxaOrig="8985" w:dyaOrig="255">
          <v:shape id="_x0000_i1026" type="#_x0000_t75" style="width:6in;height:12pt" o:ole="">
            <v:imagedata r:id="rId6" o:title=""/>
          </v:shape>
          <o:OLEObject Type="Embed" ProgID="WPWin6.1" ShapeID="_x0000_i1026" DrawAspect="Content" ObjectID="_1676121254" r:id="rId8"/>
        </w:object>
      </w:r>
      <w:r>
        <w:t xml:space="preserve">  </w:t>
      </w:r>
    </w:p>
    <w:p w:rsidR="00D43554" w:rsidRDefault="00D43554" w:rsidP="00D43554">
      <w:pPr>
        <w:pStyle w:val="bpuIntro"/>
      </w:pPr>
      <w:r>
        <w:t xml:space="preserve">INTRODUCED APRIL </w:t>
      </w:r>
      <w:r w:rsidR="00704DBF">
        <w:t>9</w:t>
      </w:r>
      <w:r>
        <w:t>, 2020</w:t>
      </w:r>
    </w:p>
    <w:p w:rsidR="00D43554" w:rsidRDefault="00D43554" w:rsidP="00D43554">
      <w:pPr>
        <w:pStyle w:val="bpuIntro"/>
      </w:pPr>
    </w:p>
    <w:p w:rsidR="00D43554" w:rsidRDefault="00D43554" w:rsidP="00D43554">
      <w:pPr>
        <w:pStyle w:val="bpuIntro"/>
        <w:sectPr w:rsidR="00D43554" w:rsidSect="004B6B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3554" w:rsidRDefault="00D43554" w:rsidP="00D43554">
      <w:pPr>
        <w:pStyle w:val="bpuIntro"/>
      </w:pPr>
    </w:p>
    <w:p w:rsidR="00D43554" w:rsidRDefault="00D43554" w:rsidP="00D43554">
      <w:pPr>
        <w:pStyle w:val="bpuSponsor"/>
      </w:pPr>
      <w:r>
        <w:t>Sponsored by:</w:t>
      </w:r>
    </w:p>
    <w:p w:rsidR="00D43554" w:rsidRDefault="00D43554" w:rsidP="00D43554">
      <w:pPr>
        <w:pStyle w:val="bpuSponsor"/>
      </w:pPr>
      <w:r>
        <w:t>Assemblyman  BENJIE E. WIMBERLY</w:t>
      </w:r>
    </w:p>
    <w:p w:rsidR="00D43554" w:rsidRDefault="00D43554" w:rsidP="00D43554">
      <w:pPr>
        <w:pStyle w:val="bpuSponsor"/>
      </w:pPr>
      <w:r>
        <w:t>District 35 (Bergen and Passaic)</w:t>
      </w:r>
    </w:p>
    <w:p w:rsidR="00D43554" w:rsidRDefault="004B6B1F" w:rsidP="004B6B1F">
      <w:pPr>
        <w:pStyle w:val="bpuSponsor"/>
      </w:pPr>
      <w:r>
        <w:t>Assemblywoman  VERLINA REYNOLDS-JACKSON</w:t>
      </w:r>
    </w:p>
    <w:p w:rsidR="004B6B1F" w:rsidRDefault="004B6B1F" w:rsidP="004B6B1F">
      <w:pPr>
        <w:pStyle w:val="bpuSponsor"/>
      </w:pPr>
      <w:r>
        <w:t>District 15 (Hunterdon and Mercer)</w:t>
      </w:r>
    </w:p>
    <w:p w:rsidR="009907D9" w:rsidRDefault="009907D9" w:rsidP="009907D9">
      <w:pPr>
        <w:pStyle w:val="bpuSponsor"/>
      </w:pPr>
      <w:r>
        <w:t>Assemblywoman  NANCY J. PINKIN</w:t>
      </w:r>
    </w:p>
    <w:p w:rsidR="009907D9" w:rsidRDefault="009907D9" w:rsidP="009907D9">
      <w:pPr>
        <w:pStyle w:val="bpuSponsor"/>
      </w:pPr>
      <w:r>
        <w:t>District 18 (Middlesex)</w:t>
      </w:r>
    </w:p>
    <w:p w:rsidR="007C15A8" w:rsidRPr="007C15A8" w:rsidRDefault="007C15A8" w:rsidP="007C15A8">
      <w:pPr>
        <w:pStyle w:val="bpuSponsor"/>
      </w:pPr>
      <w:bookmarkStart w:id="1" w:name="_GoBack"/>
      <w:bookmarkEnd w:id="1"/>
    </w:p>
    <w:p w:rsidR="00D43554" w:rsidRDefault="006C3573" w:rsidP="006C3573">
      <w:pPr>
        <w:pStyle w:val="bpuSponsor"/>
      </w:pPr>
      <w:r>
        <w:t>Co-Sponsored by:</w:t>
      </w:r>
    </w:p>
    <w:p w:rsidR="006C3573" w:rsidRDefault="006C3573" w:rsidP="006C3573">
      <w:pPr>
        <w:pStyle w:val="bpuSponsor"/>
      </w:pPr>
      <w:r w:rsidRPr="006C3573">
        <w:t>Assemblywomen Quijano and McKnight</w:t>
      </w:r>
    </w:p>
    <w:p w:rsidR="006C3573" w:rsidRDefault="006C3573" w:rsidP="006C3573"/>
    <w:p w:rsidR="006C3573" w:rsidRPr="006C3573" w:rsidRDefault="006C3573" w:rsidP="006C3573"/>
    <w:p w:rsidR="00D43554" w:rsidRDefault="00D43554" w:rsidP="00D43554">
      <w:pPr>
        <w:pStyle w:val="bpuSponsor"/>
      </w:pPr>
    </w:p>
    <w:p w:rsidR="00D43554" w:rsidRDefault="00D43554" w:rsidP="00D43554">
      <w:pPr>
        <w:pStyle w:val="bpuSponsor"/>
      </w:pPr>
    </w:p>
    <w:p w:rsidR="00D43554" w:rsidRDefault="00D43554" w:rsidP="00D43554">
      <w:pPr>
        <w:pStyle w:val="bpuSponsor"/>
      </w:pPr>
      <w:r>
        <w:t>SYNOPSIS</w:t>
      </w:r>
    </w:p>
    <w:p w:rsidR="00D43554" w:rsidRDefault="00D43554" w:rsidP="00D43554">
      <w:pPr>
        <w:pStyle w:val="bpuNormText"/>
      </w:pPr>
      <w:r>
        <w:tab/>
        <w:t>Requires hospitals to report COVID-19 demographic data.</w:t>
      </w:r>
    </w:p>
    <w:p w:rsidR="00D43554" w:rsidRDefault="00D43554" w:rsidP="00D43554">
      <w:pPr>
        <w:pStyle w:val="bpuNormText"/>
      </w:pPr>
      <w:r>
        <w:t xml:space="preserve"> </w:t>
      </w:r>
    </w:p>
    <w:p w:rsidR="00D43554" w:rsidRDefault="00D43554" w:rsidP="00D43554">
      <w:pPr>
        <w:pStyle w:val="bpuSponsor"/>
      </w:pPr>
      <w:r>
        <w:t xml:space="preserve">CURRENT VERSION OF TEXT </w:t>
      </w:r>
    </w:p>
    <w:p w:rsidR="00D43554" w:rsidRDefault="00D43554" w:rsidP="00D43554">
      <w:pPr>
        <w:pStyle w:val="bpuNormText"/>
      </w:pPr>
      <w:r>
        <w:tab/>
        <w:t>As introduced.</w:t>
      </w:r>
    </w:p>
    <w:p w:rsidR="00D43554" w:rsidRDefault="00D43554" w:rsidP="00D435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43554" w:rsidRDefault="00D43554" w:rsidP="008916EC">
      <w:pPr>
        <w:pStyle w:val="FronterPage"/>
        <w:tabs>
          <w:tab w:val="clear" w:pos="720"/>
          <w:tab w:val="clear" w:pos="1440"/>
          <w:tab w:val="clear" w:pos="2160"/>
          <w:tab w:val="clear" w:pos="2880"/>
          <w:tab w:val="clear" w:pos="3600"/>
          <w:tab w:val="clear" w:pos="4320"/>
          <w:tab w:val="clear" w:pos="5040"/>
        </w:tabs>
        <w:sectPr w:rsidR="00D43554" w:rsidSect="00D43554">
          <w:type w:val="continuous"/>
          <w:pgSz w:w="12240" w:h="20160" w:code="5"/>
          <w:pgMar w:top="1440" w:right="2275" w:bottom="1440" w:left="2275" w:header="72" w:footer="720" w:gutter="0"/>
          <w:pgNumType w:start="1"/>
          <w:cols w:space="720"/>
          <w:docGrid w:linePitch="360"/>
        </w:sectPr>
      </w:pPr>
    </w:p>
    <w:p w:rsidR="00E90C82" w:rsidRPr="00677316" w:rsidRDefault="00E90C82" w:rsidP="00E90C82">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COVID-19 demographic data</w:t>
      </w:r>
      <w:r w:rsidRPr="00A7439D">
        <w:rPr>
          <w:rStyle w:val="HangingAnActChar"/>
        </w:rPr>
        <w:t>.</w:t>
      </w:r>
    </w:p>
    <w:p w:rsidR="00E90C82" w:rsidRPr="00D71D68" w:rsidRDefault="00E90C82" w:rsidP="00E90C82"/>
    <w:p w:rsidR="00E90C82" w:rsidRPr="00AA7880" w:rsidRDefault="00E90C82" w:rsidP="00E90C82">
      <w:r>
        <w:tab/>
      </w:r>
      <w:r>
        <w:rPr>
          <w:rStyle w:val="BillHeading2"/>
        </w:rPr>
        <w:t xml:space="preserve">Be It Enacted </w:t>
      </w:r>
      <w:r>
        <w:rPr>
          <w:rStyle w:val="BillLanguage"/>
        </w:rPr>
        <w:t>by the Senate and General Assembly of the State of New Jersey:</w:t>
      </w:r>
    </w:p>
    <w:p w:rsidR="00E90C82" w:rsidRDefault="00E90C82" w:rsidP="00E90C82"/>
    <w:p w:rsidR="00E90C82" w:rsidRDefault="00E90C82" w:rsidP="00E90C82">
      <w:r>
        <w:tab/>
        <w:t xml:space="preserve">1.  a. </w:t>
      </w:r>
      <w:r w:rsidR="009604C0">
        <w:t xml:space="preserve"> </w:t>
      </w:r>
      <w:r>
        <w:t xml:space="preserve">The Commissioner of Health shall require hospitals licensed pursuant to Title 26 of the Revised Statutes to report to the Department of Health demographic data, including the age, ethnicity, gender, 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The commissioner shall compile the reported Statewide data by county and municipality. </w:t>
      </w:r>
    </w:p>
    <w:p w:rsidR="00E90C82" w:rsidRDefault="00E90C82" w:rsidP="00E90C82">
      <w:r>
        <w:tab/>
        <w:t xml:space="preserve">b.  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 until the end of the State’s declared public health emergency related to the coronavirus disease 2019.   </w:t>
      </w:r>
    </w:p>
    <w:p w:rsidR="00E90C82" w:rsidRDefault="00E90C82" w:rsidP="00E90C82">
      <w:r>
        <w:tab/>
        <w:t xml:space="preserve">c.  The Commissioner of Health </w:t>
      </w:r>
      <w:r w:rsidRPr="00957BC1">
        <w:t>shall prepare and submit</w:t>
      </w:r>
      <w:r>
        <w:t xml:space="preserve"> a report compiling the data reported pursuant to this section</w:t>
      </w:r>
      <w:r w:rsidRPr="00957BC1">
        <w:t xml:space="preserve"> to the Governor and to the Legislature, pursuant to section 2 of P.L.1991, c.164 (C.52:14-19.1)</w:t>
      </w:r>
      <w:r>
        <w:t>.</w:t>
      </w:r>
    </w:p>
    <w:p w:rsidR="00E90C82" w:rsidRPr="00D71D68" w:rsidRDefault="00E90C82" w:rsidP="00E90C82"/>
    <w:p w:rsidR="00E90C82" w:rsidRPr="00AA7880" w:rsidRDefault="00E90C82" w:rsidP="00E90C82">
      <w:r>
        <w:tab/>
        <w:t xml:space="preserve">2. </w:t>
      </w:r>
      <w:r w:rsidR="009604C0">
        <w:t xml:space="preserve"> </w:t>
      </w:r>
      <w:r>
        <w:t>This act shall take effect immediately and shall expire upon the submission of the report as required pursuant to subsection b. of section 1 of this act.</w:t>
      </w:r>
    </w:p>
    <w:p w:rsidR="00E90C82" w:rsidRDefault="00E90C82" w:rsidP="00E90C82"/>
    <w:p w:rsidR="00E90C82" w:rsidRPr="00CE7BD8" w:rsidRDefault="00E90C82" w:rsidP="00E90C82"/>
    <w:p w:rsidR="00E90C82" w:rsidRPr="00AA7880" w:rsidRDefault="00E90C82" w:rsidP="00E90C82">
      <w:pPr>
        <w:jc w:val="center"/>
      </w:pPr>
      <w:r w:rsidRPr="00D71D68">
        <w:t>STATEMENT</w:t>
      </w:r>
    </w:p>
    <w:p w:rsidR="00E90C82" w:rsidRDefault="00E90C82" w:rsidP="00E90C82"/>
    <w:p w:rsidR="00E90C82" w:rsidRDefault="00E90C82" w:rsidP="00E90C82">
      <w:r>
        <w:tab/>
        <w:t>This bill r</w:t>
      </w:r>
      <w:r w:rsidRPr="002B31FD">
        <w:t>equires</w:t>
      </w:r>
      <w:r>
        <w:t xml:space="preserve"> hospitals to report </w:t>
      </w:r>
      <w:r w:rsidRPr="002B31FD">
        <w:t>COVID-19 demographic data</w:t>
      </w:r>
      <w:r>
        <w:t xml:space="preserve">.  Under the bill, the Commissioner of Health is to require hospitals to report to the Department of Health </w:t>
      </w:r>
      <w:r w:rsidRPr="0074422F">
        <w:t xml:space="preserve">demographic data, including the age, ethnicity, gender, 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p>
    <w:p w:rsidR="00E90C82" w:rsidRDefault="00E90C82" w:rsidP="00E90C82">
      <w:r>
        <w:lastRenderedPageBreak/>
        <w:tab/>
        <w:t xml:space="preserve">The bill provides that the Department of Health is to publish the demographic data on its Internet website.  The department is to update its Internet website on a daily basis by publishing the latest demographic data received by the Commissioner of Health until the end of the State’s declared public health emergency related to the coronavirus disease 2019.     </w:t>
      </w:r>
    </w:p>
    <w:p w:rsidR="00E90C82" w:rsidRDefault="00E90C82" w:rsidP="00E90C82">
      <w:r>
        <w:tab/>
        <w:t>The reported Statewide data is to be compiled by county and municipality.  The Commissioner of Health is to prepare and submit a report compiling the data reported pursuant to the bill’s provisions to the Governor and to the Legislature.</w:t>
      </w:r>
    </w:p>
    <w:sectPr w:rsidR="00E90C82" w:rsidSect="00D435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908" w:rsidRDefault="00F71908">
      <w:r>
        <w:separator/>
      </w:r>
    </w:p>
  </w:endnote>
  <w:endnote w:type="continuationSeparator" w:id="0">
    <w:p w:rsidR="00F71908" w:rsidRDefault="00F7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B1F" w:rsidRDefault="004B6B1F" w:rsidP="004B6B1F">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F03" w:rsidRDefault="007E4F0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908" w:rsidRDefault="00F71908">
      <w:r>
        <w:separator/>
      </w:r>
    </w:p>
  </w:footnote>
  <w:footnote w:type="continuationSeparator" w:id="0">
    <w:p w:rsidR="00F71908" w:rsidRDefault="00F71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554" w:rsidRDefault="00D43554" w:rsidP="00D43554">
    <w:pPr>
      <w:pStyle w:val="bpuHeadSpon"/>
    </w:pPr>
    <w:r w:rsidRPr="00D43554">
      <w:rPr>
        <w:rStyle w:val="bpuHeadSponChar"/>
      </w:rPr>
      <w:t>A3943</w:t>
    </w:r>
    <w:r>
      <w:t xml:space="preserve"> WIMBERLY</w:t>
    </w:r>
    <w:r w:rsidR="004B6B1F">
      <w:t>, REYNOLDS-JACKSON</w:t>
    </w:r>
  </w:p>
  <w:p w:rsidR="00D43554" w:rsidRDefault="00D43554" w:rsidP="00D43554">
    <w:pPr>
      <w:pStyle w:val="bpuHeadSpon"/>
    </w:pPr>
    <w:r>
      <w:fldChar w:fldCharType="begin"/>
    </w:r>
    <w:r>
      <w:instrText xml:space="preserve"> PAGE  \* MERGEFORMAT </w:instrText>
    </w:r>
    <w:r>
      <w:fldChar w:fldCharType="separate"/>
    </w:r>
    <w:r w:rsidR="004922A6">
      <w:rPr>
        <w:noProof/>
      </w:rPr>
      <w:t>3</w:t>
    </w:r>
    <w:r>
      <w:fldChar w:fldCharType="end"/>
    </w:r>
  </w:p>
  <w:p w:rsidR="00D43554" w:rsidRDefault="00D43554" w:rsidP="00D435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3554" w:rsidRDefault="00D43554" w:rsidP="00D43554">
    <w:pPr>
      <w:pStyle w:val="bpuHeadSpon"/>
    </w:pPr>
    <w:r w:rsidRPr="00D43554">
      <w:rPr>
        <w:rStyle w:val="bpuHeadSponChar"/>
      </w:rPr>
      <w:t>A3943</w:t>
    </w:r>
    <w:r>
      <w:t xml:space="preserve"> WIMBERLY</w:t>
    </w:r>
    <w:r w:rsidR="004B6B1F">
      <w:t>, REYNOLDS-JACKSON</w:t>
    </w:r>
  </w:p>
  <w:p w:rsidR="00D43554" w:rsidRDefault="00D43554" w:rsidP="00D43554">
    <w:pPr>
      <w:pStyle w:val="bpuHeadSpon"/>
    </w:pPr>
    <w:r>
      <w:fldChar w:fldCharType="begin"/>
    </w:r>
    <w:r>
      <w:instrText xml:space="preserve"> PAGE  \* MERGEFORMAT </w:instrText>
    </w:r>
    <w:r>
      <w:fldChar w:fldCharType="separate"/>
    </w:r>
    <w:r w:rsidR="004922A6">
      <w:rPr>
        <w:noProof/>
      </w:rPr>
      <w:t>2</w:t>
    </w:r>
    <w:r>
      <w:fldChar w:fldCharType="end"/>
    </w:r>
  </w:p>
  <w:p w:rsidR="00D43554" w:rsidRDefault="00D43554" w:rsidP="00D435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35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A6"/>
    <w:rsid w:val="00493B1D"/>
    <w:rsid w:val="00497037"/>
    <w:rsid w:val="004A3009"/>
    <w:rsid w:val="004A6940"/>
    <w:rsid w:val="004A77A4"/>
    <w:rsid w:val="004B6B1F"/>
    <w:rsid w:val="004C68A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063"/>
    <w:rsid w:val="006B7897"/>
    <w:rsid w:val="006B7FA7"/>
    <w:rsid w:val="006C086A"/>
    <w:rsid w:val="006C21C1"/>
    <w:rsid w:val="006C3573"/>
    <w:rsid w:val="006C7327"/>
    <w:rsid w:val="006D00E5"/>
    <w:rsid w:val="006D791B"/>
    <w:rsid w:val="006E2895"/>
    <w:rsid w:val="006F180D"/>
    <w:rsid w:val="006F4334"/>
    <w:rsid w:val="006F47AF"/>
    <w:rsid w:val="006F6B8A"/>
    <w:rsid w:val="00704DBF"/>
    <w:rsid w:val="00707CD3"/>
    <w:rsid w:val="00716BB9"/>
    <w:rsid w:val="007256D1"/>
    <w:rsid w:val="00725954"/>
    <w:rsid w:val="007279FD"/>
    <w:rsid w:val="007502CB"/>
    <w:rsid w:val="00752D79"/>
    <w:rsid w:val="00752E20"/>
    <w:rsid w:val="00756EDE"/>
    <w:rsid w:val="00781B4D"/>
    <w:rsid w:val="007824BF"/>
    <w:rsid w:val="0078265D"/>
    <w:rsid w:val="00783B8D"/>
    <w:rsid w:val="00794B94"/>
    <w:rsid w:val="00794BD4"/>
    <w:rsid w:val="00796DA3"/>
    <w:rsid w:val="007A2F73"/>
    <w:rsid w:val="007A3061"/>
    <w:rsid w:val="007A5A0B"/>
    <w:rsid w:val="007C0E14"/>
    <w:rsid w:val="007C15A8"/>
    <w:rsid w:val="007C7DE4"/>
    <w:rsid w:val="007D40CB"/>
    <w:rsid w:val="007D5796"/>
    <w:rsid w:val="007D59C0"/>
    <w:rsid w:val="007D7D9C"/>
    <w:rsid w:val="007E4F0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F6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4C0"/>
    <w:rsid w:val="00960958"/>
    <w:rsid w:val="00963A46"/>
    <w:rsid w:val="00966A3E"/>
    <w:rsid w:val="00971493"/>
    <w:rsid w:val="00971AD9"/>
    <w:rsid w:val="00973069"/>
    <w:rsid w:val="00973523"/>
    <w:rsid w:val="00980766"/>
    <w:rsid w:val="009835D4"/>
    <w:rsid w:val="009865D4"/>
    <w:rsid w:val="009907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1B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5A"/>
    <w:rsid w:val="00D27FF3"/>
    <w:rsid w:val="00D343D0"/>
    <w:rsid w:val="00D3664D"/>
    <w:rsid w:val="00D43554"/>
    <w:rsid w:val="00D500E9"/>
    <w:rsid w:val="00D507BC"/>
    <w:rsid w:val="00D6090A"/>
    <w:rsid w:val="00D62FA3"/>
    <w:rsid w:val="00D63B6F"/>
    <w:rsid w:val="00D64A90"/>
    <w:rsid w:val="00D9410B"/>
    <w:rsid w:val="00D9695B"/>
    <w:rsid w:val="00DA2417"/>
    <w:rsid w:val="00DA5585"/>
    <w:rsid w:val="00DB02AC"/>
    <w:rsid w:val="00DB6AA2"/>
    <w:rsid w:val="00DC47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82"/>
    <w:rsid w:val="00E93836"/>
    <w:rsid w:val="00E9598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08"/>
    <w:rsid w:val="00F71A5E"/>
    <w:rsid w:val="00F855B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7DAE79-1389-41D1-A993-8A6376DC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3554"/>
  </w:style>
  <w:style w:type="paragraph" w:styleId="BalloonText">
    <w:name w:val="Balloon Text"/>
    <w:basedOn w:val="Normal"/>
    <w:link w:val="BalloonTextChar"/>
    <w:semiHidden/>
    <w:unhideWhenUsed/>
    <w:rsid w:val="00704D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4D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6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2963</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A3943</vt:lpstr>
    </vt:vector>
  </TitlesOfParts>
  <Manager>R211</Manager>
  <Company>NJ Office of Legislative Services</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A3943</dc:title>
  <dc:subject>Health</dc:subject>
  <dc:creator>Assemblyman  WIMBERLY</dc:creator>
  <cp:keywords>A3943|3|HS |263|219|219|F|0|</cp:keywords>
  <dc:description>INTRODUCED APRIL 9, 2020</dc:description>
  <cp:lastModifiedBy>Brabson, Dawn</cp:lastModifiedBy>
  <cp:revision>2</cp:revision>
  <cp:lastPrinted>2021-03-01T21:27:00Z</cp:lastPrinted>
  <dcterms:created xsi:type="dcterms:W3CDTF">2021-03-01T21:27:00Z</dcterms:created>
  <dcterms:modified xsi:type="dcterms:W3CDTF">2021-03-01T21:27:00Z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