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2C" w:rsidRDefault="001B5D2C" w:rsidP="001B5D2C">
      <w:pPr>
        <w:pStyle w:val="bpuBill"/>
      </w:pPr>
      <w:bookmarkStart w:id="0" w:name="bpuFrontPg"/>
      <w:bookmarkStart w:id="1" w:name="_GoBack"/>
      <w:bookmarkEnd w:id="0"/>
      <w:bookmarkEnd w:id="1"/>
      <w:r>
        <w:t xml:space="preserve">ASSEMBLY, No. 3956 </w:t>
      </w:r>
    </w:p>
    <w:p w:rsidR="001B5D2C" w:rsidRPr="009D38FF" w:rsidRDefault="001B5D2C" w:rsidP="001B5D2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50376722" r:id="rId8"/>
        </w:object>
      </w:r>
    </w:p>
    <w:p w:rsidR="001B5D2C" w:rsidRDefault="001B5D2C" w:rsidP="001B5D2C">
      <w:pPr>
        <w:pStyle w:val="bpuState"/>
      </w:pPr>
      <w:r>
        <w:t>STATE OF NEW JERSEY</w:t>
      </w:r>
    </w:p>
    <w:p w:rsidR="001B5D2C" w:rsidRDefault="001B5D2C" w:rsidP="001B5D2C">
      <w:pPr>
        <w:pStyle w:val="bpuLegislature"/>
      </w:pPr>
      <w:r>
        <w:t>219th LEGISLATURE</w:t>
      </w:r>
    </w:p>
    <w:p w:rsidR="001B5D2C" w:rsidRDefault="001B5D2C" w:rsidP="001B5D2C">
      <w:pPr>
        <w:pStyle w:val="bpuWpGraphic"/>
      </w:pPr>
      <w:r>
        <w:object w:dxaOrig="8985" w:dyaOrig="255">
          <v:shape id="_x0000_i1026" type="#_x0000_t75" style="width:6in;height:11.8pt" o:ole="">
            <v:imagedata r:id="rId7" o:title=""/>
          </v:shape>
          <o:OLEObject Type="Embed" ProgID="WPWin6.1" ShapeID="_x0000_i1026" DrawAspect="Content" ObjectID="_1650376723" r:id="rId9"/>
        </w:object>
      </w:r>
      <w:r>
        <w:t xml:space="preserve">  </w:t>
      </w:r>
    </w:p>
    <w:p w:rsidR="001B5D2C" w:rsidRDefault="001B5D2C" w:rsidP="001B5D2C">
      <w:pPr>
        <w:pStyle w:val="bpuIntro"/>
      </w:pPr>
      <w:r>
        <w:t>INTRODUCED APRIL 13, 2020</w:t>
      </w:r>
    </w:p>
    <w:p w:rsidR="001B5D2C" w:rsidRDefault="001B5D2C" w:rsidP="001B5D2C">
      <w:pPr>
        <w:pStyle w:val="bpuIntro"/>
      </w:pPr>
    </w:p>
    <w:p w:rsidR="001B5D2C" w:rsidRDefault="001B5D2C" w:rsidP="001B5D2C">
      <w:pPr>
        <w:pStyle w:val="bpuIntro"/>
        <w:sectPr w:rsidR="001B5D2C" w:rsidSect="00865C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B5D2C" w:rsidRDefault="001B5D2C" w:rsidP="001B5D2C">
      <w:pPr>
        <w:pStyle w:val="bpuIntro"/>
      </w:pPr>
    </w:p>
    <w:p w:rsidR="001B5D2C" w:rsidRDefault="001B5D2C" w:rsidP="001B5D2C">
      <w:pPr>
        <w:pStyle w:val="bpuSponsor"/>
      </w:pPr>
      <w:r>
        <w:t>Sponsored by:</w:t>
      </w:r>
    </w:p>
    <w:p w:rsidR="001B5D2C" w:rsidRDefault="001B5D2C" w:rsidP="001B5D2C">
      <w:pPr>
        <w:pStyle w:val="bpuSponsor"/>
      </w:pPr>
      <w:r>
        <w:t>Assemblywoman  ANNETTE CHAPARRO</w:t>
      </w:r>
    </w:p>
    <w:p w:rsidR="001B5D2C" w:rsidRDefault="001B5D2C" w:rsidP="001B5D2C">
      <w:pPr>
        <w:pStyle w:val="bpuSponsor"/>
      </w:pPr>
      <w:r>
        <w:t>District 33 (Hudson)</w:t>
      </w:r>
    </w:p>
    <w:p w:rsidR="001B5D2C" w:rsidRDefault="007C0862" w:rsidP="007C0862">
      <w:pPr>
        <w:pStyle w:val="bpuSponsor"/>
      </w:pPr>
      <w:r>
        <w:t>Assemblyman  RAJ MUKHERJI</w:t>
      </w:r>
    </w:p>
    <w:p w:rsidR="007C0862" w:rsidRDefault="007C0862" w:rsidP="007C0862">
      <w:pPr>
        <w:pStyle w:val="bpuSponsor"/>
      </w:pPr>
      <w:r>
        <w:t>District 33 (Hudson)</w:t>
      </w:r>
    </w:p>
    <w:p w:rsidR="007C0862" w:rsidRDefault="0052024A" w:rsidP="0052024A">
      <w:pPr>
        <w:pStyle w:val="bpuSponsor"/>
      </w:pPr>
      <w:r>
        <w:t>Assemblyman  BENJIE E. WIMBERLY</w:t>
      </w:r>
    </w:p>
    <w:p w:rsidR="0052024A" w:rsidRDefault="0052024A" w:rsidP="0052024A">
      <w:pPr>
        <w:pStyle w:val="bpuSponsor"/>
      </w:pPr>
      <w:r>
        <w:t>District 35 (Bergen and Passaic)</w:t>
      </w:r>
    </w:p>
    <w:p w:rsidR="0052024A" w:rsidRPr="0052024A" w:rsidRDefault="0052024A" w:rsidP="0052024A">
      <w:pPr>
        <w:pStyle w:val="bpuSponsor"/>
      </w:pPr>
    </w:p>
    <w:p w:rsidR="001B5D2C" w:rsidRDefault="00865C62" w:rsidP="00865C62">
      <w:pPr>
        <w:pStyle w:val="bpuSponsor"/>
      </w:pPr>
      <w:r>
        <w:t>Co-Sponsored by:</w:t>
      </w:r>
    </w:p>
    <w:p w:rsidR="00865C62" w:rsidRDefault="00865C62" w:rsidP="00865C62">
      <w:pPr>
        <w:pStyle w:val="bpuSponsor"/>
      </w:pPr>
      <w:r w:rsidRPr="00865C62">
        <w:t xml:space="preserve">Assemblyman Mejia, Assemblywoman Jimenez and Assemblyman </w:t>
      </w:r>
      <w:proofErr w:type="spellStart"/>
      <w:r w:rsidRPr="00865C62">
        <w:t>Giblin</w:t>
      </w:r>
      <w:proofErr w:type="spellEnd"/>
    </w:p>
    <w:p w:rsidR="00865C62" w:rsidRPr="00865C62" w:rsidRDefault="00865C62" w:rsidP="00865C62"/>
    <w:p w:rsidR="00470633" w:rsidRDefault="00470633" w:rsidP="00470633"/>
    <w:p w:rsidR="00470633" w:rsidRPr="00470633" w:rsidRDefault="00470633" w:rsidP="00470633"/>
    <w:p w:rsidR="001B5D2C" w:rsidRDefault="001B5D2C" w:rsidP="001B5D2C">
      <w:pPr>
        <w:pStyle w:val="bpuSponsor"/>
      </w:pPr>
    </w:p>
    <w:p w:rsidR="001B5D2C" w:rsidRDefault="001B5D2C" w:rsidP="001B5D2C">
      <w:pPr>
        <w:pStyle w:val="bpuSponsor"/>
      </w:pPr>
      <w:r>
        <w:t>SYNOPSIS</w:t>
      </w:r>
    </w:p>
    <w:p w:rsidR="001B5D2C" w:rsidRDefault="001B5D2C" w:rsidP="001B5D2C">
      <w:pPr>
        <w:pStyle w:val="bpuNormText"/>
      </w:pPr>
      <w:r>
        <w:tab/>
        <w:t xml:space="preserve">Establishes “2020 New Jersey Emergency Rental Assistance Program”; appropriates $100 million. </w:t>
      </w:r>
    </w:p>
    <w:p w:rsidR="001B5D2C" w:rsidRDefault="001B5D2C" w:rsidP="001B5D2C">
      <w:pPr>
        <w:pStyle w:val="bpuNormText"/>
      </w:pPr>
    </w:p>
    <w:p w:rsidR="001B5D2C" w:rsidRDefault="001B5D2C" w:rsidP="001B5D2C">
      <w:pPr>
        <w:pStyle w:val="bpuSponsor"/>
      </w:pPr>
      <w:r>
        <w:t xml:space="preserve">CURRENT VERSION OF TEXT </w:t>
      </w:r>
    </w:p>
    <w:p w:rsidR="001B5D2C" w:rsidRDefault="001B5D2C" w:rsidP="001B5D2C">
      <w:pPr>
        <w:pStyle w:val="bpuNormText"/>
      </w:pPr>
      <w:r>
        <w:tab/>
        <w:t>As introduced.</w:t>
      </w:r>
    </w:p>
    <w:p w:rsidR="001B5D2C" w:rsidRDefault="001B5D2C" w:rsidP="001B5D2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5D2C" w:rsidRDefault="001B5D2C" w:rsidP="008916EC">
      <w:pPr>
        <w:pStyle w:val="FronterPage"/>
        <w:tabs>
          <w:tab w:val="clear" w:pos="720"/>
          <w:tab w:val="clear" w:pos="1440"/>
          <w:tab w:val="clear" w:pos="2160"/>
          <w:tab w:val="clear" w:pos="2880"/>
          <w:tab w:val="clear" w:pos="3600"/>
          <w:tab w:val="clear" w:pos="4320"/>
          <w:tab w:val="clear" w:pos="5040"/>
        </w:tabs>
        <w:sectPr w:rsidR="001B5D2C" w:rsidSect="001B5D2C">
          <w:type w:val="continuous"/>
          <w:pgSz w:w="12240" w:h="20160" w:code="5"/>
          <w:pgMar w:top="1440" w:right="2275" w:bottom="1440" w:left="2275" w:header="72" w:footer="720" w:gutter="0"/>
          <w:pgNumType w:start="1"/>
          <w:cols w:space="720"/>
          <w:docGrid w:linePitch="360"/>
        </w:sectPr>
      </w:pPr>
    </w:p>
    <w:p w:rsidR="00686AEB" w:rsidRPr="00677316" w:rsidRDefault="00E733E9" w:rsidP="003E47BA">
      <w:pPr>
        <w:pStyle w:val="HangingAnAct"/>
        <w:rPr>
          <w:rStyle w:val="HangingAnActChar"/>
        </w:rPr>
      </w:pPr>
      <w:r>
        <w:rPr>
          <w:rStyle w:val="BillHead"/>
        </w:rPr>
        <w:lastRenderedPageBreak/>
        <w:t>An Act</w:t>
      </w:r>
      <w:r w:rsidR="00686AEB" w:rsidRPr="006B7FA7">
        <w:rPr>
          <w:rStyle w:val="HangingAnActChar"/>
        </w:rPr>
        <w:t xml:space="preserve"> </w:t>
      </w:r>
      <w:r w:rsidR="00667EF3" w:rsidRPr="00963179">
        <w:rPr>
          <w:rStyle w:val="HangingAnActChar"/>
        </w:rPr>
        <w:t>establishing the “2020 New Jersey Emergency Rental Assistance Program,” and making an appropriation.</w:t>
      </w:r>
    </w:p>
    <w:p w:rsidR="000B1054" w:rsidRPr="00D71D68" w:rsidRDefault="000B1054" w:rsidP="000B1054"/>
    <w:p w:rsidR="00686AEB" w:rsidRPr="00AA7880" w:rsidRDefault="00686AEB" w:rsidP="00686AEB">
      <w:r>
        <w:tab/>
      </w:r>
      <w:r w:rsidR="00E733E9">
        <w:rPr>
          <w:rStyle w:val="BillHeading2"/>
        </w:rPr>
        <w:t>Be It Enacted</w:t>
      </w:r>
      <w:r>
        <w:rPr>
          <w:rStyle w:val="BillHeading2"/>
        </w:rPr>
        <w:t xml:space="preserve"> </w:t>
      </w:r>
      <w:r w:rsidR="00E733E9">
        <w:rPr>
          <w:rStyle w:val="BillLanguage"/>
        </w:rPr>
        <w:t>by the Senate and General Assembly of the State of New Jersey:</w:t>
      </w:r>
    </w:p>
    <w:p w:rsidR="00686AEB" w:rsidRPr="00D71D68" w:rsidRDefault="00686AEB" w:rsidP="00686AEB"/>
    <w:p w:rsidR="00667EF3" w:rsidRDefault="00767A10" w:rsidP="00667EF3">
      <w:r>
        <w:tab/>
        <w:t>1.</w:t>
      </w:r>
      <w:r>
        <w:tab/>
      </w:r>
      <w:r w:rsidR="00667EF3">
        <w:t xml:space="preserve">a.  There is established the </w:t>
      </w:r>
      <w:r w:rsidR="00667EF3" w:rsidRPr="0092456D">
        <w:t>“2020 New Jersey Emergency Rental Assistance Program”</w:t>
      </w:r>
      <w:r w:rsidR="00667EF3">
        <w:t xml:space="preserve"> for the purpose of helping residential tenants who experienced financial setbacks attributable to the COVID-19 crisis to satisfy their rental obligations.  To the extent the Commissioner of Community Affairs </w:t>
      </w:r>
      <w:r w:rsidR="00667EF3" w:rsidRPr="0036494C">
        <w:t>deems feasible and appropriate</w:t>
      </w:r>
      <w:r w:rsidR="00667EF3">
        <w:t>, the commissioner</w:t>
      </w:r>
      <w:r w:rsidR="00667EF3" w:rsidRPr="0036494C">
        <w:t xml:space="preserve"> </w:t>
      </w:r>
      <w:r w:rsidR="00667EF3">
        <w:t xml:space="preserve">shall administer this program in accordance with the "Homeless Prevention Program Regulations," N.J.A.C. 5:41-1 et seq., however, the commissioner shall, for the purpose of </w:t>
      </w:r>
      <w:r w:rsidR="00667EF3" w:rsidRPr="006472D4">
        <w:t>the “2020 New Jersey Emergency Rental Assistance Program</w:t>
      </w:r>
      <w:r w:rsidR="00667EF3">
        <w:t>,</w:t>
      </w:r>
      <w:r w:rsidR="00667EF3" w:rsidRPr="006472D4">
        <w:t xml:space="preserve">” </w:t>
      </w:r>
      <w:r w:rsidR="00667EF3">
        <w:t xml:space="preserve">modify </w:t>
      </w:r>
      <w:r w:rsidR="00667EF3" w:rsidRPr="006472D4">
        <w:t>the "Homeless P</w:t>
      </w:r>
      <w:r w:rsidR="00667EF3">
        <w:t>revention Program Regulations" in the following ways:</w:t>
      </w:r>
    </w:p>
    <w:p w:rsidR="00667EF3" w:rsidRDefault="00667EF3" w:rsidP="00667EF3">
      <w:bookmarkStart w:id="2" w:name="_Hlk37233797"/>
      <w:r>
        <w:tab/>
        <w:t>(1)  A person or household shall be deemed to be in imminent danger of homelessness if the household is unable to make rental payments for reasons beyond the household's control which are attributable to the COVID-19 crisis.</w:t>
      </w:r>
    </w:p>
    <w:p w:rsidR="00667EF3" w:rsidRDefault="00667EF3" w:rsidP="00667EF3">
      <w:r>
        <w:tab/>
        <w:t>(2)  A person or household need not have been served with a summons and complaint for eviction to be eligible for assistance under this program.</w:t>
      </w:r>
    </w:p>
    <w:p w:rsidR="00667EF3" w:rsidRDefault="00667EF3" w:rsidP="00667EF3">
      <w:r>
        <w:tab/>
        <w:t xml:space="preserve">(3)  A </w:t>
      </w:r>
      <w:r w:rsidRPr="007B6038">
        <w:t>person or household shall be eligible for assistance if their annualized curren</w:t>
      </w:r>
      <w:r>
        <w:t>t income (that is, 52 times cur</w:t>
      </w:r>
      <w:r w:rsidRPr="007B6038">
        <w:t xml:space="preserve">rent weekly income) </w:t>
      </w:r>
      <w:r>
        <w:t xml:space="preserve">is no more than </w:t>
      </w:r>
      <w:r w:rsidRPr="007B6038">
        <w:t>the upper limit of "m</w:t>
      </w:r>
      <w:r>
        <w:t>edium</w:t>
      </w:r>
      <w:r w:rsidRPr="007B6038">
        <w:t xml:space="preserve"> income</w:t>
      </w:r>
      <w:r>
        <w:t>,</w:t>
      </w:r>
      <w:r w:rsidRPr="007B6038">
        <w:t>" as defined in guidelines published annually by the United States Department of Housing and Urban Development</w:t>
      </w:r>
      <w:r>
        <w:t>, however, the commissioner may establish funding priorities to benefit low-income and moderate-income persons and households</w:t>
      </w:r>
      <w:r w:rsidRPr="007B6038">
        <w:t>.</w:t>
      </w:r>
    </w:p>
    <w:p w:rsidR="00667EF3" w:rsidRDefault="00667EF3" w:rsidP="00667EF3">
      <w:r>
        <w:tab/>
        <w:t>(4)  A</w:t>
      </w:r>
      <w:r w:rsidRPr="00043CE8">
        <w:t xml:space="preserve"> person or household shall be eligible for assistance </w:t>
      </w:r>
      <w:r>
        <w:t xml:space="preserve">under this program although it may be </w:t>
      </w:r>
      <w:r w:rsidRPr="00043CE8">
        <w:t xml:space="preserve">unlikely </w:t>
      </w:r>
      <w:r>
        <w:t>for the p</w:t>
      </w:r>
      <w:r w:rsidRPr="00043CE8">
        <w:t xml:space="preserve">erson or household to </w:t>
      </w:r>
      <w:r>
        <w:t xml:space="preserve">be able to </w:t>
      </w:r>
      <w:r w:rsidRPr="00043CE8">
        <w:t>pay shelter costs after the p</w:t>
      </w:r>
      <w:r>
        <w:t>eriod of assis</w:t>
      </w:r>
      <w:r w:rsidRPr="00043CE8">
        <w:t>tance has ended</w:t>
      </w:r>
      <w:r>
        <w:t>.</w:t>
      </w:r>
    </w:p>
    <w:p w:rsidR="00667EF3" w:rsidRDefault="00667EF3" w:rsidP="00667EF3">
      <w:r>
        <w:tab/>
        <w:t>(5)  The commissioner shall devise a formula for the distribution of an amount of program funds to each county and applicant based, in part, on the f</w:t>
      </w:r>
      <w:r w:rsidRPr="00526567">
        <w:t>air market rents</w:t>
      </w:r>
      <w:r>
        <w:t xml:space="preserve"> in each county</w:t>
      </w:r>
      <w:r w:rsidRPr="00526567">
        <w:t xml:space="preserve">, </w:t>
      </w:r>
      <w:r>
        <w:t xml:space="preserve">according to the most recent fair market rents </w:t>
      </w:r>
      <w:r w:rsidRPr="00526567">
        <w:t>published by the U.S. Department of Housing an</w:t>
      </w:r>
      <w:r>
        <w:t xml:space="preserve">d Urban Development.  The commissioner shall distribute program funds to the Homelessness Prevention Program Agency in each county, however, for the purposes of this program, the commissioner may designate an additional agency or agencies to process applications and disburse </w:t>
      </w:r>
      <w:r w:rsidRPr="00A03E7B">
        <w:t xml:space="preserve">emergency rental assistance payments </w:t>
      </w:r>
      <w:r>
        <w:t xml:space="preserve">in more populated, and more densely populated counties.  Program funds shall be </w:t>
      </w:r>
      <w:r w:rsidRPr="0048154C">
        <w:t>used exclusively for providing emergency rental assistance payment</w:t>
      </w:r>
      <w:r>
        <w:t>s</w:t>
      </w:r>
      <w:r w:rsidRPr="0048154C">
        <w:t xml:space="preserve"> </w:t>
      </w:r>
      <w:r>
        <w:t xml:space="preserve">in accordance with this program. </w:t>
      </w:r>
    </w:p>
    <w:p w:rsidR="00667EF3" w:rsidRDefault="00667EF3" w:rsidP="00667EF3">
      <w:r>
        <w:tab/>
        <w:t>(6)  A</w:t>
      </w:r>
      <w:r w:rsidRPr="00F164A2">
        <w:t xml:space="preserve"> Homelessness Prevention Program Agency </w:t>
      </w:r>
      <w:r>
        <w:t>may a</w:t>
      </w:r>
      <w:r w:rsidRPr="00F164A2">
        <w:t xml:space="preserve">ward a grant of rental assistance </w:t>
      </w:r>
      <w:r>
        <w:t xml:space="preserve">to an </w:t>
      </w:r>
      <w:r w:rsidRPr="00F164A2">
        <w:t xml:space="preserve">applicant in an amount </w:t>
      </w:r>
      <w:r>
        <w:t>that is based upon the formula devised by the commissioner pursuant to paragraph (5) of this subsection with respect to the county in which the applicant resides</w:t>
      </w:r>
      <w:r w:rsidRPr="00F164A2">
        <w:t>,</w:t>
      </w:r>
      <w:r>
        <w:t xml:space="preserve"> and that is</w:t>
      </w:r>
      <w:r w:rsidRPr="00F164A2">
        <w:t xml:space="preserve"> </w:t>
      </w:r>
      <w:r>
        <w:t xml:space="preserve">based upon the amount of rent that is </w:t>
      </w:r>
      <w:r w:rsidRPr="00F164A2">
        <w:t>due and owing and that is at least 30 days past due</w:t>
      </w:r>
      <w:r>
        <w:t xml:space="preserve">, after the </w:t>
      </w:r>
      <w:r w:rsidRPr="00F164A2">
        <w:t xml:space="preserve">Homelessness Prevention Program Agency </w:t>
      </w:r>
      <w:r>
        <w:t>has determined that the tenant is unable to pay the rent without program rental assistance, and has determined that the tenant has suffered a demonstrable loss in income due to the COVID-19 crisis.</w:t>
      </w:r>
    </w:p>
    <w:p w:rsidR="00667EF3" w:rsidRDefault="00667EF3" w:rsidP="00667EF3">
      <w:r>
        <w:tab/>
        <w:t>(7) Prior to authorizing a disbursement of program funds, a</w:t>
      </w:r>
      <w:r w:rsidRPr="00CD12D4">
        <w:t xml:space="preserve"> Homelessness Prevention Program Agency</w:t>
      </w:r>
      <w:r>
        <w:t xml:space="preserve"> shall verify with the landlord the amount of rent due and owing.  A landlord shall cooperate with and respond to inquiries from a </w:t>
      </w:r>
      <w:r w:rsidRPr="00CD12D4">
        <w:t xml:space="preserve">Homelessness Prevention Program </w:t>
      </w:r>
      <w:r>
        <w:t xml:space="preserve">Agency.  </w:t>
      </w:r>
    </w:p>
    <w:p w:rsidR="00667EF3" w:rsidRDefault="00667EF3" w:rsidP="00667EF3">
      <w:r>
        <w:tab/>
        <w:t xml:space="preserve">(8)  Upon verification of the amount of rent due and owing, and a determination that an application satisfies all program requirements, </w:t>
      </w:r>
      <w:r w:rsidRPr="00E00C7D">
        <w:t>a Homelessness Prevention Program Agency</w:t>
      </w:r>
      <w:r>
        <w:t xml:space="preserve"> shall disburse a</w:t>
      </w:r>
      <w:r w:rsidRPr="00E00C7D">
        <w:t xml:space="preserve"> payment </w:t>
      </w:r>
      <w:r>
        <w:t>of program funds, to the extent funds are available,</w:t>
      </w:r>
      <w:r w:rsidRPr="00E00C7D">
        <w:t xml:space="preserve"> directly to the landlord on the tenant’s behalf</w:t>
      </w:r>
      <w:r>
        <w:t xml:space="preserve"> and provide a copy of the disbursement directly to the tenant.</w:t>
      </w:r>
    </w:p>
    <w:p w:rsidR="00667EF3" w:rsidRDefault="00767A10" w:rsidP="00667EF3">
      <w:r>
        <w:tab/>
        <w:t>b.</w:t>
      </w:r>
      <w:r>
        <w:tab/>
      </w:r>
      <w:r w:rsidR="00667EF3">
        <w:t>As used in this section:</w:t>
      </w:r>
    </w:p>
    <w:p w:rsidR="00667EF3" w:rsidRDefault="00667EF3" w:rsidP="00667EF3">
      <w:r>
        <w:tab/>
        <w:t xml:space="preserve">“COVID-19 crisis” means the duration of the Public Health Emergency and of a State of Emergency throughout the State due to the public health hazard created by </w:t>
      </w:r>
      <w:bookmarkStart w:id="3" w:name="_Hlk37232607"/>
      <w:r>
        <w:t>Coronavirus disease 2019</w:t>
      </w:r>
      <w:bookmarkEnd w:id="3"/>
      <w:r>
        <w:t>.</w:t>
      </w:r>
    </w:p>
    <w:p w:rsidR="00667EF3" w:rsidRDefault="00767A10" w:rsidP="00667EF3">
      <w:r>
        <w:tab/>
        <w:t>c.</w:t>
      </w:r>
      <w:r>
        <w:tab/>
      </w:r>
      <w:r w:rsidR="00667EF3">
        <w:t xml:space="preserve">The commissioner shall, in the most expedient manner possible, </w:t>
      </w:r>
      <w:r w:rsidR="00667EF3" w:rsidRPr="002B04EE">
        <w:t xml:space="preserve">seek federal </w:t>
      </w:r>
      <w:r w:rsidR="00667EF3">
        <w:t xml:space="preserve">government </w:t>
      </w:r>
      <w:r w:rsidR="00667EF3" w:rsidRPr="002B04EE">
        <w:t>approval f</w:t>
      </w:r>
      <w:r w:rsidR="00667EF3">
        <w:t>or</w:t>
      </w:r>
      <w:r w:rsidR="00667EF3" w:rsidRPr="002B04EE">
        <w:t xml:space="preserve"> a substantial action plan amendment </w:t>
      </w:r>
      <w:r w:rsidR="00667EF3">
        <w:t xml:space="preserve">to </w:t>
      </w:r>
      <w:r w:rsidR="00667EF3" w:rsidRPr="002B04EE">
        <w:t>reallocat</w:t>
      </w:r>
      <w:r w:rsidR="00667EF3">
        <w:t>e</w:t>
      </w:r>
      <w:r w:rsidR="00667EF3" w:rsidRPr="002B04EE">
        <w:t xml:space="preserve"> uncommitted, unexpended Community Development Block Grant Disaster Recovery (CDBG-DR) funds to </w:t>
      </w:r>
      <w:r w:rsidR="00667EF3">
        <w:t xml:space="preserve">the </w:t>
      </w:r>
      <w:r w:rsidR="00667EF3" w:rsidRPr="002B04EE">
        <w:t>“2020 New Jersey Emergency Rental Assistance Program</w:t>
      </w:r>
      <w:r w:rsidR="00667EF3">
        <w:t>.</w:t>
      </w:r>
      <w:r w:rsidR="00667EF3" w:rsidRPr="002B04EE">
        <w:t xml:space="preserve">” </w:t>
      </w:r>
      <w:r w:rsidR="00667EF3">
        <w:t xml:space="preserve"> </w:t>
      </w:r>
    </w:p>
    <w:p w:rsidR="00667EF3" w:rsidRDefault="00767A10" w:rsidP="00667EF3">
      <w:r>
        <w:tab/>
        <w:t>d.</w:t>
      </w:r>
      <w:r>
        <w:tab/>
      </w:r>
      <w:r w:rsidR="00667EF3">
        <w:t>The commissioner shall identify amounts of federal government assistance provided to this State with regard to</w:t>
      </w:r>
      <w:r w:rsidR="00667EF3" w:rsidRPr="00AE325C">
        <w:t xml:space="preserve"> </w:t>
      </w:r>
      <w:r w:rsidR="00667EF3">
        <w:t xml:space="preserve">the </w:t>
      </w:r>
      <w:r w:rsidR="00667EF3" w:rsidRPr="00AE325C">
        <w:t>Coronavirus disease 2019</w:t>
      </w:r>
      <w:r w:rsidR="00667EF3">
        <w:t xml:space="preserve"> which may be available for the purposes of this program and allocate those amounts to this program.</w:t>
      </w:r>
    </w:p>
    <w:p w:rsidR="00667EF3" w:rsidRDefault="00667EF3" w:rsidP="00667EF3"/>
    <w:p w:rsidR="00667EF3" w:rsidRDefault="00767A10" w:rsidP="00667EF3">
      <w:r>
        <w:tab/>
        <w:t>2.</w:t>
      </w:r>
      <w:r>
        <w:tab/>
      </w:r>
      <w:r w:rsidR="00667EF3">
        <w:t xml:space="preserve">There is appropriated to the Department of Community Affairs the sum of $100,000,000 to be credited to the </w:t>
      </w:r>
      <w:r w:rsidR="00667EF3" w:rsidRPr="002B04EE">
        <w:t xml:space="preserve">“2020 New Jersey Emergency Rental Assistance Program” </w:t>
      </w:r>
      <w:r w:rsidR="00667EF3">
        <w:t xml:space="preserve">to effectuate the provisions of the act.  The amounts appropriated herein shall be funded first from assistance provided from the federal government </w:t>
      </w:r>
      <w:r w:rsidR="00667EF3" w:rsidRPr="00F0604D">
        <w:t xml:space="preserve">to the extent not prohibited by federal law. </w:t>
      </w:r>
      <w:r w:rsidR="00667EF3">
        <w:t xml:space="preserve">The remaining amounts necessary to fund this program are appropriated from </w:t>
      </w:r>
      <w:r w:rsidR="00667EF3" w:rsidRPr="00F0604D">
        <w:t>the General Fund</w:t>
      </w:r>
      <w:r w:rsidR="00667EF3">
        <w:t>.</w:t>
      </w:r>
    </w:p>
    <w:p w:rsidR="00667EF3" w:rsidRDefault="00667EF3" w:rsidP="00667EF3"/>
    <w:p w:rsidR="00667EF3" w:rsidRDefault="00667EF3" w:rsidP="00667EF3">
      <w:r>
        <w:tab/>
      </w:r>
      <w:r w:rsidR="00767A10">
        <w:t>3.</w:t>
      </w:r>
      <w:r w:rsidR="00767A10">
        <w:tab/>
      </w:r>
      <w:r>
        <w:t xml:space="preserve">This act shall take effect immediately and the program established pursuant to section 1 of this act shall expire upon the completion of processing of all applications for assistance submitted on or prior to the 90th day next following the end of the eviction moratorium ordered by the Governor pursuant to </w:t>
      </w:r>
      <w:r w:rsidRPr="00EB114B">
        <w:t>Executive Order No. 10</w:t>
      </w:r>
      <w:r>
        <w:t>6</w:t>
      </w:r>
      <w:r w:rsidRPr="00EB114B">
        <w:t xml:space="preserve"> (2020) </w:t>
      </w:r>
      <w:r>
        <w:t>or modified by the Governor in a subsequent executive order.</w:t>
      </w:r>
    </w:p>
    <w:p w:rsidR="00B931FB" w:rsidRDefault="00B931FB" w:rsidP="00667EF3"/>
    <w:bookmarkEnd w:id="2"/>
    <w:p w:rsidR="00667EF3" w:rsidRPr="00CE7BD8" w:rsidRDefault="00667EF3" w:rsidP="00667EF3"/>
    <w:p w:rsidR="00667EF3" w:rsidRPr="00AA7880" w:rsidRDefault="00667EF3" w:rsidP="00667EF3">
      <w:pPr>
        <w:jc w:val="center"/>
      </w:pPr>
      <w:r w:rsidRPr="00D71D68">
        <w:t>STATEMENT</w:t>
      </w:r>
    </w:p>
    <w:p w:rsidR="00667EF3" w:rsidRDefault="00667EF3" w:rsidP="00667EF3"/>
    <w:p w:rsidR="00686AEB" w:rsidRDefault="00667EF3" w:rsidP="00667EF3">
      <w:r>
        <w:tab/>
        <w:t xml:space="preserve">This bill establishes a </w:t>
      </w:r>
      <w:r w:rsidRPr="008E3F6B">
        <w:t>temporary emergency rental assistance</w:t>
      </w:r>
    </w:p>
    <w:p w:rsidR="00667EF3" w:rsidRDefault="00667EF3" w:rsidP="00667EF3">
      <w:r w:rsidRPr="008E3F6B">
        <w:t xml:space="preserve">program for </w:t>
      </w:r>
      <w:r w:rsidRPr="00815096">
        <w:t>re</w:t>
      </w:r>
      <w:r>
        <w:t>sidential tenants</w:t>
      </w:r>
      <w:r w:rsidRPr="00815096">
        <w:t xml:space="preserve"> who have suffered an income loss due to the COVID-19 crisis</w:t>
      </w:r>
      <w:r>
        <w:t>.  The bill appropriates $100 million to</w:t>
      </w:r>
      <w:r w:rsidRPr="00815096">
        <w:t xml:space="preserve"> provide rental as</w:t>
      </w:r>
      <w:r>
        <w:t>sistance to tenants across the S</w:t>
      </w:r>
      <w:r w:rsidRPr="00815096">
        <w:t>tate.</w:t>
      </w:r>
      <w:r>
        <w:t xml:space="preserve">  </w:t>
      </w:r>
    </w:p>
    <w:p w:rsidR="00667EF3" w:rsidRDefault="00667EF3" w:rsidP="00667EF3">
      <w:r>
        <w:tab/>
      </w:r>
      <w:bookmarkStart w:id="4" w:name="_Hlk37234528"/>
      <w:r>
        <w:t xml:space="preserve">The bill directs the Commissioner of Community Affairs </w:t>
      </w:r>
      <w:bookmarkEnd w:id="4"/>
      <w:r>
        <w:t xml:space="preserve">to implement this program along the lines of the </w:t>
      </w:r>
      <w:r w:rsidRPr="00FF68B9">
        <w:t>"Homeless Prevention Program</w:t>
      </w:r>
      <w:r>
        <w:t>,”</w:t>
      </w:r>
      <w:r w:rsidRPr="00FF68B9">
        <w:t xml:space="preserve"> </w:t>
      </w:r>
      <w:r>
        <w:t>(HPP)</w:t>
      </w:r>
      <w:r w:rsidRPr="00FF68B9">
        <w:t xml:space="preserve">, however, for the purpose of this </w:t>
      </w:r>
      <w:r>
        <w:t xml:space="preserve">new </w:t>
      </w:r>
      <w:r w:rsidRPr="00FF68B9">
        <w:t xml:space="preserve">program, the </w:t>
      </w:r>
      <w:r>
        <w:t xml:space="preserve">bill requires the </w:t>
      </w:r>
      <w:r w:rsidRPr="00FF68B9">
        <w:t xml:space="preserve">commissioner </w:t>
      </w:r>
      <w:r>
        <w:t xml:space="preserve">to </w:t>
      </w:r>
      <w:r w:rsidRPr="00FF68B9">
        <w:t xml:space="preserve">modify current </w:t>
      </w:r>
      <w:r>
        <w:t xml:space="preserve">HPP </w:t>
      </w:r>
      <w:r w:rsidRPr="00FF68B9">
        <w:t xml:space="preserve">rules and guidelines </w:t>
      </w:r>
      <w:r>
        <w:t>in several ways in order to address the needs of tenants who are in difficult financial circumstances because of the COVID-19 crisis.  Notably, the bill directs the commissioner to modify current HPP rules so to provide</w:t>
      </w:r>
      <w:r w:rsidRPr="00FF68B9">
        <w:t xml:space="preserve"> </w:t>
      </w:r>
      <w:r>
        <w:t xml:space="preserve">rental </w:t>
      </w:r>
      <w:r w:rsidRPr="00FF68B9">
        <w:t xml:space="preserve">assistance to tenants </w:t>
      </w:r>
      <w:r>
        <w:t>before they</w:t>
      </w:r>
      <w:r w:rsidRPr="00FF68B9">
        <w:t xml:space="preserve"> face eviction, and so to provide rental assistance to </w:t>
      </w:r>
      <w:r>
        <w:t xml:space="preserve">tenants of medium-income (in addition to tenants of </w:t>
      </w:r>
      <w:r w:rsidRPr="00FF7DC7">
        <w:t>low</w:t>
      </w:r>
      <w:r>
        <w:t>- and</w:t>
      </w:r>
      <w:r w:rsidRPr="00FF7DC7">
        <w:t xml:space="preserve"> moderate</w:t>
      </w:r>
      <w:r>
        <w:t>-income)</w:t>
      </w:r>
      <w:r w:rsidRPr="00FF68B9">
        <w:t xml:space="preserve">. </w:t>
      </w:r>
      <w:r>
        <w:t>Medium-income refers to persons and households with greater than 80 percent of Area Median Income (AMI) and up to 120 percent of AMI.</w:t>
      </w:r>
    </w:p>
    <w:p w:rsidR="00667EF3" w:rsidRDefault="00667EF3" w:rsidP="00667EF3">
      <w:r>
        <w:tab/>
        <w:t xml:space="preserve">The bill directs the </w:t>
      </w:r>
      <w:r w:rsidRPr="0067784F">
        <w:t xml:space="preserve">Commissioner of Community Affairs </w:t>
      </w:r>
      <w:r>
        <w:t>to</w:t>
      </w:r>
      <w:r w:rsidRPr="00A03E7B">
        <w:t xml:space="preserve"> distribute an amount of program funds for each county</w:t>
      </w:r>
      <w:r>
        <w:t xml:space="preserve"> and applicant</w:t>
      </w:r>
      <w:r w:rsidRPr="00A03E7B">
        <w:t xml:space="preserve"> based, in part, on the fair market rents in each county, according to the most recent fair market rents published by the U.S. Department of Housing and Urban Development.  Under the bill, the </w:t>
      </w:r>
      <w:r w:rsidRPr="0067784F">
        <w:t xml:space="preserve">commissioner </w:t>
      </w:r>
      <w:r w:rsidRPr="00A03E7B">
        <w:t>would provide funds to each HPP agency to be used exclusively for providing emergency rental assistance payment</w:t>
      </w:r>
      <w:r>
        <w:t>s</w:t>
      </w:r>
      <w:r w:rsidRPr="00A03E7B">
        <w:t xml:space="preserve"> for eligible tenants.  </w:t>
      </w:r>
      <w:r>
        <w:t>H</w:t>
      </w:r>
      <w:r w:rsidRPr="00A03E7B">
        <w:t xml:space="preserve">owever, for the purposes of this program, the </w:t>
      </w:r>
      <w:r>
        <w:t xml:space="preserve">bill authorizes the </w:t>
      </w:r>
      <w:r w:rsidRPr="00A03E7B">
        <w:t xml:space="preserve">commissioner </w:t>
      </w:r>
      <w:r>
        <w:t>to</w:t>
      </w:r>
      <w:r w:rsidRPr="00A03E7B">
        <w:t xml:space="preserve"> designate an additional agency or agencies to process applications and disburse emergency rental assistance payments in more populated, and more densely populated counties. </w:t>
      </w:r>
      <w:r>
        <w:t xml:space="preserve"> </w:t>
      </w:r>
    </w:p>
    <w:p w:rsidR="00667EF3" w:rsidRDefault="00667EF3" w:rsidP="00667EF3">
      <w:r>
        <w:tab/>
        <w:t>The program would pay certain amounts of rent due and owing to tenants who: 1) are at least 30 days past due on a rent payment; 2) are unable to pay rent without assistance; and 3) have suffered a demonstrable loss in income due to the COVID-19 crisis.</w:t>
      </w:r>
    </w:p>
    <w:p w:rsidR="00667EF3" w:rsidRDefault="00667EF3" w:rsidP="00667EF3">
      <w:r>
        <w:tab/>
        <w:t xml:space="preserve">The bill directs HPP agencies to verify with the landlord the amount of rent due and owing before </w:t>
      </w:r>
      <w:r w:rsidRPr="003B7208">
        <w:t>disbur</w:t>
      </w:r>
      <w:r>
        <w:t>sing</w:t>
      </w:r>
      <w:r w:rsidRPr="003B7208">
        <w:t xml:space="preserve"> program funds</w:t>
      </w:r>
      <w:r>
        <w:t>, and requires landlords to cooperate with and respond to inquiries from a HPP Agency.  Upon verification of the amount of rent due and owing, and a determination that an application satisfies all program requirements, a HPP Agency would disburse a payment of program funds, to the extent funds are available, directly to the landlord on the tenant’s behalf and provide a copy of the disbursement directly to the tenant.</w:t>
      </w:r>
    </w:p>
    <w:p w:rsidR="00667EF3" w:rsidRDefault="00667EF3" w:rsidP="00667EF3">
      <w:r>
        <w:tab/>
      </w:r>
      <w:r w:rsidRPr="003B7208">
        <w:t xml:space="preserve">The bill directs the Commissioner of Community Affairs </w:t>
      </w:r>
      <w:r>
        <w:t>to:</w:t>
      </w:r>
    </w:p>
    <w:p w:rsidR="00667EF3" w:rsidRDefault="00667EF3" w:rsidP="00667EF3">
      <w:pPr>
        <w:pStyle w:val="ListParagraph"/>
        <w:numPr>
          <w:ilvl w:val="0"/>
          <w:numId w:val="1"/>
        </w:numPr>
      </w:pPr>
      <w:r>
        <w:t>expeditiously seek federal government approval for a substantial action plan amendment to reallocate uncommitted, unexpended Community Development Block Grant Disaster Recovery (CDBG-DR) funds to the “2020 New Jersey Emergency Rental Assistance Program,” and</w:t>
      </w:r>
    </w:p>
    <w:p w:rsidR="00667EF3" w:rsidRDefault="00667EF3" w:rsidP="00667EF3">
      <w:pPr>
        <w:pStyle w:val="ListParagraph"/>
        <w:numPr>
          <w:ilvl w:val="0"/>
          <w:numId w:val="1"/>
        </w:numPr>
      </w:pPr>
      <w:r>
        <w:t>identify amounts of federal government assistance provided to this State with regard to the Coronavirus disease 2019 which may be available for the purposes of this program and allocate those amounts to this program.</w:t>
      </w:r>
    </w:p>
    <w:p w:rsidR="00667EF3" w:rsidRDefault="00667EF3" w:rsidP="00667EF3">
      <w:r>
        <w:tab/>
        <w:t>The bill specifies that the $100 million being credited to the “2020 New Jersey Emergency Rental Assistance Program” shall be funded first from assistance provided from the federal government, to the extent not prohibited by federal law, and that the remaining amounts necessary to fund this program are appropriated from the General Fund.</w:t>
      </w:r>
    </w:p>
    <w:p w:rsidR="00667EF3" w:rsidRDefault="00667EF3">
      <w:r>
        <w:tab/>
        <w:t xml:space="preserve">The bill takes effect immediately. The program would expire </w:t>
      </w:r>
      <w:r w:rsidRPr="004568FA">
        <w:t xml:space="preserve">upon the completion of processing of all applications for assistance submitted on or prior to the </w:t>
      </w:r>
      <w:r>
        <w:t>90th day next following the end of the eviction moratorium ordered by the Governor pursuant to Executive Order No. 106 (2020) or modified by the Governor in a subsequent executive order.</w:t>
      </w:r>
    </w:p>
    <w:sectPr w:rsidR="00667EF3" w:rsidSect="001B5D2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7E2" w:rsidRDefault="001C67E2">
      <w:r>
        <w:separator/>
      </w:r>
    </w:p>
  </w:endnote>
  <w:endnote w:type="continuationSeparator" w:id="0">
    <w:p w:rsidR="001C67E2" w:rsidRDefault="001C6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0862" w:rsidRDefault="00865C62" w:rsidP="00865C62">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7E2" w:rsidRDefault="001C67E2">
      <w:r>
        <w:separator/>
      </w:r>
    </w:p>
  </w:footnote>
  <w:footnote w:type="continuationSeparator" w:id="0">
    <w:p w:rsidR="001C67E2" w:rsidRDefault="001C6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68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5D2C" w:rsidRDefault="001B5D2C" w:rsidP="001B5D2C">
    <w:pPr>
      <w:pStyle w:val="bpuHeadSpon"/>
    </w:pPr>
    <w:r w:rsidRPr="001B5D2C">
      <w:rPr>
        <w:rStyle w:val="bpuHeadSponChar"/>
      </w:rPr>
      <w:t>A3956</w:t>
    </w:r>
    <w:r>
      <w:t xml:space="preserve"> CHAPARRO</w:t>
    </w:r>
    <w:r w:rsidR="007C0862">
      <w:t>, MUKHERJI</w:t>
    </w:r>
  </w:p>
  <w:p w:rsidR="001B5D2C" w:rsidRDefault="001B5D2C" w:rsidP="001B5D2C">
    <w:pPr>
      <w:pStyle w:val="bpuHeadSpon"/>
    </w:pPr>
    <w:r>
      <w:fldChar w:fldCharType="begin"/>
    </w:r>
    <w:r>
      <w:instrText xml:space="preserve"> PAGE  \* MERGEFORMAT </w:instrText>
    </w:r>
    <w:r>
      <w:fldChar w:fldCharType="separate"/>
    </w:r>
    <w:r w:rsidR="00FB6868">
      <w:rPr>
        <w:noProof/>
      </w:rPr>
      <w:t>5</w:t>
    </w:r>
    <w:r>
      <w:fldChar w:fldCharType="end"/>
    </w:r>
  </w:p>
  <w:p w:rsidR="001B5D2C" w:rsidRDefault="001B5D2C" w:rsidP="001B5D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5D2C" w:rsidRDefault="001B5D2C" w:rsidP="001B5D2C">
    <w:pPr>
      <w:pStyle w:val="bpuHeadSpon"/>
    </w:pPr>
    <w:r w:rsidRPr="001B5D2C">
      <w:rPr>
        <w:rStyle w:val="bpuHeadSponChar"/>
      </w:rPr>
      <w:t>A3956</w:t>
    </w:r>
    <w:r>
      <w:t xml:space="preserve"> CHAPARRO</w:t>
    </w:r>
    <w:r w:rsidR="007C0862">
      <w:t>, MUKHERJI</w:t>
    </w:r>
  </w:p>
  <w:p w:rsidR="001B5D2C" w:rsidRDefault="001B5D2C" w:rsidP="001B5D2C">
    <w:pPr>
      <w:pStyle w:val="bpuHeadSpon"/>
    </w:pPr>
    <w:r>
      <w:fldChar w:fldCharType="begin"/>
    </w:r>
    <w:r>
      <w:instrText xml:space="preserve"> PAGE  \* MERGEFORMAT </w:instrText>
    </w:r>
    <w:r>
      <w:fldChar w:fldCharType="separate"/>
    </w:r>
    <w:r w:rsidR="00FB6868">
      <w:rPr>
        <w:noProof/>
      </w:rPr>
      <w:t>2</w:t>
    </w:r>
    <w:r>
      <w:fldChar w:fldCharType="end"/>
    </w:r>
  </w:p>
  <w:p w:rsidR="001B5D2C" w:rsidRDefault="001B5D2C" w:rsidP="001B5D2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5B181A"/>
    <w:multiLevelType w:val="hybridMultilevel"/>
    <w:tmpl w:val="9BC4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7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37F"/>
    <w:rsid w:val="000D11AF"/>
    <w:rsid w:val="000D6255"/>
    <w:rsid w:val="000D6262"/>
    <w:rsid w:val="000D7B4A"/>
    <w:rsid w:val="000E4006"/>
    <w:rsid w:val="000F3DA2"/>
    <w:rsid w:val="000F5FDE"/>
    <w:rsid w:val="000F7466"/>
    <w:rsid w:val="0013000E"/>
    <w:rsid w:val="001304E4"/>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D2C"/>
    <w:rsid w:val="001C67E2"/>
    <w:rsid w:val="001C7C52"/>
    <w:rsid w:val="001D25F3"/>
    <w:rsid w:val="001E15F1"/>
    <w:rsid w:val="001E16FA"/>
    <w:rsid w:val="001E6213"/>
    <w:rsid w:val="001F14C7"/>
    <w:rsid w:val="001F7405"/>
    <w:rsid w:val="00205533"/>
    <w:rsid w:val="00212B8D"/>
    <w:rsid w:val="00222983"/>
    <w:rsid w:val="002370D0"/>
    <w:rsid w:val="00255958"/>
    <w:rsid w:val="00257FA2"/>
    <w:rsid w:val="00263382"/>
    <w:rsid w:val="0026574A"/>
    <w:rsid w:val="002660BB"/>
    <w:rsid w:val="002720E8"/>
    <w:rsid w:val="00272F5C"/>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633"/>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B86"/>
    <w:rsid w:val="0050495C"/>
    <w:rsid w:val="00505DC9"/>
    <w:rsid w:val="00506E1E"/>
    <w:rsid w:val="00513C81"/>
    <w:rsid w:val="0052024A"/>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A5E"/>
    <w:rsid w:val="00665CBC"/>
    <w:rsid w:val="00667A5C"/>
    <w:rsid w:val="00667EF3"/>
    <w:rsid w:val="00677316"/>
    <w:rsid w:val="00686AEB"/>
    <w:rsid w:val="006B7897"/>
    <w:rsid w:val="006B7FA7"/>
    <w:rsid w:val="006C086A"/>
    <w:rsid w:val="006C21C1"/>
    <w:rsid w:val="006C4ED5"/>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7A10"/>
    <w:rsid w:val="00781B4D"/>
    <w:rsid w:val="007824BF"/>
    <w:rsid w:val="00783B8D"/>
    <w:rsid w:val="00794B94"/>
    <w:rsid w:val="00794BD4"/>
    <w:rsid w:val="007A2F73"/>
    <w:rsid w:val="007A3061"/>
    <w:rsid w:val="007A34DF"/>
    <w:rsid w:val="007A5A0B"/>
    <w:rsid w:val="007C0862"/>
    <w:rsid w:val="007C0E14"/>
    <w:rsid w:val="007C7DE4"/>
    <w:rsid w:val="007D40CB"/>
    <w:rsid w:val="007D5796"/>
    <w:rsid w:val="007D59C0"/>
    <w:rsid w:val="007D7D9C"/>
    <w:rsid w:val="007F485D"/>
    <w:rsid w:val="007F6050"/>
    <w:rsid w:val="008072B3"/>
    <w:rsid w:val="00813627"/>
    <w:rsid w:val="00832816"/>
    <w:rsid w:val="00837109"/>
    <w:rsid w:val="00840365"/>
    <w:rsid w:val="008406A3"/>
    <w:rsid w:val="00841D2C"/>
    <w:rsid w:val="00845F3C"/>
    <w:rsid w:val="008461B8"/>
    <w:rsid w:val="008462F1"/>
    <w:rsid w:val="00847EF1"/>
    <w:rsid w:val="008538FA"/>
    <w:rsid w:val="008573B0"/>
    <w:rsid w:val="00865C6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BD4"/>
    <w:rsid w:val="00AF1A8C"/>
    <w:rsid w:val="00B0116D"/>
    <w:rsid w:val="00B01173"/>
    <w:rsid w:val="00B02F35"/>
    <w:rsid w:val="00B05A3C"/>
    <w:rsid w:val="00B07100"/>
    <w:rsid w:val="00B1138C"/>
    <w:rsid w:val="00B15653"/>
    <w:rsid w:val="00B2574A"/>
    <w:rsid w:val="00B35D8A"/>
    <w:rsid w:val="00B36E69"/>
    <w:rsid w:val="00B45B34"/>
    <w:rsid w:val="00B57047"/>
    <w:rsid w:val="00B61D86"/>
    <w:rsid w:val="00B6342D"/>
    <w:rsid w:val="00B726BD"/>
    <w:rsid w:val="00B732BC"/>
    <w:rsid w:val="00B90E33"/>
    <w:rsid w:val="00B931F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47F"/>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5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193"/>
    <w:rsid w:val="00DE10D1"/>
    <w:rsid w:val="00DE2514"/>
    <w:rsid w:val="00DE6851"/>
    <w:rsid w:val="00DF03EE"/>
    <w:rsid w:val="00E01B71"/>
    <w:rsid w:val="00E05CC9"/>
    <w:rsid w:val="00E15573"/>
    <w:rsid w:val="00E16741"/>
    <w:rsid w:val="00E25A5B"/>
    <w:rsid w:val="00E373C7"/>
    <w:rsid w:val="00E4267B"/>
    <w:rsid w:val="00E42F13"/>
    <w:rsid w:val="00E452DF"/>
    <w:rsid w:val="00E543CF"/>
    <w:rsid w:val="00E546FD"/>
    <w:rsid w:val="00E608F1"/>
    <w:rsid w:val="00E611B9"/>
    <w:rsid w:val="00E7144F"/>
    <w:rsid w:val="00E733E9"/>
    <w:rsid w:val="00E73D74"/>
    <w:rsid w:val="00E76A79"/>
    <w:rsid w:val="00E80692"/>
    <w:rsid w:val="00E80C24"/>
    <w:rsid w:val="00E93836"/>
    <w:rsid w:val="00EA280D"/>
    <w:rsid w:val="00EA7C16"/>
    <w:rsid w:val="00EB09D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86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F77C02"/>
  <w15:docId w15:val="{8C647724-EF48-4383-9DAB-1971996F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67EF3"/>
    <w:pPr>
      <w:ind w:left="720"/>
      <w:contextualSpacing/>
    </w:pPr>
  </w:style>
  <w:style w:type="character" w:styleId="LineNumber">
    <w:name w:val="line number"/>
    <w:basedOn w:val="DefaultParagraphFont"/>
    <w:semiHidden/>
    <w:unhideWhenUsed/>
    <w:rsid w:val="001B5D2C"/>
  </w:style>
  <w:style w:type="paragraph" w:styleId="BalloonText">
    <w:name w:val="Balloon Text"/>
    <w:basedOn w:val="Normal"/>
    <w:link w:val="BalloonTextChar"/>
    <w:semiHidden/>
    <w:unhideWhenUsed/>
    <w:rsid w:val="005202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024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1516</Words>
  <Characters>8229</Characters>
  <Application>Microsoft Office Word</Application>
  <DocSecurity>0</DocSecurity>
  <Lines>198</Lines>
  <Paragraphs>46</Paragraphs>
  <ScaleCrop>false</ScaleCrop>
  <HeadingPairs>
    <vt:vector size="2" baseType="variant">
      <vt:variant>
        <vt:lpstr>Title</vt:lpstr>
      </vt:variant>
      <vt:variant>
        <vt:i4>1</vt:i4>
      </vt:variant>
    </vt:vector>
  </HeadingPairs>
  <TitlesOfParts>
    <vt:vector size="1" baseType="lpstr">
      <vt:lpstr>A3956</vt:lpstr>
    </vt:vector>
  </TitlesOfParts>
  <Manager>R56</Manager>
  <Company>NJ Office of Legislative Services</Company>
  <LinksUpToDate>false</LinksUpToDate>
  <CharactersWithSpaces>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A3956</dc:title>
  <dc:subject/>
  <dc:creator>Assemblywoman  CHAPARRO</dc:creator>
  <cp:keywords>A3956|5|LG |129|252|252|F|0|</cp:keywords>
  <dc:description>INTRODUCED APRIL 13, 2020</dc:description>
  <cp:lastModifiedBy>Puleo, Roseanne</cp:lastModifiedBy>
  <cp:revision>2</cp:revision>
  <cp:lastPrinted>2020-05-07T21:11:00Z</cp:lastPrinted>
  <dcterms:created xsi:type="dcterms:W3CDTF">2020-05-07T21:12:00Z</dcterms:created>
  <dcterms:modified xsi:type="dcterms:W3CDTF">2020-05-07T21:12:00Z</dcterms:modified>
  <cp:category>s.1: T&amp;E; s.2: Approp; Note to C.52:27D-280_x000d_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