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89F" w:rsidRDefault="004D289F" w:rsidP="004D289F">
      <w:pPr>
        <w:pStyle w:val="bpuBill"/>
      </w:pPr>
      <w:bookmarkStart w:id="0" w:name="bpuFrontPg"/>
      <w:bookmarkEnd w:id="0"/>
      <w:r>
        <w:t xml:space="preserve">ASSEMBLY, No. 3959 </w:t>
      </w:r>
    </w:p>
    <w:p w:rsidR="004D289F" w:rsidRPr="009D38FF" w:rsidRDefault="004D289F" w:rsidP="004D28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114988" r:id="rId7"/>
        </w:object>
      </w:r>
    </w:p>
    <w:p w:rsidR="004D289F" w:rsidRDefault="004D289F" w:rsidP="004D289F">
      <w:pPr>
        <w:pStyle w:val="bpuState"/>
      </w:pPr>
      <w:r>
        <w:t>STATE OF NEW JERSEY</w:t>
      </w:r>
    </w:p>
    <w:p w:rsidR="004D289F" w:rsidRDefault="004D289F" w:rsidP="004D289F">
      <w:pPr>
        <w:pStyle w:val="bpuLegislature"/>
      </w:pPr>
      <w:r>
        <w:t>219th LEGISLATURE</w:t>
      </w:r>
    </w:p>
    <w:p w:rsidR="004D289F" w:rsidRDefault="004D289F" w:rsidP="004D289F">
      <w:pPr>
        <w:pStyle w:val="bpuWpGraphic"/>
      </w:pPr>
      <w:r>
        <w:object w:dxaOrig="8985" w:dyaOrig="255">
          <v:shape id="_x0000_i1026" type="#_x0000_t75" style="width:6in;height:11.8pt" o:ole="">
            <v:imagedata r:id="rId6" o:title=""/>
          </v:shape>
          <o:OLEObject Type="Embed" ProgID="WPWin6.1" ShapeID="_x0000_i1026" DrawAspect="Content" ObjectID="_1650114989" r:id="rId8"/>
        </w:object>
      </w:r>
      <w:r>
        <w:t xml:space="preserve">  </w:t>
      </w:r>
    </w:p>
    <w:p w:rsidR="004D289F" w:rsidRDefault="004D289F" w:rsidP="004D289F">
      <w:pPr>
        <w:pStyle w:val="bpuIntro"/>
      </w:pPr>
      <w:r>
        <w:t>INTRODUCED MAY 1, 2020</w:t>
      </w:r>
    </w:p>
    <w:p w:rsidR="004D289F" w:rsidRDefault="004D289F" w:rsidP="004D289F">
      <w:pPr>
        <w:pStyle w:val="bpuIntro"/>
      </w:pPr>
    </w:p>
    <w:p w:rsidR="004D289F" w:rsidRDefault="004D289F" w:rsidP="004D289F">
      <w:pPr>
        <w:pStyle w:val="bpuIntro"/>
        <w:sectPr w:rsidR="004D289F" w:rsidSect="00A538E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D289F" w:rsidRDefault="004D289F" w:rsidP="004D289F">
      <w:pPr>
        <w:pStyle w:val="bpuIntro"/>
      </w:pPr>
    </w:p>
    <w:p w:rsidR="004D289F" w:rsidRDefault="004D289F" w:rsidP="004D289F">
      <w:pPr>
        <w:pStyle w:val="bpuSponsor"/>
      </w:pPr>
      <w:r>
        <w:t>Sponsored by:</w:t>
      </w:r>
    </w:p>
    <w:p w:rsidR="004D289F" w:rsidRDefault="004D289F" w:rsidP="004D289F">
      <w:pPr>
        <w:pStyle w:val="bpuSponsor"/>
      </w:pPr>
      <w:r>
        <w:t>Assemblyman  RAJ MUKHERJI</w:t>
      </w:r>
    </w:p>
    <w:p w:rsidR="004D289F" w:rsidRDefault="004D289F" w:rsidP="004D289F">
      <w:pPr>
        <w:pStyle w:val="bpuSponsor"/>
      </w:pPr>
      <w:r>
        <w:t>District 33 (Hudson)</w:t>
      </w:r>
    </w:p>
    <w:p w:rsidR="004D289F" w:rsidRDefault="00A538E2" w:rsidP="00A538E2">
      <w:pPr>
        <w:pStyle w:val="bpuSponsor"/>
      </w:pPr>
      <w:r>
        <w:t>Assemblywoman  VALERIE VAINIERI HUTTLE</w:t>
      </w:r>
    </w:p>
    <w:p w:rsidR="00A538E2" w:rsidRDefault="00A538E2" w:rsidP="00A538E2">
      <w:pPr>
        <w:pStyle w:val="bpuSponsor"/>
      </w:pPr>
      <w:r>
        <w:t>District 37 (Bergen)</w:t>
      </w:r>
    </w:p>
    <w:p w:rsidR="00A538E2" w:rsidRPr="00A538E2" w:rsidRDefault="00A538E2" w:rsidP="00A538E2">
      <w:pPr>
        <w:pStyle w:val="bpuSponsor"/>
      </w:pPr>
    </w:p>
    <w:p w:rsidR="004D289F" w:rsidRDefault="000C5BDB" w:rsidP="000C5BDB">
      <w:pPr>
        <w:pStyle w:val="bpuSponsor"/>
      </w:pPr>
      <w:r>
        <w:t>Co-Sponsored by:</w:t>
      </w:r>
    </w:p>
    <w:p w:rsidR="000C5BDB" w:rsidRDefault="000C5BDB" w:rsidP="000C5BDB">
      <w:pPr>
        <w:pStyle w:val="bpuSponsor"/>
      </w:pPr>
      <w:r w:rsidRPr="000C5BDB">
        <w:t>Assemblywoman Reynolds-Jackson and Assemblyman Thomson</w:t>
      </w:r>
    </w:p>
    <w:p w:rsidR="000C5BDB" w:rsidRDefault="000C5BDB" w:rsidP="000C5BDB"/>
    <w:p w:rsidR="000C5BDB" w:rsidRPr="000C5BDB" w:rsidRDefault="000C5BDB" w:rsidP="000C5BDB">
      <w:bookmarkStart w:id="1" w:name="_GoBack"/>
      <w:bookmarkEnd w:id="1"/>
    </w:p>
    <w:p w:rsidR="004D289F" w:rsidRDefault="004D289F" w:rsidP="004D289F">
      <w:pPr>
        <w:pStyle w:val="bpuSponsor"/>
      </w:pPr>
    </w:p>
    <w:p w:rsidR="004D289F" w:rsidRDefault="004D289F" w:rsidP="004D289F">
      <w:pPr>
        <w:pStyle w:val="bpuSponsor"/>
      </w:pPr>
    </w:p>
    <w:p w:rsidR="004D289F" w:rsidRDefault="004D289F" w:rsidP="004D289F">
      <w:pPr>
        <w:pStyle w:val="bpuSponsor"/>
      </w:pPr>
      <w:r>
        <w:t>SYNOPSIS</w:t>
      </w:r>
    </w:p>
    <w:p w:rsidR="004D289F" w:rsidRDefault="004D289F" w:rsidP="004D289F">
      <w:pPr>
        <w:pStyle w:val="bpuNormText"/>
      </w:pPr>
      <w:r>
        <w:tab/>
        <w:t xml:space="preserve">Establishes NJ Hospitality Emergency Loan Program in EDA to provide no-interest loans to qualified small hospitality businesses; makes $5 million appropriation to EDA. </w:t>
      </w:r>
    </w:p>
    <w:p w:rsidR="004D289F" w:rsidRDefault="004D289F" w:rsidP="004D289F">
      <w:pPr>
        <w:pStyle w:val="bpuNormText"/>
      </w:pPr>
    </w:p>
    <w:p w:rsidR="004D289F" w:rsidRDefault="004D289F" w:rsidP="004D289F">
      <w:pPr>
        <w:pStyle w:val="bpuSponsor"/>
      </w:pPr>
      <w:r>
        <w:t xml:space="preserve">CURRENT VERSION OF TEXT </w:t>
      </w:r>
    </w:p>
    <w:p w:rsidR="004D289F" w:rsidRDefault="004D289F" w:rsidP="004D289F">
      <w:pPr>
        <w:pStyle w:val="bpuNormText"/>
      </w:pPr>
      <w:r>
        <w:tab/>
        <w:t>As introduced.</w:t>
      </w:r>
    </w:p>
    <w:p w:rsidR="004D289F" w:rsidRDefault="004D289F" w:rsidP="004D28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289F" w:rsidRDefault="004D289F" w:rsidP="008916EC">
      <w:pPr>
        <w:pStyle w:val="FronterPage"/>
        <w:tabs>
          <w:tab w:val="clear" w:pos="720"/>
          <w:tab w:val="clear" w:pos="1440"/>
          <w:tab w:val="clear" w:pos="2160"/>
          <w:tab w:val="clear" w:pos="2880"/>
          <w:tab w:val="clear" w:pos="3600"/>
          <w:tab w:val="clear" w:pos="4320"/>
          <w:tab w:val="clear" w:pos="5040"/>
        </w:tabs>
        <w:sectPr w:rsidR="004D289F" w:rsidSect="004D289F">
          <w:type w:val="continuous"/>
          <w:pgSz w:w="12240" w:h="20160" w:code="5"/>
          <w:pgMar w:top="1440" w:right="2275" w:bottom="1440" w:left="2275" w:header="72" w:footer="720" w:gutter="0"/>
          <w:pgNumType w:start="1"/>
          <w:cols w:space="720"/>
          <w:docGrid w:linePitch="360"/>
        </w:sectPr>
      </w:pPr>
    </w:p>
    <w:p w:rsidR="005450EE" w:rsidRDefault="005450EE" w:rsidP="00B1749D">
      <w:pPr>
        <w:pStyle w:val="HangingAnAct"/>
        <w:rPr>
          <w:b/>
          <w:smallCaps/>
        </w:rPr>
      </w:pPr>
      <w:r w:rsidRPr="005450EE">
        <w:rPr>
          <w:rStyle w:val="BillHead"/>
        </w:rPr>
        <w:lastRenderedPageBreak/>
        <w:t>An Act</w:t>
      </w:r>
      <w:r>
        <w:t xml:space="preserve"> </w:t>
      </w:r>
      <w:r w:rsidR="00B1749D" w:rsidRPr="005450EE">
        <w:t xml:space="preserve">expanding a small business loan program to include </w:t>
      </w:r>
      <w:r w:rsidR="00B1749D">
        <w:t>hospitality industry businesses</w:t>
      </w:r>
      <w:r w:rsidR="00B1749D" w:rsidRPr="005450EE">
        <w:t>, amending P.L.2011, c.201</w:t>
      </w:r>
      <w:r w:rsidR="00B1749D">
        <w:t xml:space="preserve">, repealing section 3 of P.L.2019, c.240, </w:t>
      </w:r>
      <w:r w:rsidR="00B1749D" w:rsidRPr="00D76594">
        <w:t>and making an appropriation</w:t>
      </w:r>
      <w:r w:rsidR="00B1749D" w:rsidRPr="005450EE">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0D08FC" w:rsidRDefault="000D08FC" w:rsidP="000D08FC">
      <w:r>
        <w:tab/>
        <w:t>1.</w:t>
      </w:r>
      <w:r>
        <w:tab/>
        <w:t>Section 1 of P.L.2011, c.201 (C.34:1B-241.1) is amended to read as follows:</w:t>
      </w:r>
    </w:p>
    <w:p w:rsidR="000D08FC" w:rsidRDefault="000D08FC" w:rsidP="000D08FC">
      <w:r>
        <w:tab/>
        <w:t>1.</w:t>
      </w:r>
      <w:r>
        <w:tab/>
        <w:t xml:space="preserve">As used in </w:t>
      </w:r>
      <w:r w:rsidRPr="00587E1C">
        <w:t>P.L.2011, c.201 (C.34:1B-241.1 et seq.)</w:t>
      </w:r>
      <w:r>
        <w:t>:</w:t>
      </w:r>
    </w:p>
    <w:p w:rsidR="000D08FC" w:rsidRDefault="000D08FC" w:rsidP="000D08FC">
      <w:r>
        <w:tab/>
        <w:t>"Authority" means the New Jersey Economic Development Authority established by section 4 of P.L.1974, c.80 (C.34:1B-4).</w:t>
      </w:r>
    </w:p>
    <w:p w:rsidR="000D08FC" w:rsidRPr="00587E1C" w:rsidRDefault="000D08FC" w:rsidP="000D08FC">
      <w:r>
        <w:tab/>
      </w:r>
      <w:r w:rsidRPr="00587E1C">
        <w:t>“Department” means the Department of Agriculture established pursuant to R.S.4:1-1.</w:t>
      </w:r>
    </w:p>
    <w:p w:rsidR="000D08FC" w:rsidRPr="00587E1C" w:rsidRDefault="000D08FC" w:rsidP="000D08FC">
      <w:r>
        <w:tab/>
      </w:r>
      <w:r w:rsidRPr="00587E1C">
        <w:t xml:space="preserve">"Eligible farming operation" means two or more business entities that are engaged in farming operations in the State, that are applying together for participation in the small business loan program established pursuant to section 2 of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w:t>
      </w:r>
      <w:r w:rsidRPr="0082752B">
        <w:rPr>
          <w:rFonts w:ascii="Albertus Extra Bold" w:hAnsi="Albertus Extra Bold"/>
          <w:b/>
        </w:rPr>
        <w:t>[</w:t>
      </w:r>
      <w:r w:rsidRPr="00587E1C">
        <w:t>P.L.</w:t>
      </w:r>
      <w:r>
        <w:t>2019</w:t>
      </w:r>
      <w:r w:rsidRPr="00587E1C">
        <w:t>, c.</w:t>
      </w:r>
      <w:r>
        <w:t>240</w:t>
      </w:r>
      <w:r w:rsidRPr="0082752B">
        <w:rPr>
          <w:rFonts w:ascii="Albertus Extra Bold" w:hAnsi="Albertus Extra Bold"/>
          <w:b/>
        </w:rPr>
        <w:t>]</w:t>
      </w:r>
      <w:r>
        <w:t xml:space="preserve"> </w:t>
      </w:r>
      <w:r w:rsidRPr="00D172CC">
        <w:rPr>
          <w:u w:val="single"/>
        </w:rPr>
        <w:t>P.L.2011, c.201</w:t>
      </w:r>
      <w:r>
        <w:rPr>
          <w:u w:val="single"/>
        </w:rPr>
        <w:t xml:space="preserve"> </w:t>
      </w:r>
      <w:r w:rsidRPr="0082752B">
        <w:rPr>
          <w:u w:val="single"/>
        </w:rPr>
        <w:t>(C.34:1B-241.1 et seq.)</w:t>
      </w:r>
      <w:r w:rsidRPr="00587E1C">
        <w:t>.</w:t>
      </w:r>
    </w:p>
    <w:p w:rsidR="000D08FC" w:rsidRDefault="000D08FC" w:rsidP="000D08FC">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w:t>
      </w:r>
      <w:r w:rsidRPr="00986CE0">
        <w:rPr>
          <w:u w:val="single"/>
        </w:rPr>
        <w:t>a</w:t>
      </w:r>
      <w:r>
        <w:t xml:space="preserve"> </w:t>
      </w:r>
      <w:r w:rsidRPr="00B80814">
        <w:t xml:space="preserve">qualified dairy </w:t>
      </w:r>
      <w:r w:rsidRPr="005A4C58">
        <w:rPr>
          <w:rFonts w:ascii="Albertus Extra Bold" w:hAnsi="Albertus Extra Bold"/>
          <w:b/>
        </w:rPr>
        <w:t>[</w:t>
      </w:r>
      <w:r w:rsidRPr="00B80814">
        <w:t>farmers and</w:t>
      </w:r>
      <w:r w:rsidRPr="005A4C58">
        <w:rPr>
          <w:rFonts w:ascii="Albertus Extra Bold" w:hAnsi="Albertus Extra Bold"/>
          <w:b/>
        </w:rPr>
        <w:t>]</w:t>
      </w:r>
      <w:r w:rsidRPr="00B80814">
        <w:t xml:space="preserve"> </w:t>
      </w:r>
      <w:r w:rsidRPr="00986CE0">
        <w:rPr>
          <w:u w:val="single"/>
        </w:rPr>
        <w:t>farmer, an</w:t>
      </w:r>
      <w:r>
        <w:t xml:space="preserve"> e</w:t>
      </w:r>
      <w:r w:rsidRPr="00B80814">
        <w:t xml:space="preserve">ligible farming </w:t>
      </w:r>
      <w:r w:rsidRPr="00986CE0">
        <w:rPr>
          <w:rFonts w:ascii="Albertus Extra Bold" w:hAnsi="Albertus Extra Bold"/>
          <w:b/>
        </w:rPr>
        <w:t>[</w:t>
      </w:r>
      <w:r w:rsidRPr="00B80814">
        <w:t>operations</w:t>
      </w:r>
      <w:r w:rsidRPr="00986CE0">
        <w:rPr>
          <w:rFonts w:ascii="Albertus Extra Bold" w:hAnsi="Albertus Extra Bold"/>
          <w:b/>
        </w:rPr>
        <w:t>]</w:t>
      </w:r>
      <w:r w:rsidRPr="00986CE0">
        <w:t xml:space="preserve"> </w:t>
      </w:r>
      <w:r>
        <w:rPr>
          <w:u w:val="single"/>
        </w:rPr>
        <w:t xml:space="preserve">operation, </w:t>
      </w:r>
      <w:r w:rsidRPr="00A554AF">
        <w:rPr>
          <w:u w:val="single"/>
        </w:rPr>
        <w:t>and</w:t>
      </w:r>
      <w:r>
        <w:rPr>
          <w:u w:val="single"/>
        </w:rPr>
        <w:t xml:space="preserve"> a qualified hospitality business</w:t>
      </w:r>
      <w:r w:rsidRPr="00B80814">
        <w:t>.</w:t>
      </w:r>
    </w:p>
    <w:p w:rsidR="000D08FC" w:rsidRDefault="000D08FC" w:rsidP="000D08FC">
      <w:r>
        <w:tab/>
      </w:r>
      <w:r w:rsidRPr="00B80814">
        <w:t>“Farm equipment” means equipment used directly for farming operations</w:t>
      </w:r>
      <w:r>
        <w:t>.</w:t>
      </w:r>
    </w:p>
    <w:p w:rsidR="000D08FC" w:rsidRPr="00B80814" w:rsidRDefault="000D08FC" w:rsidP="000D08FC">
      <w:r>
        <w:tab/>
      </w:r>
      <w:r w:rsidRPr="00B80814">
        <w:t xml:space="preserve">“Farming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w:t>
      </w:r>
      <w:proofErr w:type="spellStart"/>
      <w:r w:rsidRPr="00B80814">
        <w:t>aquacultural</w:t>
      </w:r>
      <w:proofErr w:type="spellEnd"/>
      <w:r w:rsidRPr="00B80814">
        <w:t xml:space="preserve"> products; horticultural products; and </w:t>
      </w:r>
      <w:proofErr w:type="spellStart"/>
      <w:r w:rsidRPr="00B80814">
        <w:t>silviculture</w:t>
      </w:r>
      <w:proofErr w:type="spellEnd"/>
      <w:r w:rsidRPr="00B80814">
        <w:t xml:space="preserve"> products.</w:t>
      </w:r>
    </w:p>
    <w:p w:rsidR="000D08FC" w:rsidRPr="00B80814" w:rsidRDefault="000D08FC" w:rsidP="000D08FC">
      <w:r>
        <w:tab/>
      </w:r>
      <w:r w:rsidRPr="00B80814">
        <w:t xml:space="preserve">"Qualified dairy farmer" means a person or business entity that produces valued-added dairy products and that, at the time of application for participation in the small business loan program and </w:t>
      </w:r>
      <w:r w:rsidRPr="00B80814">
        <w:lastRenderedPageBreak/>
        <w:t>receipt of a loan under the program, is independently owned and operated, operates primarily within this State, and satisfies other criteria that may be established by the authority.</w:t>
      </w:r>
    </w:p>
    <w:p w:rsidR="000D08FC" w:rsidRPr="00E6157E" w:rsidRDefault="000D08FC" w:rsidP="000D08FC">
      <w:pPr>
        <w:rPr>
          <w:u w:val="single"/>
        </w:rPr>
      </w:pPr>
      <w:r>
        <w:tab/>
      </w:r>
      <w:r w:rsidRPr="00E6157E">
        <w:rPr>
          <w:u w:val="single"/>
        </w:rPr>
        <w:t xml:space="preserve">“Qualified hospitality business” </w:t>
      </w:r>
      <w:r>
        <w:rPr>
          <w:u w:val="single"/>
        </w:rPr>
        <w:t>m</w:t>
      </w:r>
      <w:r w:rsidRPr="00E6157E">
        <w:rPr>
          <w:u w:val="single"/>
        </w:rPr>
        <w:t>eans</w:t>
      </w:r>
      <w:r>
        <w:rPr>
          <w:u w:val="single"/>
        </w:rPr>
        <w:t xml:space="preserve"> a small hospitality industry-related business, as determined by the authority using the latest four-digit North American Industry Classification System of codes and that, as of the effective date of </w:t>
      </w:r>
      <w:r w:rsidRPr="00E6157E">
        <w:rPr>
          <w:u w:val="single"/>
        </w:rPr>
        <w:t>P.L.    , c.    (C.        ) (pending before the Legislature as this bill)</w:t>
      </w:r>
      <w:r>
        <w:rPr>
          <w:u w:val="single"/>
        </w:rPr>
        <w:t xml:space="preserve">, that has been in operation for more than </w:t>
      </w:r>
      <w:r w:rsidRPr="00D76594">
        <w:rPr>
          <w:u w:val="single"/>
        </w:rPr>
        <w:t>six</w:t>
      </w:r>
      <w:r>
        <w:rPr>
          <w:u w:val="single"/>
        </w:rPr>
        <w:t xml:space="preserve"> months and, for that prior year, had annual sales revenue below $1.5 million.</w:t>
      </w:r>
    </w:p>
    <w:p w:rsidR="000D08FC" w:rsidRDefault="000D08FC" w:rsidP="000D08FC">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0D08FC" w:rsidRDefault="000D08FC" w:rsidP="000D08FC">
      <w:r>
        <w:t>(</w:t>
      </w:r>
      <w:proofErr w:type="spellStart"/>
      <w:r>
        <w:t>cf</w:t>
      </w:r>
      <w:proofErr w:type="spellEnd"/>
      <w:r>
        <w:t>: P.L.2019, c.240, s.1)</w:t>
      </w:r>
    </w:p>
    <w:p w:rsidR="000D08FC" w:rsidRDefault="000D08FC" w:rsidP="000D08FC"/>
    <w:p w:rsidR="000D08FC" w:rsidRDefault="000D08FC" w:rsidP="000D08FC">
      <w:r>
        <w:tab/>
        <w:t>2.</w:t>
      </w:r>
      <w:r>
        <w:tab/>
        <w:t>Section 2 of P.L.2011, c.201 (C.34:1B-241.2) is amended to read as follows:</w:t>
      </w:r>
    </w:p>
    <w:p w:rsidR="000D08FC" w:rsidRDefault="000D08FC" w:rsidP="000D08FC">
      <w:pPr>
        <w:rPr>
          <w:u w:val="single"/>
        </w:rPr>
      </w:pPr>
      <w:r>
        <w:tab/>
        <w:t>2.</w:t>
      </w:r>
      <w:r>
        <w:tab/>
        <w:t xml:space="preserve">a.  The authority shall maintain and administer a small business loan program for the purpose of providing loans to eligible small businesses.  </w:t>
      </w:r>
      <w:r w:rsidRPr="00B80814">
        <w:t>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not inconsistent with section 1 of</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w:t>
      </w:r>
      <w:r>
        <w:t>(C.34:1B-241.1)</w:t>
      </w:r>
      <w:r w:rsidRPr="00B80814">
        <w:t>; (3) developing small business loan program guidelines for qualified dairy farmers and eligible farming operations; and (4) developing materials to provide to qualified dairy farmers seeking to expand value-added dairy production in this State.</w:t>
      </w:r>
    </w:p>
    <w:p w:rsidR="000D08FC" w:rsidRDefault="000D08FC" w:rsidP="000D08FC">
      <w:r>
        <w:tab/>
        <w:t>b.</w:t>
      </w:r>
      <w:r>
        <w:tab/>
      </w:r>
      <w:r w:rsidRPr="00B80814">
        <w:t>(1)</w:t>
      </w:r>
      <w:r>
        <w:t xml:space="preserve"> </w:t>
      </w:r>
      <w:r w:rsidR="001247AB">
        <w:t xml:space="preserve"> </w:t>
      </w:r>
      <w:r>
        <w:t xml:space="preserve">Loans </w:t>
      </w:r>
      <w:r w:rsidRPr="00B80814">
        <w:t xml:space="preserve">made through the small business loan program </w:t>
      </w:r>
      <w:r>
        <w:t xml:space="preserve">may be made to an eligible small business.  The loan funds may be applied to any aspect of the </w:t>
      </w:r>
      <w:r w:rsidRPr="00B80814">
        <w:t>eligible small</w:t>
      </w:r>
      <w:r>
        <w:t xml:space="preserve"> business that supports its capital purchases, employee training, and salaries for new positions as determined by the authority</w:t>
      </w:r>
    </w:p>
    <w:p w:rsidR="000D08FC" w:rsidRPr="00B80814" w:rsidRDefault="000D08FC" w:rsidP="000D08FC">
      <w:r>
        <w:tab/>
      </w:r>
      <w:r w:rsidRPr="00B80814">
        <w:t>(2)</w:t>
      </w:r>
      <w:r w:rsidRPr="00B80814">
        <w:tab/>
        <w:t xml:space="preserve">Notwithstanding paragraph (1) of </w:t>
      </w:r>
      <w:r w:rsidRPr="0081743D">
        <w:rPr>
          <w:rFonts w:ascii="Albertus Extra Bold" w:hAnsi="Albertus Extra Bold"/>
          <w:b/>
        </w:rPr>
        <w:t>[</w:t>
      </w:r>
      <w:r w:rsidRPr="00B80814">
        <w:t>subsection b. of this section</w:t>
      </w:r>
      <w:r w:rsidRPr="0081743D">
        <w:rPr>
          <w:rFonts w:ascii="Albertus Extra Bold" w:hAnsi="Albertus Extra Bold"/>
          <w:b/>
        </w:rPr>
        <w:t>]</w:t>
      </w:r>
      <w:r>
        <w:t xml:space="preserve"> </w:t>
      </w:r>
      <w:r w:rsidRPr="0081743D">
        <w:rPr>
          <w:u w:val="single"/>
        </w:rPr>
        <w:t>this subsection</w:t>
      </w:r>
      <w:r w:rsidRPr="00B80814">
        <w:t>, loans made by the authority to an eligible farming operation may only be applied to aspects of the eligible farming operation that support the farming operation’s farm equipment purchases, as determined by the authority.  Farm equipment purchased from loan funds made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w:t>
      </w:r>
      <w:r>
        <w:rPr>
          <w:u w:val="single"/>
        </w:rPr>
        <w:t>1</w:t>
      </w:r>
      <w:r w:rsidRPr="00A677C6">
        <w:rPr>
          <w:u w:val="single"/>
        </w:rPr>
        <w:t xml:space="preserve"> et seq.)</w:t>
      </w:r>
      <w:r w:rsidRPr="00B80814">
        <w:t xml:space="preserve"> shall be used by all of the business entities in the eligible farming operation.</w:t>
      </w:r>
    </w:p>
    <w:p w:rsidR="000D08FC" w:rsidRPr="00394C7B" w:rsidRDefault="000D08FC" w:rsidP="000D08FC">
      <w:r>
        <w:tab/>
      </w:r>
      <w:r w:rsidRPr="00394C7B">
        <w:t>(3)</w:t>
      </w:r>
      <w:r w:rsidRPr="00394C7B">
        <w:tab/>
        <w:t xml:space="preserve">Two or more business entities engaged in farming operations in the State seeking to participate in the loan program established </w:t>
      </w:r>
      <w:r w:rsidRPr="00394C7B">
        <w:lastRenderedPageBreak/>
        <w:t>pursuant to subsection a. of this section shall submit a joint application in a form as the authority shall require and shall include information as the authority determines is necessary in consideration of a loan authorized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w:t>
      </w:r>
      <w:r w:rsidRPr="00A677C6">
        <w:rPr>
          <w:u w:val="single"/>
        </w:rPr>
        <w:t>(C.34:1B-241.1 et seq.)</w:t>
      </w:r>
      <w:r w:rsidRPr="00394C7B">
        <w:t>.</w:t>
      </w:r>
    </w:p>
    <w:p w:rsidR="000D08FC" w:rsidRDefault="000D08FC" w:rsidP="000D08FC">
      <w:pPr>
        <w:rPr>
          <w:u w:val="single"/>
        </w:rPr>
      </w:pPr>
      <w:r>
        <w:tab/>
      </w:r>
      <w:r w:rsidRPr="00D03E00">
        <w:rPr>
          <w:u w:val="single"/>
        </w:rPr>
        <w:t>(</w:t>
      </w:r>
      <w:r>
        <w:rPr>
          <w:u w:val="single"/>
        </w:rPr>
        <w:t>4)</w:t>
      </w:r>
      <w:r w:rsidRPr="0081743D">
        <w:rPr>
          <w:u w:val="single"/>
        </w:rPr>
        <w:tab/>
        <w:t xml:space="preserve">Notwithstanding paragraph (1) of </w:t>
      </w:r>
      <w:r>
        <w:rPr>
          <w:u w:val="single"/>
        </w:rPr>
        <w:t>this subsection, l</w:t>
      </w:r>
      <w:r w:rsidRPr="00CA3739">
        <w:rPr>
          <w:u w:val="single"/>
        </w:rPr>
        <w:t>oan</w:t>
      </w:r>
      <w:r>
        <w:rPr>
          <w:u w:val="single"/>
        </w:rPr>
        <w:t>s</w:t>
      </w:r>
      <w:r w:rsidRPr="00CA3739">
        <w:rPr>
          <w:u w:val="single"/>
        </w:rPr>
        <w:t xml:space="preserve"> </w:t>
      </w:r>
      <w:r w:rsidRPr="0081743D">
        <w:rPr>
          <w:u w:val="single"/>
        </w:rPr>
        <w:t xml:space="preserve">made by the authority to </w:t>
      </w:r>
      <w:r>
        <w:rPr>
          <w:u w:val="single"/>
        </w:rPr>
        <w:t>a qualified</w:t>
      </w:r>
      <w:r w:rsidRPr="0081743D">
        <w:rPr>
          <w:u w:val="single"/>
        </w:rPr>
        <w:t xml:space="preserve"> </w:t>
      </w:r>
      <w:r>
        <w:rPr>
          <w:u w:val="single"/>
        </w:rPr>
        <w:t>hospitality business</w:t>
      </w:r>
      <w:r w:rsidRPr="0081743D">
        <w:rPr>
          <w:u w:val="single"/>
        </w:rPr>
        <w:t xml:space="preserve"> may only be applied to cover immediate, unavoidable expenses</w:t>
      </w:r>
      <w:r>
        <w:rPr>
          <w:u w:val="single"/>
        </w:rPr>
        <w:t>,</w:t>
      </w:r>
      <w:r w:rsidRPr="005230AB">
        <w:rPr>
          <w:u w:val="single"/>
        </w:rPr>
        <w:t xml:space="preserve"> as determined by the authority</w:t>
      </w:r>
      <w:r>
        <w:rPr>
          <w:u w:val="single"/>
        </w:rPr>
        <w:t xml:space="preserve">, </w:t>
      </w:r>
      <w:r w:rsidRPr="0081743D">
        <w:rPr>
          <w:u w:val="single"/>
        </w:rPr>
        <w:t>other than payroll costs</w:t>
      </w:r>
      <w:r>
        <w:rPr>
          <w:u w:val="single"/>
        </w:rPr>
        <w:t>, throughout the duration of the emergency established under Executive Order No. 103 of 2020.</w:t>
      </w:r>
    </w:p>
    <w:p w:rsidR="000D08FC" w:rsidRDefault="000D08FC" w:rsidP="000D08FC">
      <w:r>
        <w:tab/>
        <w:t>c.</w:t>
      </w:r>
      <w:r>
        <w:tab/>
      </w:r>
      <w:r w:rsidRPr="00394C7B">
        <w:t>(1)</w:t>
      </w:r>
      <w:r w:rsidR="001247AB">
        <w:t xml:space="preserve"> </w:t>
      </w:r>
      <w:r>
        <w:t xml:space="preserve"> </w:t>
      </w:r>
      <w:r w:rsidRPr="00C9246E">
        <w:rPr>
          <w:u w:val="single"/>
        </w:rPr>
        <w:t>(a)</w:t>
      </w:r>
      <w:r>
        <w:t xml:space="preserve"> </w:t>
      </w:r>
      <w:r w:rsidR="001247AB">
        <w:t xml:space="preserve"> </w:t>
      </w:r>
      <w:r>
        <w:t xml:space="preserve">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0D08FC" w:rsidRDefault="000D08FC" w:rsidP="000D08FC">
      <w:pPr>
        <w:rPr>
          <w:u w:val="single"/>
        </w:rPr>
      </w:pPr>
      <w:r>
        <w:tab/>
      </w:r>
      <w:r w:rsidRPr="00C9246E">
        <w:rPr>
          <w:u w:val="single"/>
        </w:rPr>
        <w:t>(b)</w:t>
      </w:r>
      <w:r w:rsidRPr="00C9246E">
        <w:rPr>
          <w:u w:val="single"/>
        </w:rPr>
        <w:tab/>
        <w:t>A qualified hospitality business shall provide</w:t>
      </w:r>
      <w:r>
        <w:rPr>
          <w:u w:val="single"/>
        </w:rPr>
        <w:t xml:space="preserve"> to the authority:</w:t>
      </w:r>
    </w:p>
    <w:p w:rsidR="000D08FC" w:rsidRDefault="000D08FC" w:rsidP="000D08FC">
      <w:pPr>
        <w:rPr>
          <w:u w:val="single"/>
        </w:rPr>
      </w:pPr>
      <w:r w:rsidRPr="00BA6DD0">
        <w:tab/>
      </w:r>
      <w:r>
        <w:rPr>
          <w:u w:val="single"/>
        </w:rPr>
        <w:t>(</w:t>
      </w:r>
      <w:proofErr w:type="spellStart"/>
      <w:r>
        <w:rPr>
          <w:u w:val="single"/>
        </w:rPr>
        <w:t>i</w:t>
      </w:r>
      <w:proofErr w:type="spellEnd"/>
      <w:r>
        <w:rPr>
          <w:u w:val="single"/>
        </w:rPr>
        <w:t>)</w:t>
      </w:r>
      <w:r>
        <w:rPr>
          <w:u w:val="single"/>
        </w:rPr>
        <w:tab/>
      </w:r>
      <w:r w:rsidRPr="00C9246E">
        <w:rPr>
          <w:u w:val="single"/>
        </w:rPr>
        <w:t xml:space="preserve">proof </w:t>
      </w:r>
      <w:r>
        <w:rPr>
          <w:u w:val="single"/>
        </w:rPr>
        <w:t xml:space="preserve">that </w:t>
      </w:r>
      <w:r w:rsidRPr="00C9246E">
        <w:rPr>
          <w:u w:val="single"/>
        </w:rPr>
        <w:t xml:space="preserve">the qualified hospitality business has been in operation and generating revenue for at least </w:t>
      </w:r>
      <w:r w:rsidRPr="00D76594">
        <w:rPr>
          <w:u w:val="single"/>
        </w:rPr>
        <w:t>six</w:t>
      </w:r>
      <w:r w:rsidRPr="00C9246E">
        <w:rPr>
          <w:u w:val="single"/>
        </w:rPr>
        <w:t xml:space="preserve"> months</w:t>
      </w:r>
      <w:r>
        <w:rPr>
          <w:u w:val="single"/>
        </w:rPr>
        <w:t>;</w:t>
      </w:r>
    </w:p>
    <w:p w:rsidR="000D08FC" w:rsidRDefault="000D08FC" w:rsidP="000D08FC">
      <w:pPr>
        <w:rPr>
          <w:u w:val="single"/>
        </w:rPr>
      </w:pPr>
      <w:r w:rsidRPr="00BA6DD0">
        <w:tab/>
      </w:r>
      <w:r>
        <w:rPr>
          <w:u w:val="single"/>
        </w:rPr>
        <w:t>(ii)</w:t>
      </w:r>
      <w:r>
        <w:rPr>
          <w:u w:val="single"/>
        </w:rPr>
        <w:tab/>
        <w:t xml:space="preserve">an </w:t>
      </w:r>
      <w:r w:rsidRPr="00C9246E">
        <w:rPr>
          <w:u w:val="single"/>
        </w:rPr>
        <w:t>income statement showing the qualified hospitality business has no more than $1.5 million in annual revenue</w:t>
      </w:r>
      <w:r>
        <w:rPr>
          <w:u w:val="single"/>
        </w:rPr>
        <w:t>;</w:t>
      </w:r>
      <w:r w:rsidRPr="00C9246E">
        <w:rPr>
          <w:u w:val="single"/>
        </w:rPr>
        <w:t xml:space="preserve"> and</w:t>
      </w:r>
    </w:p>
    <w:p w:rsidR="000D08FC" w:rsidRDefault="000D08FC" w:rsidP="000D08FC">
      <w:r w:rsidRPr="00BA6DD0">
        <w:tab/>
      </w:r>
      <w:r>
        <w:rPr>
          <w:u w:val="single"/>
        </w:rPr>
        <w:t>(iii)</w:t>
      </w:r>
      <w:r>
        <w:rPr>
          <w:u w:val="single"/>
        </w:rPr>
        <w:tab/>
      </w:r>
      <w:r w:rsidRPr="00C9246E">
        <w:rPr>
          <w:u w:val="single"/>
        </w:rPr>
        <w:t>bills for which payment is sought, including proof of payments</w:t>
      </w:r>
      <w:r>
        <w:rPr>
          <w:u w:val="single"/>
        </w:rPr>
        <w:t>,</w:t>
      </w:r>
      <w:r w:rsidRPr="00C9246E">
        <w:rPr>
          <w:u w:val="single"/>
        </w:rPr>
        <w:t xml:space="preserve"> </w:t>
      </w:r>
      <w:r w:rsidRPr="00D76594">
        <w:rPr>
          <w:u w:val="single"/>
        </w:rPr>
        <w:t>or for a qualified hospitality business in operation less than 12 months</w:t>
      </w:r>
      <w:r>
        <w:rPr>
          <w:u w:val="single"/>
        </w:rPr>
        <w:t xml:space="preserve">, </w:t>
      </w:r>
      <w:r w:rsidRPr="00C9246E">
        <w:rPr>
          <w:u w:val="single"/>
        </w:rPr>
        <w:t>a letter to the entity for which the money is due</w:t>
      </w:r>
      <w:r>
        <w:rPr>
          <w:u w:val="single"/>
        </w:rPr>
        <w:t>,</w:t>
      </w:r>
      <w:r w:rsidRPr="00C9246E">
        <w:rPr>
          <w:u w:val="single"/>
        </w:rPr>
        <w:t xml:space="preserve"> the qualified hospitality business has been current for </w:t>
      </w:r>
      <w:r w:rsidRPr="00D76594">
        <w:rPr>
          <w:u w:val="single"/>
        </w:rPr>
        <w:t>100</w:t>
      </w:r>
      <w:r w:rsidRPr="00C9246E">
        <w:rPr>
          <w:u w:val="single"/>
        </w:rPr>
        <w:t xml:space="preserve"> percent of payments </w:t>
      </w:r>
      <w:r w:rsidRPr="00D76594">
        <w:rPr>
          <w:u w:val="single"/>
        </w:rPr>
        <w:t>over the time the qualified hospitality business has been in operation</w:t>
      </w:r>
      <w:r w:rsidRPr="00C9246E">
        <w:rPr>
          <w:u w:val="single"/>
        </w:rPr>
        <w:t xml:space="preserve"> and not past due in the month prior to the current month for which the qualified hospitality business is applying for </w:t>
      </w:r>
      <w:r>
        <w:rPr>
          <w:u w:val="single"/>
        </w:rPr>
        <w:t xml:space="preserve">a loan </w:t>
      </w:r>
      <w:r w:rsidRPr="00BE2DD1">
        <w:rPr>
          <w:u w:val="single"/>
        </w:rPr>
        <w:t>under the small business loan program</w:t>
      </w:r>
      <w:r>
        <w:rPr>
          <w:u w:val="single"/>
        </w:rPr>
        <w:t>.</w:t>
      </w:r>
    </w:p>
    <w:p w:rsidR="000D08FC" w:rsidRDefault="000D08FC" w:rsidP="000D08FC">
      <w:pPr>
        <w:rPr>
          <w:u w:val="single"/>
        </w:rPr>
      </w:pPr>
      <w:r>
        <w:tab/>
      </w:r>
      <w:r w:rsidRPr="00394C7B">
        <w:t>(2)</w:t>
      </w:r>
      <w:r w:rsidRPr="00394C7B">
        <w:tab/>
        <w:t>In order to receive a loan from the authority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(C.34:1B-241.1 et seq.)</w:t>
      </w:r>
      <w:r w:rsidRPr="00394C7B">
        <w:t>,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0D08FC" w:rsidRDefault="000D08FC" w:rsidP="000D08FC">
      <w:r>
        <w:tab/>
        <w:t>d.</w:t>
      </w:r>
      <w:r>
        <w:tab/>
        <w:t xml:space="preserve">The authority shall review and may approve applications for the </w:t>
      </w:r>
      <w:r w:rsidRPr="00394C7B">
        <w:t>small business</w:t>
      </w:r>
      <w:r>
        <w:t xml:space="preserve"> loan program.</w:t>
      </w:r>
    </w:p>
    <w:p w:rsidR="000D08FC" w:rsidRDefault="000D08FC" w:rsidP="000D08FC">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0D08FC" w:rsidRDefault="000D08FC" w:rsidP="000D08FC">
      <w:r>
        <w:tab/>
        <w:t>f.</w:t>
      </w:r>
      <w:r>
        <w:tab/>
      </w:r>
      <w:r w:rsidRPr="00394C7B">
        <w:t>Loans to an eligible small</w:t>
      </w:r>
      <w:r>
        <w:t xml:space="preserve"> business under this section shall</w:t>
      </w:r>
      <w:r w:rsidRPr="00394C7B">
        <w:t>:</w:t>
      </w:r>
    </w:p>
    <w:p w:rsidR="000D08FC" w:rsidRDefault="000D08FC" w:rsidP="000D08FC">
      <w:r>
        <w:tab/>
      </w:r>
      <w:r w:rsidRPr="00394C7B">
        <w:t>(1)</w:t>
      </w:r>
      <w:r>
        <w:tab/>
        <w:t>be made pursuant to a small business loan agreement made pursuant to subsection c. of this section</w:t>
      </w:r>
      <w:r w:rsidRPr="00394C7B">
        <w:t>;</w:t>
      </w:r>
    </w:p>
    <w:p w:rsidR="000D08FC" w:rsidRDefault="000D08FC" w:rsidP="000D08FC">
      <w:r>
        <w:lastRenderedPageBreak/>
        <w:tab/>
      </w:r>
      <w:r w:rsidRPr="00394C7B">
        <w:t>(2)</w:t>
      </w:r>
      <w:r>
        <w:tab/>
      </w:r>
      <w:r w:rsidRPr="00A030E3">
        <w:rPr>
          <w:u w:val="single"/>
        </w:rPr>
        <w:t>except as otherwise provided in this subsection,</w:t>
      </w:r>
      <w:r>
        <w:t xml:space="preserve"> bear interest at rates and terms deemed appropriate by the authority</w:t>
      </w:r>
      <w:r w:rsidRPr="00394C7B">
        <w:t>;</w:t>
      </w:r>
      <w:r>
        <w:t xml:space="preserve"> and</w:t>
      </w:r>
    </w:p>
    <w:p w:rsidR="000D08FC" w:rsidRDefault="000D08FC" w:rsidP="000D08FC">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0D08FC" w:rsidRPr="00A030E3" w:rsidRDefault="000D08FC" w:rsidP="000D08FC">
      <w:pPr>
        <w:rPr>
          <w:u w:val="single"/>
        </w:rPr>
      </w:pPr>
      <w:r>
        <w:tab/>
      </w:r>
      <w:r w:rsidRPr="00A030E3">
        <w:rPr>
          <w:u w:val="single"/>
        </w:rPr>
        <w:t xml:space="preserve">Loans to </w:t>
      </w:r>
      <w:r>
        <w:rPr>
          <w:u w:val="single"/>
        </w:rPr>
        <w:t xml:space="preserve">a qualified hospitality </w:t>
      </w:r>
      <w:r w:rsidRPr="00A030E3">
        <w:rPr>
          <w:u w:val="single"/>
        </w:rPr>
        <w:t xml:space="preserve">business </w:t>
      </w:r>
      <w:r>
        <w:rPr>
          <w:u w:val="single"/>
        </w:rPr>
        <w:t>shall be of an amount not to exceed $10,000 per business per month, shall be interest free,</w:t>
      </w:r>
      <w:r w:rsidRPr="00635D9B">
        <w:rPr>
          <w:u w:val="single"/>
        </w:rPr>
        <w:t xml:space="preserve"> </w:t>
      </w:r>
      <w:r>
        <w:rPr>
          <w:u w:val="single"/>
        </w:rPr>
        <w:t xml:space="preserve">and </w:t>
      </w:r>
      <w:r w:rsidRPr="00635D9B">
        <w:rPr>
          <w:u w:val="single"/>
        </w:rPr>
        <w:t>have a 10-year term with payments deferred for nine months</w:t>
      </w:r>
      <w:r>
        <w:rPr>
          <w:u w:val="single"/>
        </w:rPr>
        <w:t xml:space="preserve"> from the date of the beginning of the loan agreement</w:t>
      </w:r>
      <w:r w:rsidRPr="00635D9B">
        <w:rPr>
          <w:u w:val="single"/>
        </w:rPr>
        <w:t>.</w:t>
      </w:r>
    </w:p>
    <w:p w:rsidR="000D08FC" w:rsidRPr="00394C7B" w:rsidRDefault="000D08FC" w:rsidP="000D08FC">
      <w:r>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0D08FC" w:rsidRDefault="000D08FC" w:rsidP="000D08FC">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0D08FC" w:rsidRDefault="000D08FC" w:rsidP="000D08FC">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0D08FC" w:rsidRDefault="000D08FC" w:rsidP="000D08FC">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0D08FC" w:rsidRDefault="000D08FC" w:rsidP="000D08FC">
      <w:r>
        <w:t>(</w:t>
      </w:r>
      <w:proofErr w:type="spellStart"/>
      <w:r>
        <w:t>cf</w:t>
      </w:r>
      <w:proofErr w:type="spellEnd"/>
      <w:r>
        <w:t>: P.L.2019, c.240, s.2)</w:t>
      </w:r>
    </w:p>
    <w:p w:rsidR="000D08FC" w:rsidRDefault="000D08FC" w:rsidP="000D08FC"/>
    <w:p w:rsidR="000D08FC" w:rsidRDefault="000D08FC" w:rsidP="000D08FC">
      <w:r>
        <w:tab/>
        <w:t>3.</w:t>
      </w:r>
      <w:r>
        <w:tab/>
        <w:t>Section 3 of P.L.2011, c.201 (C.34:1B-241.3) is amended to read as follows:</w:t>
      </w:r>
    </w:p>
    <w:p w:rsidR="000D08FC" w:rsidRDefault="000D08FC" w:rsidP="000D08FC">
      <w:r>
        <w:tab/>
        <w:t>3.</w:t>
      </w:r>
      <w:r>
        <w:tab/>
      </w:r>
      <w:r w:rsidRPr="00E83024">
        <w:t>The authority may adopt such rules and regulations</w:t>
      </w:r>
      <w:r w:rsidRPr="00E83024">
        <w:rPr>
          <w:u w:val="single"/>
        </w:rPr>
        <w:t>,</w:t>
      </w:r>
      <w:r w:rsidRPr="00E83024">
        <w:t xml:space="preserve"> pursuant to the "Administrative Procedure Act," P.L.1968, c.410 (C.52:14B-1 et seq.)</w:t>
      </w:r>
      <w:r w:rsidRPr="00E83024">
        <w:rPr>
          <w:u w:val="single"/>
        </w:rPr>
        <w:t>,</w:t>
      </w:r>
      <w:r w:rsidRPr="00E83024">
        <w:t xml:space="preserve"> as may be necessary to effectuate the purposes of P.L.2011, c.201 (C.34:1B-241.1 et seq.).</w:t>
      </w:r>
      <w:r>
        <w:t xml:space="preserve">  </w:t>
      </w:r>
      <w:r w:rsidRPr="00E83024">
        <w:rPr>
          <w:u w:val="single"/>
        </w:rPr>
        <w:t xml:space="preserve">The authority shall consult with the department concerning the rules and regulations applicable to loans made to qualified dairy farmers and eligible farming operations.  </w:t>
      </w:r>
      <w:r w:rsidRPr="001E55A3">
        <w:rPr>
          <w:u w:val="single"/>
        </w:rPr>
        <w:t xml:space="preserve">The authority </w:t>
      </w:r>
      <w:r>
        <w:rPr>
          <w:u w:val="single"/>
        </w:rPr>
        <w:t>may</w:t>
      </w:r>
      <w:r w:rsidRPr="001E55A3">
        <w:rPr>
          <w:u w:val="single"/>
        </w:rPr>
        <w:t xml:space="preserve"> consult with the </w:t>
      </w:r>
      <w:r>
        <w:rPr>
          <w:u w:val="single"/>
        </w:rPr>
        <w:t xml:space="preserve">Division of Alcoholic Beverage Control in the Department of Law and Public </w:t>
      </w:r>
      <w:r>
        <w:rPr>
          <w:u w:val="single"/>
        </w:rPr>
        <w:lastRenderedPageBreak/>
        <w:t>Safety</w:t>
      </w:r>
      <w:r w:rsidRPr="001E55A3">
        <w:rPr>
          <w:u w:val="single"/>
        </w:rPr>
        <w:t xml:space="preserve"> concerning the rules and regulations applicable to </w:t>
      </w:r>
      <w:r>
        <w:rPr>
          <w:u w:val="single"/>
        </w:rPr>
        <w:t xml:space="preserve">loans made to qualified hospitality businesses having a </w:t>
      </w:r>
      <w:r w:rsidRPr="00C72C59">
        <w:rPr>
          <w:u w:val="single"/>
        </w:rPr>
        <w:t>licensed to sell alcoholic beverages pursuant to R.S.33:1-1 et seq. or who has been issued a permit to sell alcoholic beverages by the Division of Alcoholic Beverage Control</w:t>
      </w:r>
      <w:r w:rsidRPr="001E55A3">
        <w:rPr>
          <w:u w:val="single"/>
        </w:rPr>
        <w:t>.</w:t>
      </w:r>
    </w:p>
    <w:p w:rsidR="000D08FC" w:rsidRDefault="000D08FC" w:rsidP="000D08FC">
      <w:r>
        <w:t>(</w:t>
      </w:r>
      <w:proofErr w:type="spellStart"/>
      <w:r>
        <w:t>cf</w:t>
      </w:r>
      <w:proofErr w:type="spellEnd"/>
      <w:r>
        <w:t>: P.L.2011, c.201, s.3)</w:t>
      </w:r>
    </w:p>
    <w:p w:rsidR="000D08FC" w:rsidRDefault="000D08FC" w:rsidP="000D08FC"/>
    <w:p w:rsidR="000D08FC" w:rsidRDefault="000D08FC" w:rsidP="000D08FC">
      <w:r>
        <w:tab/>
        <w:t>4.</w:t>
      </w:r>
      <w:r>
        <w:tab/>
      </w:r>
      <w:r w:rsidRPr="00D76594">
        <w:t>There is appropriated from the General Fund to the New Jersey Economic Development Authority the sum of $5,000,000 solely for the provision of loans to qualified hospitality businesses pursuant to paragraph (4) of subsection b. of section 2 of P.L.2011, c.201 (C.34:1B-241.2).</w:t>
      </w:r>
    </w:p>
    <w:p w:rsidR="000D08FC" w:rsidRDefault="000D08FC" w:rsidP="000D08FC"/>
    <w:p w:rsidR="000D08FC" w:rsidRDefault="000D08FC" w:rsidP="000D08FC">
      <w:r>
        <w:tab/>
        <w:t>5.</w:t>
      </w:r>
      <w:r>
        <w:tab/>
        <w:t>Section 3 of P.L.2019, c.240 is repealed.</w:t>
      </w:r>
    </w:p>
    <w:p w:rsidR="000D08FC" w:rsidRDefault="000D08FC" w:rsidP="000D08FC"/>
    <w:p w:rsidR="000D08FC" w:rsidRDefault="000D08FC" w:rsidP="000D08FC">
      <w:r>
        <w:tab/>
        <w:t>6.</w:t>
      </w:r>
      <w:r>
        <w:tab/>
        <w:t>This act shall take effect immediately.</w:t>
      </w:r>
    </w:p>
    <w:p w:rsidR="000D08FC" w:rsidRDefault="000D08FC" w:rsidP="000D08FC"/>
    <w:p w:rsidR="000D08FC" w:rsidRDefault="000D08FC" w:rsidP="000D08FC"/>
    <w:p w:rsidR="000D08FC" w:rsidRDefault="000D08FC" w:rsidP="000D08FC">
      <w:pPr>
        <w:jc w:val="center"/>
      </w:pPr>
      <w:r>
        <w:t>STATEMENT</w:t>
      </w:r>
    </w:p>
    <w:p w:rsidR="000D08FC" w:rsidRDefault="000D08FC" w:rsidP="000D08FC">
      <w:pPr>
        <w:jc w:val="center"/>
      </w:pPr>
    </w:p>
    <w:p w:rsidR="000D08FC" w:rsidRDefault="000D08FC" w:rsidP="000D08FC">
      <w:r>
        <w:tab/>
        <w:t>This bill, named the “</w:t>
      </w:r>
      <w:r w:rsidRPr="00E97343">
        <w:t>N</w:t>
      </w:r>
      <w:r>
        <w:t xml:space="preserve">ew </w:t>
      </w:r>
      <w:r w:rsidRPr="00E97343">
        <w:t>J</w:t>
      </w:r>
      <w:r>
        <w:t>ersey</w:t>
      </w:r>
      <w:r w:rsidRPr="00E97343">
        <w:t xml:space="preserve"> Hospitality Small Business Emergency Loan Program</w:t>
      </w:r>
      <w:r>
        <w:t xml:space="preserve">” (loan program), requires the New Jersey Economic Development Authority (authority) to offer loans, under an existing small business loan program administered by the authority, to </w:t>
      </w:r>
      <w:r w:rsidRPr="00F6177B">
        <w:t xml:space="preserve">a </w:t>
      </w:r>
      <w:r>
        <w:t xml:space="preserve">qualified </w:t>
      </w:r>
      <w:r w:rsidRPr="00F6177B">
        <w:t>small hospitality industry-related business</w:t>
      </w:r>
      <w:r>
        <w:t xml:space="preserve"> (hospitality business)</w:t>
      </w:r>
      <w:r w:rsidRPr="00F6177B">
        <w:t xml:space="preserve">, as determined by the authority using the latest four-digit North American Industry Classification System of codes and that, as of the effective date of </w:t>
      </w:r>
      <w:r>
        <w:t>the</w:t>
      </w:r>
      <w:r w:rsidRPr="00F6177B">
        <w:t xml:space="preserve"> bill, has been in operation for more than </w:t>
      </w:r>
      <w:r w:rsidRPr="00D76594">
        <w:t>six</w:t>
      </w:r>
      <w:r w:rsidRPr="00F6177B">
        <w:t xml:space="preserve"> months and, for that prior year, had annual sales revenue below $1.5 million</w:t>
      </w:r>
      <w:r w:rsidRPr="00823A48">
        <w:t>.</w:t>
      </w:r>
      <w:r>
        <w:t xml:space="preserve">  Under the loan program, an applicant is to </w:t>
      </w:r>
      <w:r w:rsidRPr="00F6177B">
        <w:t xml:space="preserve">provide to the authority: </w:t>
      </w:r>
      <w:r>
        <w:t>1</w:t>
      </w:r>
      <w:r w:rsidRPr="00F6177B">
        <w:t xml:space="preserve">) proof that the </w:t>
      </w:r>
      <w:r>
        <w:t>applicant</w:t>
      </w:r>
      <w:r w:rsidRPr="00F6177B">
        <w:t xml:space="preserve"> has been in operation and generating revenue for at least </w:t>
      </w:r>
      <w:r w:rsidRPr="00D76594">
        <w:t>six</w:t>
      </w:r>
      <w:r w:rsidRPr="00F6177B">
        <w:t xml:space="preserve"> months, </w:t>
      </w:r>
      <w:r>
        <w:t>2</w:t>
      </w:r>
      <w:r w:rsidRPr="00F6177B">
        <w:t xml:space="preserve">) an income statement showing the </w:t>
      </w:r>
      <w:r>
        <w:t>applicant</w:t>
      </w:r>
      <w:r w:rsidRPr="00F6177B">
        <w:t xml:space="preserve"> has no more than $1.5 million in annual revenue, and </w:t>
      </w:r>
      <w:r>
        <w:t>3</w:t>
      </w:r>
      <w:r w:rsidRPr="00F6177B">
        <w:t xml:space="preserve">) bills for which payment is sought, including proof of payments, </w:t>
      </w:r>
      <w:r w:rsidRPr="00D76594">
        <w:t>or for a hospitality business in operation less than 12 months</w:t>
      </w:r>
      <w:r w:rsidRPr="00C459D1">
        <w:t xml:space="preserve">, </w:t>
      </w:r>
      <w:r w:rsidRPr="00F6177B">
        <w:t xml:space="preserve">a letter to the entity for which the money is due, the </w:t>
      </w:r>
      <w:r>
        <w:t>applicant</w:t>
      </w:r>
      <w:r w:rsidRPr="00F6177B">
        <w:t xml:space="preserve"> has been current for </w:t>
      </w:r>
      <w:r w:rsidRPr="00D76594">
        <w:t>100</w:t>
      </w:r>
      <w:r w:rsidRPr="00F6177B">
        <w:t xml:space="preserve"> percent of payments </w:t>
      </w:r>
      <w:r w:rsidRPr="00D76594">
        <w:t>during the time the hospitality business has been in operation</w:t>
      </w:r>
      <w:r w:rsidRPr="00F6177B">
        <w:t xml:space="preserve"> and not past due in the month prior to the current month for which the </w:t>
      </w:r>
      <w:r>
        <w:t xml:space="preserve">hospitality </w:t>
      </w:r>
      <w:r w:rsidRPr="00F6177B">
        <w:t xml:space="preserve">business is applying for </w:t>
      </w:r>
      <w:r>
        <w:t>a loan under the small business loan program.</w:t>
      </w:r>
    </w:p>
    <w:p w:rsidR="000D08FC" w:rsidRDefault="000D08FC" w:rsidP="000D08FC">
      <w:r>
        <w:tab/>
      </w:r>
      <w:r w:rsidRPr="007860E1">
        <w:t xml:space="preserve">Loans </w:t>
      </w:r>
      <w:r>
        <w:t xml:space="preserve">made by the authority </w:t>
      </w:r>
      <w:r w:rsidRPr="007860E1">
        <w:t xml:space="preserve">through the loan program </w:t>
      </w:r>
      <w:r w:rsidRPr="001B3E17">
        <w:t xml:space="preserve">may only be applied to cover immediate, unavoidable expenses </w:t>
      </w:r>
      <w:r>
        <w:t>throughout the duration of the Coronavirus emergency declared under Executive Order No. 103 of 2020</w:t>
      </w:r>
      <w:r w:rsidRPr="001B3E17">
        <w:t>, other than payroll costs</w:t>
      </w:r>
      <w:r w:rsidRPr="007860E1">
        <w:t xml:space="preserve"> as determined by the authority.</w:t>
      </w:r>
      <w:r>
        <w:t xml:space="preserve">  </w:t>
      </w:r>
      <w:r w:rsidRPr="002128A1">
        <w:t xml:space="preserve">Loans to a hospitality business </w:t>
      </w:r>
      <w:r>
        <w:t>are to</w:t>
      </w:r>
      <w:r w:rsidRPr="002128A1">
        <w:t xml:space="preserve"> be of an amount not to exceed $10,000 per hospitality business per month, be interest free, and have a 10-year term with payments </w:t>
      </w:r>
      <w:r w:rsidRPr="002128A1">
        <w:lastRenderedPageBreak/>
        <w:t>deferred for nine months from the date of the beginning of the loan agreement.</w:t>
      </w:r>
    </w:p>
    <w:p w:rsidR="000D08FC" w:rsidRDefault="000D08FC" w:rsidP="000D08FC">
      <w:r>
        <w:tab/>
        <w:t>The bill allows the authority</w:t>
      </w:r>
      <w:r w:rsidRPr="002128A1">
        <w:t xml:space="preserve"> </w:t>
      </w:r>
      <w:r>
        <w:t>to</w:t>
      </w:r>
      <w:r w:rsidRPr="002128A1">
        <w:t xml:space="preserve"> consult with the Division of Alcoholic Beverage Control in the Department of Law and Public Safety concerning </w:t>
      </w:r>
      <w:r>
        <w:t>authority</w:t>
      </w:r>
      <w:r w:rsidRPr="002128A1">
        <w:t xml:space="preserve"> rules and regulations applicable to loans made to hospitality businesses having a licensed to sell alcoholic beverages</w:t>
      </w:r>
      <w:r>
        <w:t>.</w:t>
      </w:r>
      <w:r w:rsidRPr="00A128A1">
        <w:t xml:space="preserve"> </w:t>
      </w:r>
      <w:r>
        <w:t xml:space="preserve"> </w:t>
      </w:r>
      <w:r w:rsidRPr="00D76594">
        <w:t>The bill makes a $5 million appropriation to the EDA for the sole purpose of providing loans to eligible small businesses whose business operations are negatively affected by an epidemic as determined by the EDA</w:t>
      </w:r>
      <w:r>
        <w:t>.</w:t>
      </w:r>
    </w:p>
    <w:p w:rsidR="000D08FC" w:rsidRDefault="000D08FC" w:rsidP="000D08FC">
      <w:r>
        <w:tab/>
        <w:t>The bill transfers to section 3 of P.L.2011, c.201 (C.34:1B-241.3) existing rulemaking authority added by section 3 of P.L.2019, c.240 and repeals this duplicative provision.</w:t>
      </w:r>
    </w:p>
    <w:sectPr w:rsidR="000D08FC" w:rsidSect="001247AB">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8E2" w:rsidRDefault="00A538E2" w:rsidP="00A538E2">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2315" w:rsidRDefault="0024231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77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38E2" w:rsidRDefault="00A538E2" w:rsidP="00A538E2">
    <w:pPr>
      <w:pStyle w:val="bpuHeadSpon"/>
    </w:pPr>
    <w:r w:rsidRPr="004D289F">
      <w:rPr>
        <w:rStyle w:val="bpuHeadSponChar"/>
      </w:rPr>
      <w:t>A3959</w:t>
    </w:r>
    <w:r>
      <w:t xml:space="preserve"> MUKHERJI, VAINIERI HUTTLE</w:t>
    </w:r>
  </w:p>
  <w:p w:rsidR="004D289F" w:rsidRDefault="004D289F" w:rsidP="004D289F">
    <w:pPr>
      <w:pStyle w:val="bpuHeadSpon"/>
    </w:pPr>
    <w:r>
      <w:fldChar w:fldCharType="begin"/>
    </w:r>
    <w:r>
      <w:instrText xml:space="preserve"> PAGE  \* MERGEFORMAT </w:instrText>
    </w:r>
    <w:r>
      <w:fldChar w:fldCharType="separate"/>
    </w:r>
    <w:r w:rsidR="00E27771">
      <w:rPr>
        <w:noProof/>
      </w:rPr>
      <w:t>7</w:t>
    </w:r>
    <w:r>
      <w:fldChar w:fldCharType="end"/>
    </w:r>
  </w:p>
  <w:p w:rsidR="004D289F" w:rsidRDefault="004D289F" w:rsidP="004D28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289F" w:rsidRDefault="004D289F" w:rsidP="004D289F">
    <w:pPr>
      <w:pStyle w:val="bpuHeadSpon"/>
    </w:pPr>
    <w:r w:rsidRPr="004D289F">
      <w:rPr>
        <w:rStyle w:val="bpuHeadSponChar"/>
      </w:rPr>
      <w:t>A3959</w:t>
    </w:r>
    <w:r>
      <w:t xml:space="preserve"> MUKHERJI</w:t>
    </w:r>
    <w:r w:rsidR="00A538E2">
      <w:t xml:space="preserve">, </w:t>
    </w:r>
    <w:r w:rsidR="00A538E2">
      <w:t>VAINIERI HUTTLE</w:t>
    </w:r>
  </w:p>
  <w:p w:rsidR="004D289F" w:rsidRDefault="004D289F" w:rsidP="004D289F">
    <w:pPr>
      <w:pStyle w:val="bpuHeadSpon"/>
    </w:pPr>
    <w:r>
      <w:fldChar w:fldCharType="begin"/>
    </w:r>
    <w:r>
      <w:instrText xml:space="preserve"> PAGE  \* MERGEFORMAT </w:instrText>
    </w:r>
    <w:r>
      <w:fldChar w:fldCharType="separate"/>
    </w:r>
    <w:r w:rsidR="00E27771">
      <w:rPr>
        <w:noProof/>
      </w:rPr>
      <w:t>2</w:t>
    </w:r>
    <w:r>
      <w:fldChar w:fldCharType="end"/>
    </w:r>
  </w:p>
  <w:p w:rsidR="004D289F" w:rsidRDefault="004D289F" w:rsidP="004D28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160A5"/>
    <w:rsid w:val="0002335B"/>
    <w:rsid w:val="0003549A"/>
    <w:rsid w:val="000367AE"/>
    <w:rsid w:val="00043B22"/>
    <w:rsid w:val="00054975"/>
    <w:rsid w:val="00057D20"/>
    <w:rsid w:val="0006197C"/>
    <w:rsid w:val="0006281F"/>
    <w:rsid w:val="00065EE8"/>
    <w:rsid w:val="0008141C"/>
    <w:rsid w:val="00081A4B"/>
    <w:rsid w:val="00094A55"/>
    <w:rsid w:val="00095FC3"/>
    <w:rsid w:val="000A44A7"/>
    <w:rsid w:val="000B1054"/>
    <w:rsid w:val="000B3411"/>
    <w:rsid w:val="000C054C"/>
    <w:rsid w:val="000C12C2"/>
    <w:rsid w:val="000C5BDB"/>
    <w:rsid w:val="000D08FC"/>
    <w:rsid w:val="000D11AF"/>
    <w:rsid w:val="000D6255"/>
    <w:rsid w:val="000D6262"/>
    <w:rsid w:val="000D7B4A"/>
    <w:rsid w:val="000E4006"/>
    <w:rsid w:val="000F2C7E"/>
    <w:rsid w:val="000F3DA2"/>
    <w:rsid w:val="000F5FDE"/>
    <w:rsid w:val="000F7466"/>
    <w:rsid w:val="00102845"/>
    <w:rsid w:val="0010382C"/>
    <w:rsid w:val="001247AB"/>
    <w:rsid w:val="001264EC"/>
    <w:rsid w:val="0013000E"/>
    <w:rsid w:val="00133F81"/>
    <w:rsid w:val="00135943"/>
    <w:rsid w:val="00146254"/>
    <w:rsid w:val="001467EC"/>
    <w:rsid w:val="00155A33"/>
    <w:rsid w:val="001610E1"/>
    <w:rsid w:val="001645FB"/>
    <w:rsid w:val="001663D2"/>
    <w:rsid w:val="00173D2B"/>
    <w:rsid w:val="00181676"/>
    <w:rsid w:val="00183603"/>
    <w:rsid w:val="00194E78"/>
    <w:rsid w:val="00196665"/>
    <w:rsid w:val="0019707B"/>
    <w:rsid w:val="00197E8B"/>
    <w:rsid w:val="00197FA4"/>
    <w:rsid w:val="001A161A"/>
    <w:rsid w:val="001A3B79"/>
    <w:rsid w:val="001A3FA0"/>
    <w:rsid w:val="001A66B6"/>
    <w:rsid w:val="001B3E17"/>
    <w:rsid w:val="001B4716"/>
    <w:rsid w:val="001B4EA4"/>
    <w:rsid w:val="001B7CF9"/>
    <w:rsid w:val="001C2F1F"/>
    <w:rsid w:val="001C7C52"/>
    <w:rsid w:val="001D25F3"/>
    <w:rsid w:val="001E15F1"/>
    <w:rsid w:val="001E16FA"/>
    <w:rsid w:val="001E6213"/>
    <w:rsid w:val="001F14C7"/>
    <w:rsid w:val="001F7405"/>
    <w:rsid w:val="00205533"/>
    <w:rsid w:val="002128A1"/>
    <w:rsid w:val="00212B8D"/>
    <w:rsid w:val="00222983"/>
    <w:rsid w:val="002370D0"/>
    <w:rsid w:val="0024231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4FA"/>
    <w:rsid w:val="002C2D81"/>
    <w:rsid w:val="002C461E"/>
    <w:rsid w:val="002C6CEC"/>
    <w:rsid w:val="002E09CE"/>
    <w:rsid w:val="002E69D1"/>
    <w:rsid w:val="002F3BA6"/>
    <w:rsid w:val="002F724B"/>
    <w:rsid w:val="00313152"/>
    <w:rsid w:val="00315320"/>
    <w:rsid w:val="003166C1"/>
    <w:rsid w:val="00325776"/>
    <w:rsid w:val="00325E27"/>
    <w:rsid w:val="00330395"/>
    <w:rsid w:val="00331CE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A8E"/>
    <w:rsid w:val="00391DA4"/>
    <w:rsid w:val="003941F0"/>
    <w:rsid w:val="003959E0"/>
    <w:rsid w:val="003A3C64"/>
    <w:rsid w:val="003A3F83"/>
    <w:rsid w:val="003B793D"/>
    <w:rsid w:val="003C43EF"/>
    <w:rsid w:val="003C47B7"/>
    <w:rsid w:val="003C5A6B"/>
    <w:rsid w:val="003C7FB2"/>
    <w:rsid w:val="003D24DE"/>
    <w:rsid w:val="003E26D4"/>
    <w:rsid w:val="003E47BA"/>
    <w:rsid w:val="003E6AA9"/>
    <w:rsid w:val="003F3B37"/>
    <w:rsid w:val="0040195A"/>
    <w:rsid w:val="00402DC0"/>
    <w:rsid w:val="00411E1F"/>
    <w:rsid w:val="00416C4B"/>
    <w:rsid w:val="0041751E"/>
    <w:rsid w:val="00417761"/>
    <w:rsid w:val="004211E5"/>
    <w:rsid w:val="00422091"/>
    <w:rsid w:val="0043386C"/>
    <w:rsid w:val="00436F2D"/>
    <w:rsid w:val="00436F5D"/>
    <w:rsid w:val="00441B42"/>
    <w:rsid w:val="0045118A"/>
    <w:rsid w:val="00455D51"/>
    <w:rsid w:val="00456BF9"/>
    <w:rsid w:val="00461057"/>
    <w:rsid w:val="004664E0"/>
    <w:rsid w:val="004704A8"/>
    <w:rsid w:val="00471102"/>
    <w:rsid w:val="00471F18"/>
    <w:rsid w:val="00475C5B"/>
    <w:rsid w:val="00484144"/>
    <w:rsid w:val="00484C19"/>
    <w:rsid w:val="00485866"/>
    <w:rsid w:val="00492076"/>
    <w:rsid w:val="00493B1D"/>
    <w:rsid w:val="00497037"/>
    <w:rsid w:val="004A3009"/>
    <w:rsid w:val="004A6940"/>
    <w:rsid w:val="004A77A4"/>
    <w:rsid w:val="004C07E8"/>
    <w:rsid w:val="004C742C"/>
    <w:rsid w:val="004D289F"/>
    <w:rsid w:val="004D480E"/>
    <w:rsid w:val="004E1F3E"/>
    <w:rsid w:val="004F13FE"/>
    <w:rsid w:val="004F1F55"/>
    <w:rsid w:val="004F21BD"/>
    <w:rsid w:val="004F4F1D"/>
    <w:rsid w:val="004F74DD"/>
    <w:rsid w:val="00501317"/>
    <w:rsid w:val="00501BF1"/>
    <w:rsid w:val="0050495C"/>
    <w:rsid w:val="00505DC9"/>
    <w:rsid w:val="00506E1E"/>
    <w:rsid w:val="00513C81"/>
    <w:rsid w:val="005230AB"/>
    <w:rsid w:val="00527BFB"/>
    <w:rsid w:val="00532A32"/>
    <w:rsid w:val="00540B0B"/>
    <w:rsid w:val="0054460F"/>
    <w:rsid w:val="005450EE"/>
    <w:rsid w:val="0055122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51D"/>
    <w:rsid w:val="005E50C6"/>
    <w:rsid w:val="005E6BB9"/>
    <w:rsid w:val="005E7AB8"/>
    <w:rsid w:val="005F2A97"/>
    <w:rsid w:val="005F399B"/>
    <w:rsid w:val="00600DE8"/>
    <w:rsid w:val="006019F8"/>
    <w:rsid w:val="00605B20"/>
    <w:rsid w:val="0061156F"/>
    <w:rsid w:val="00611D5B"/>
    <w:rsid w:val="00613FF5"/>
    <w:rsid w:val="006155A8"/>
    <w:rsid w:val="00621B94"/>
    <w:rsid w:val="00623521"/>
    <w:rsid w:val="00626239"/>
    <w:rsid w:val="00633FF0"/>
    <w:rsid w:val="00635316"/>
    <w:rsid w:val="00635449"/>
    <w:rsid w:val="00635D9B"/>
    <w:rsid w:val="006366B7"/>
    <w:rsid w:val="006378C5"/>
    <w:rsid w:val="00645E6A"/>
    <w:rsid w:val="0065017B"/>
    <w:rsid w:val="00665CBC"/>
    <w:rsid w:val="0066697D"/>
    <w:rsid w:val="00667A5C"/>
    <w:rsid w:val="006735BB"/>
    <w:rsid w:val="00677316"/>
    <w:rsid w:val="00686AEB"/>
    <w:rsid w:val="006A1A1D"/>
    <w:rsid w:val="006A3541"/>
    <w:rsid w:val="006B7897"/>
    <w:rsid w:val="006B7FA7"/>
    <w:rsid w:val="006C086A"/>
    <w:rsid w:val="006C21C1"/>
    <w:rsid w:val="006C6239"/>
    <w:rsid w:val="006C7327"/>
    <w:rsid w:val="006D00E5"/>
    <w:rsid w:val="006D791B"/>
    <w:rsid w:val="006E2895"/>
    <w:rsid w:val="006E4B17"/>
    <w:rsid w:val="006F0D87"/>
    <w:rsid w:val="006F180D"/>
    <w:rsid w:val="006F4334"/>
    <w:rsid w:val="006F47AF"/>
    <w:rsid w:val="006F582B"/>
    <w:rsid w:val="006F6B8A"/>
    <w:rsid w:val="007039C3"/>
    <w:rsid w:val="00707CD3"/>
    <w:rsid w:val="0071002D"/>
    <w:rsid w:val="00716BB9"/>
    <w:rsid w:val="007256D1"/>
    <w:rsid w:val="007279FD"/>
    <w:rsid w:val="007428D0"/>
    <w:rsid w:val="007502CB"/>
    <w:rsid w:val="00752D79"/>
    <w:rsid w:val="00752E20"/>
    <w:rsid w:val="00756EDE"/>
    <w:rsid w:val="0076466B"/>
    <w:rsid w:val="00770A60"/>
    <w:rsid w:val="00781B4D"/>
    <w:rsid w:val="007824BF"/>
    <w:rsid w:val="00783B8D"/>
    <w:rsid w:val="007860E1"/>
    <w:rsid w:val="007869C5"/>
    <w:rsid w:val="00794B94"/>
    <w:rsid w:val="00794BD4"/>
    <w:rsid w:val="007977C6"/>
    <w:rsid w:val="007A2F73"/>
    <w:rsid w:val="007A3061"/>
    <w:rsid w:val="007A5A0B"/>
    <w:rsid w:val="007B2082"/>
    <w:rsid w:val="007C0E14"/>
    <w:rsid w:val="007C7DE4"/>
    <w:rsid w:val="007D40CB"/>
    <w:rsid w:val="007D5796"/>
    <w:rsid w:val="007D59C0"/>
    <w:rsid w:val="007D7D9C"/>
    <w:rsid w:val="007F30E6"/>
    <w:rsid w:val="007F485D"/>
    <w:rsid w:val="007F6050"/>
    <w:rsid w:val="00813627"/>
    <w:rsid w:val="0081743D"/>
    <w:rsid w:val="00823A48"/>
    <w:rsid w:val="008275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806"/>
    <w:rsid w:val="008C79B3"/>
    <w:rsid w:val="008D77BD"/>
    <w:rsid w:val="008E454C"/>
    <w:rsid w:val="008F1E5A"/>
    <w:rsid w:val="008F27C8"/>
    <w:rsid w:val="00901BDA"/>
    <w:rsid w:val="009121D8"/>
    <w:rsid w:val="00916F7A"/>
    <w:rsid w:val="00917FE3"/>
    <w:rsid w:val="009318C7"/>
    <w:rsid w:val="00931C09"/>
    <w:rsid w:val="009348C2"/>
    <w:rsid w:val="009440D0"/>
    <w:rsid w:val="009511F9"/>
    <w:rsid w:val="009523A3"/>
    <w:rsid w:val="00960958"/>
    <w:rsid w:val="00963A46"/>
    <w:rsid w:val="00963DE7"/>
    <w:rsid w:val="00964AE0"/>
    <w:rsid w:val="00966A3E"/>
    <w:rsid w:val="0096746F"/>
    <w:rsid w:val="00971493"/>
    <w:rsid w:val="00971AD9"/>
    <w:rsid w:val="00973069"/>
    <w:rsid w:val="00973523"/>
    <w:rsid w:val="00980766"/>
    <w:rsid w:val="009829AF"/>
    <w:rsid w:val="009835D4"/>
    <w:rsid w:val="00984B58"/>
    <w:rsid w:val="009865D4"/>
    <w:rsid w:val="00986820"/>
    <w:rsid w:val="00986CE0"/>
    <w:rsid w:val="009901E8"/>
    <w:rsid w:val="00997152"/>
    <w:rsid w:val="009972CD"/>
    <w:rsid w:val="009A030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5961"/>
    <w:rsid w:val="009F4FAC"/>
    <w:rsid w:val="00A017C0"/>
    <w:rsid w:val="00A030E3"/>
    <w:rsid w:val="00A11228"/>
    <w:rsid w:val="00A128A1"/>
    <w:rsid w:val="00A17D8C"/>
    <w:rsid w:val="00A222C2"/>
    <w:rsid w:val="00A305D6"/>
    <w:rsid w:val="00A342C4"/>
    <w:rsid w:val="00A50F6B"/>
    <w:rsid w:val="00A52237"/>
    <w:rsid w:val="00A538E2"/>
    <w:rsid w:val="00A551D6"/>
    <w:rsid w:val="00A6251B"/>
    <w:rsid w:val="00A66192"/>
    <w:rsid w:val="00A6754E"/>
    <w:rsid w:val="00A677C6"/>
    <w:rsid w:val="00A70F58"/>
    <w:rsid w:val="00A72987"/>
    <w:rsid w:val="00A7346B"/>
    <w:rsid w:val="00A84C4F"/>
    <w:rsid w:val="00A923C2"/>
    <w:rsid w:val="00A932A1"/>
    <w:rsid w:val="00A96E06"/>
    <w:rsid w:val="00AA0533"/>
    <w:rsid w:val="00AA6197"/>
    <w:rsid w:val="00AA6C70"/>
    <w:rsid w:val="00AB16FD"/>
    <w:rsid w:val="00AB2519"/>
    <w:rsid w:val="00AB2BDA"/>
    <w:rsid w:val="00AB2D81"/>
    <w:rsid w:val="00AB2DF0"/>
    <w:rsid w:val="00AB4813"/>
    <w:rsid w:val="00AC5D2B"/>
    <w:rsid w:val="00AC6466"/>
    <w:rsid w:val="00AC7639"/>
    <w:rsid w:val="00AD08BB"/>
    <w:rsid w:val="00AD0EC0"/>
    <w:rsid w:val="00AD70D6"/>
    <w:rsid w:val="00AD71F7"/>
    <w:rsid w:val="00AD75BC"/>
    <w:rsid w:val="00AD7BB0"/>
    <w:rsid w:val="00AD7BC9"/>
    <w:rsid w:val="00AE1871"/>
    <w:rsid w:val="00AE35C7"/>
    <w:rsid w:val="00AF1A8C"/>
    <w:rsid w:val="00AF1B78"/>
    <w:rsid w:val="00AF22E6"/>
    <w:rsid w:val="00B0116D"/>
    <w:rsid w:val="00B01173"/>
    <w:rsid w:val="00B02F35"/>
    <w:rsid w:val="00B05A3C"/>
    <w:rsid w:val="00B07100"/>
    <w:rsid w:val="00B1138C"/>
    <w:rsid w:val="00B1389E"/>
    <w:rsid w:val="00B1749D"/>
    <w:rsid w:val="00B2574A"/>
    <w:rsid w:val="00B35D8A"/>
    <w:rsid w:val="00B4356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C99"/>
    <w:rsid w:val="00C328D0"/>
    <w:rsid w:val="00C46BC1"/>
    <w:rsid w:val="00C5235F"/>
    <w:rsid w:val="00C527F9"/>
    <w:rsid w:val="00C54CE2"/>
    <w:rsid w:val="00C61220"/>
    <w:rsid w:val="00C66BF3"/>
    <w:rsid w:val="00C70140"/>
    <w:rsid w:val="00C72C59"/>
    <w:rsid w:val="00C73CA7"/>
    <w:rsid w:val="00C822F6"/>
    <w:rsid w:val="00C82AC2"/>
    <w:rsid w:val="00C8456C"/>
    <w:rsid w:val="00C91E19"/>
    <w:rsid w:val="00C92402"/>
    <w:rsid w:val="00C9246E"/>
    <w:rsid w:val="00C92867"/>
    <w:rsid w:val="00C93B93"/>
    <w:rsid w:val="00CA037D"/>
    <w:rsid w:val="00CA0837"/>
    <w:rsid w:val="00CA2442"/>
    <w:rsid w:val="00CA3739"/>
    <w:rsid w:val="00CA4725"/>
    <w:rsid w:val="00CB6246"/>
    <w:rsid w:val="00CC0A17"/>
    <w:rsid w:val="00CC7EBB"/>
    <w:rsid w:val="00CD0F93"/>
    <w:rsid w:val="00CD1BD1"/>
    <w:rsid w:val="00CD528D"/>
    <w:rsid w:val="00CE78BF"/>
    <w:rsid w:val="00CF65EB"/>
    <w:rsid w:val="00CF72AD"/>
    <w:rsid w:val="00D02441"/>
    <w:rsid w:val="00D039F4"/>
    <w:rsid w:val="00D03E00"/>
    <w:rsid w:val="00D056DC"/>
    <w:rsid w:val="00D079A1"/>
    <w:rsid w:val="00D10496"/>
    <w:rsid w:val="00D11173"/>
    <w:rsid w:val="00D11C5F"/>
    <w:rsid w:val="00D1215F"/>
    <w:rsid w:val="00D16561"/>
    <w:rsid w:val="00D172CC"/>
    <w:rsid w:val="00D17FF8"/>
    <w:rsid w:val="00D268AC"/>
    <w:rsid w:val="00D27FF3"/>
    <w:rsid w:val="00D30CAC"/>
    <w:rsid w:val="00D343D0"/>
    <w:rsid w:val="00D359BD"/>
    <w:rsid w:val="00D3664D"/>
    <w:rsid w:val="00D500E9"/>
    <w:rsid w:val="00D507BC"/>
    <w:rsid w:val="00D550C3"/>
    <w:rsid w:val="00D6090A"/>
    <w:rsid w:val="00D62FA3"/>
    <w:rsid w:val="00D63B6F"/>
    <w:rsid w:val="00D64A90"/>
    <w:rsid w:val="00D9410B"/>
    <w:rsid w:val="00D9695B"/>
    <w:rsid w:val="00DA2417"/>
    <w:rsid w:val="00DA5585"/>
    <w:rsid w:val="00DB02AC"/>
    <w:rsid w:val="00DB3BA7"/>
    <w:rsid w:val="00DB6AA2"/>
    <w:rsid w:val="00DC3444"/>
    <w:rsid w:val="00DE10D1"/>
    <w:rsid w:val="00DE2514"/>
    <w:rsid w:val="00DE6851"/>
    <w:rsid w:val="00DF03EE"/>
    <w:rsid w:val="00E01B71"/>
    <w:rsid w:val="00E05CC9"/>
    <w:rsid w:val="00E15573"/>
    <w:rsid w:val="00E21965"/>
    <w:rsid w:val="00E25A5B"/>
    <w:rsid w:val="00E27771"/>
    <w:rsid w:val="00E32E56"/>
    <w:rsid w:val="00E373C7"/>
    <w:rsid w:val="00E4267B"/>
    <w:rsid w:val="00E42F13"/>
    <w:rsid w:val="00E452DF"/>
    <w:rsid w:val="00E543CF"/>
    <w:rsid w:val="00E546FD"/>
    <w:rsid w:val="00E608F1"/>
    <w:rsid w:val="00E611B9"/>
    <w:rsid w:val="00E6157E"/>
    <w:rsid w:val="00E7144F"/>
    <w:rsid w:val="00E73D74"/>
    <w:rsid w:val="00E76A79"/>
    <w:rsid w:val="00E80692"/>
    <w:rsid w:val="00E80C24"/>
    <w:rsid w:val="00E83024"/>
    <w:rsid w:val="00E93836"/>
    <w:rsid w:val="00E97343"/>
    <w:rsid w:val="00EA12E0"/>
    <w:rsid w:val="00EA7C16"/>
    <w:rsid w:val="00EC2A8D"/>
    <w:rsid w:val="00EC5281"/>
    <w:rsid w:val="00EC791D"/>
    <w:rsid w:val="00EC7CA6"/>
    <w:rsid w:val="00ED3C5D"/>
    <w:rsid w:val="00ED4553"/>
    <w:rsid w:val="00F00D08"/>
    <w:rsid w:val="00F124D0"/>
    <w:rsid w:val="00F15583"/>
    <w:rsid w:val="00F16622"/>
    <w:rsid w:val="00F200EE"/>
    <w:rsid w:val="00F22481"/>
    <w:rsid w:val="00F2542E"/>
    <w:rsid w:val="00F27278"/>
    <w:rsid w:val="00F344E3"/>
    <w:rsid w:val="00F34D58"/>
    <w:rsid w:val="00F41A9D"/>
    <w:rsid w:val="00F44314"/>
    <w:rsid w:val="00F522E9"/>
    <w:rsid w:val="00F54B9C"/>
    <w:rsid w:val="00F56E96"/>
    <w:rsid w:val="00F573DD"/>
    <w:rsid w:val="00F6177B"/>
    <w:rsid w:val="00F61E59"/>
    <w:rsid w:val="00F63D99"/>
    <w:rsid w:val="00F6426B"/>
    <w:rsid w:val="00F709B3"/>
    <w:rsid w:val="00F717AB"/>
    <w:rsid w:val="00F71A5E"/>
    <w:rsid w:val="00F75E67"/>
    <w:rsid w:val="00F8470F"/>
    <w:rsid w:val="00FA0AFC"/>
    <w:rsid w:val="00FA1C82"/>
    <w:rsid w:val="00FA20C3"/>
    <w:rsid w:val="00FA2ED1"/>
    <w:rsid w:val="00FA4A52"/>
    <w:rsid w:val="00FB1138"/>
    <w:rsid w:val="00FB4045"/>
    <w:rsid w:val="00FB4D8E"/>
    <w:rsid w:val="00FB648C"/>
    <w:rsid w:val="00FC0D0A"/>
    <w:rsid w:val="00FC1B0B"/>
    <w:rsid w:val="00FC3DB4"/>
    <w:rsid w:val="00FD2F97"/>
    <w:rsid w:val="00FD6F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885C46"/>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4D2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2220</Words>
  <Characters>12249</Characters>
  <Application>Microsoft Office Word</Application>
  <DocSecurity>0</DocSecurity>
  <Lines>279</Lines>
  <Paragraphs>64</Paragraphs>
  <ScaleCrop>false</ScaleCrop>
  <HeadingPairs>
    <vt:vector size="2" baseType="variant">
      <vt:variant>
        <vt:lpstr>Title</vt:lpstr>
      </vt:variant>
      <vt:variant>
        <vt:i4>1</vt:i4>
      </vt:variant>
    </vt:vector>
  </HeadingPairs>
  <TitlesOfParts>
    <vt:vector size="1" baseType="lpstr">
      <vt:lpstr>Mukherjil-draft- create EDA hospitality business loan program</vt:lpstr>
    </vt:vector>
  </TitlesOfParts>
  <Manager>R225</Manager>
  <Company>NJ Office of Legislative Services</Company>
  <LinksUpToDate>false</LinksUpToDate>
  <CharactersWithSpaces>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A3959</dc:title>
  <dc:subject/>
  <dc:creator>Assemblyman  MUKHERJI</dc:creator>
  <cp:keywords>A3959|7|AU |147|261|220|F|0|</cp:keywords>
  <dc:description>INTRODUCED MAY 1, 2020</dc:description>
  <cp:lastModifiedBy>Puleo, Roseanne</cp:lastModifiedBy>
  <cp:revision>2</cp:revision>
  <cp:lastPrinted>2020-05-04T20:29:00Z</cp:lastPrinted>
  <dcterms:created xsi:type="dcterms:W3CDTF">2020-05-04T20:29:00Z</dcterms:created>
  <dcterms:modified xsi:type="dcterms:W3CDTF">2020-05-04T20:29:00Z</dcterms:modified>
  <cp:category>s.4: Approp.; s.5: Repealer; s.6: Eff. date &amp; Note to ss.1-5 to 2020/17_x000d_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