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DD6" w:rsidRDefault="001A7DD6" w:rsidP="001A7DD6">
      <w:pPr>
        <w:pStyle w:val="bpuComLine"/>
      </w:pPr>
      <w:bookmarkStart w:id="0" w:name="bpuFrontPg"/>
      <w:bookmarkEnd w:id="0"/>
      <w:r>
        <w:t>ASSEMBLY COMMITTEE SUBSTITUTE FOR</w:t>
      </w:r>
    </w:p>
    <w:p w:rsidR="00642118" w:rsidRPr="00F37D8A" w:rsidRDefault="00642118" w:rsidP="00642118">
      <w:pPr>
        <w:jc w:val="center"/>
        <w:rPr>
          <w:b/>
          <w:sz w:val="52"/>
          <w:szCs w:val="52"/>
        </w:rPr>
      </w:pPr>
      <w:r w:rsidRPr="00F37D8A">
        <w:rPr>
          <w:b/>
          <w:sz w:val="52"/>
          <w:szCs w:val="52"/>
        </w:rPr>
        <w:t>ASSEMBLY, No. 3966</w:t>
      </w:r>
    </w:p>
    <w:p w:rsidR="001A7DD6" w:rsidRDefault="001A7DD6" w:rsidP="001A7DD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50998373" r:id="rId7"/>
        </w:object>
      </w:r>
    </w:p>
    <w:p w:rsidR="001A7DD6" w:rsidRDefault="001A7DD6" w:rsidP="001A7DD6">
      <w:pPr>
        <w:pStyle w:val="bpuState"/>
      </w:pPr>
      <w:r>
        <w:t>STATE OF NEW JERSEY</w:t>
      </w:r>
    </w:p>
    <w:p w:rsidR="001A7DD6" w:rsidRDefault="001A7DD6" w:rsidP="001A7DD6">
      <w:pPr>
        <w:pStyle w:val="bpuLegislature"/>
      </w:pPr>
      <w:r>
        <w:t>219th LEGISLATURE</w:t>
      </w:r>
    </w:p>
    <w:p w:rsidR="001A7DD6" w:rsidRDefault="001A7DD6" w:rsidP="001A7DD6">
      <w:pPr>
        <w:pStyle w:val="bpuWpGraphic"/>
        <w:rPr>
          <w:spacing w:val="0"/>
          <w:szCs w:val="18"/>
        </w:rPr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50998374" r:id="rId8"/>
        </w:object>
      </w:r>
      <w:r>
        <w:t xml:space="preserve">  </w:t>
      </w:r>
      <w:r w:rsidRPr="001A7DD6">
        <w:rPr>
          <w:spacing w:val="0"/>
          <w:szCs w:val="18"/>
        </w:rPr>
        <w:t>ADOPTED MAY 11, 2020</w:t>
      </w:r>
    </w:p>
    <w:p w:rsidR="001A7DD6" w:rsidRDefault="001A7DD6" w:rsidP="001A7DD6">
      <w:pPr>
        <w:pStyle w:val="bpuWpGraphic"/>
      </w:pPr>
    </w:p>
    <w:p w:rsidR="001A7DD6" w:rsidRDefault="001A7DD6" w:rsidP="001A7DD6">
      <w:pPr>
        <w:pStyle w:val="bpuWpGraphic"/>
        <w:sectPr w:rsidR="001A7DD6" w:rsidSect="00C87346">
          <w:headerReference w:type="default" r:id="rId9"/>
          <w:headerReference w:type="first" r:id="rId10"/>
          <w:footerReference w:type="first" r:id="rId11"/>
          <w:pgSz w:w="12240" w:h="20160" w:code="5"/>
          <w:pgMar w:top="2160" w:right="1440" w:bottom="1440" w:left="1440" w:header="1181" w:footer="2160" w:gutter="0"/>
          <w:cols w:space="720"/>
          <w:titlePg/>
          <w:docGrid w:linePitch="360"/>
        </w:sectPr>
      </w:pPr>
    </w:p>
    <w:p w:rsidR="001A7DD6" w:rsidRDefault="001A7DD6" w:rsidP="001A7DD6">
      <w:pPr>
        <w:pStyle w:val="bpuWpGraphic"/>
      </w:pPr>
    </w:p>
    <w:p w:rsidR="001A7DD6" w:rsidRDefault="001A7DD6" w:rsidP="001A7DD6">
      <w:pPr>
        <w:pStyle w:val="bpuSponsor"/>
      </w:pPr>
      <w:r>
        <w:t>Sponsored by:</w:t>
      </w:r>
    </w:p>
    <w:p w:rsidR="001A7DD6" w:rsidRDefault="001A7DD6" w:rsidP="001A7DD6">
      <w:pPr>
        <w:pStyle w:val="bpuSponsor"/>
      </w:pPr>
      <w:r>
        <w:t>Assemblyman  JOHN J. BURZICHELLI</w:t>
      </w:r>
    </w:p>
    <w:p w:rsidR="001A7DD6" w:rsidRDefault="001A7DD6" w:rsidP="001A7DD6">
      <w:pPr>
        <w:pStyle w:val="bpuSponsor"/>
      </w:pPr>
      <w:r>
        <w:t>District 3 (Cumberland, Gloucester and Salem)</w:t>
      </w:r>
    </w:p>
    <w:p w:rsidR="001A7DD6" w:rsidRDefault="001A7DD6" w:rsidP="001A7DD6">
      <w:pPr>
        <w:pStyle w:val="bpuSponsor"/>
      </w:pPr>
      <w:r>
        <w:t>Assemblyman  ROY FREIMAN</w:t>
      </w:r>
    </w:p>
    <w:p w:rsidR="001A7DD6" w:rsidRDefault="001A7DD6" w:rsidP="001A7DD6">
      <w:pPr>
        <w:pStyle w:val="bpuSponsor"/>
      </w:pPr>
      <w:r>
        <w:t>District 16 (Hunterdon, Mercer, Middlesex and Somerset)</w:t>
      </w:r>
    </w:p>
    <w:p w:rsidR="001A7DD6" w:rsidRDefault="001A7DD6" w:rsidP="001A7DD6">
      <w:pPr>
        <w:pStyle w:val="bpuSponsor"/>
      </w:pPr>
      <w:r>
        <w:t>Assemblywoman  SERENA DIMASO</w:t>
      </w:r>
    </w:p>
    <w:p w:rsidR="001A7DD6" w:rsidRDefault="001A7DD6" w:rsidP="001A7DD6">
      <w:pPr>
        <w:pStyle w:val="bpuSponsor"/>
      </w:pPr>
      <w:r>
        <w:t>District 13 (Monmouth)</w:t>
      </w:r>
    </w:p>
    <w:p w:rsidR="001A7DD6" w:rsidRDefault="00686EC6" w:rsidP="00686EC6">
      <w:pPr>
        <w:pStyle w:val="bpuSponsor"/>
      </w:pPr>
      <w:r>
        <w:t>Senator  VIN GOPAL</w:t>
      </w:r>
    </w:p>
    <w:p w:rsidR="00686EC6" w:rsidRDefault="00686EC6" w:rsidP="00686EC6">
      <w:pPr>
        <w:pStyle w:val="bpuSponsor"/>
      </w:pPr>
      <w:r>
        <w:t>District 11 (Monmouth)</w:t>
      </w:r>
    </w:p>
    <w:p w:rsidR="00686EC6" w:rsidRDefault="00686EC6" w:rsidP="00686EC6">
      <w:pPr>
        <w:pStyle w:val="bpuSponsor"/>
      </w:pPr>
      <w:r>
        <w:t>Senator  DECLAN J. O'SCANLON, JR.</w:t>
      </w:r>
    </w:p>
    <w:p w:rsidR="00686EC6" w:rsidRDefault="00686EC6" w:rsidP="00686EC6">
      <w:pPr>
        <w:pStyle w:val="bpuSponsor"/>
      </w:pPr>
      <w:r>
        <w:t>District 13 (Monmouth)</w:t>
      </w:r>
    </w:p>
    <w:p w:rsidR="00686EC6" w:rsidRPr="00686EC6" w:rsidRDefault="00686EC6" w:rsidP="00686EC6"/>
    <w:p w:rsidR="001A7DD6" w:rsidRDefault="00C87346" w:rsidP="00C87346">
      <w:pPr>
        <w:pStyle w:val="bpuSponsor"/>
      </w:pPr>
      <w:r>
        <w:t>Co-Sponsored by:</w:t>
      </w:r>
    </w:p>
    <w:p w:rsidR="00C87346" w:rsidRPr="00C87346" w:rsidRDefault="00C87346" w:rsidP="00C87346">
      <w:pPr>
        <w:pStyle w:val="bpuSponsor"/>
      </w:pPr>
      <w:r w:rsidRPr="00C87346">
        <w:t xml:space="preserve">Assemblywoman Murphy, Assemblyman Webber, Assemblywoman </w:t>
      </w:r>
      <w:proofErr w:type="spellStart"/>
      <w:r w:rsidRPr="00C87346">
        <w:t>Vainieri</w:t>
      </w:r>
      <w:proofErr w:type="spellEnd"/>
      <w:r w:rsidRPr="00C87346">
        <w:t xml:space="preserve"> </w:t>
      </w:r>
      <w:proofErr w:type="spellStart"/>
      <w:r w:rsidRPr="00C87346">
        <w:t>Huttle</w:t>
      </w:r>
      <w:proofErr w:type="spellEnd"/>
      <w:r w:rsidRPr="00C87346">
        <w:t xml:space="preserve">, Assemblymen Rooney, Space, Thomson, </w:t>
      </w:r>
      <w:proofErr w:type="spellStart"/>
      <w:r w:rsidRPr="00C87346">
        <w:t>DePhillips</w:t>
      </w:r>
      <w:proofErr w:type="spellEnd"/>
      <w:r w:rsidRPr="00C87346">
        <w:t xml:space="preserve">, </w:t>
      </w:r>
      <w:proofErr w:type="spellStart"/>
      <w:r w:rsidRPr="00C87346">
        <w:t>Wirths</w:t>
      </w:r>
      <w:proofErr w:type="spellEnd"/>
      <w:r w:rsidRPr="00C87346">
        <w:t xml:space="preserve">, </w:t>
      </w:r>
      <w:proofErr w:type="spellStart"/>
      <w:r w:rsidRPr="00C87346">
        <w:t>Scharfenberger</w:t>
      </w:r>
      <w:proofErr w:type="spellEnd"/>
      <w:r w:rsidRPr="00C87346">
        <w:t xml:space="preserve">, Johnson, Assemblywoman Jimenez, Assemblymen </w:t>
      </w:r>
      <w:proofErr w:type="spellStart"/>
      <w:r w:rsidRPr="00C87346">
        <w:t>McGuckin</w:t>
      </w:r>
      <w:proofErr w:type="spellEnd"/>
      <w:r w:rsidRPr="00C87346">
        <w:t xml:space="preserve">, </w:t>
      </w:r>
      <w:proofErr w:type="spellStart"/>
      <w:r w:rsidRPr="00C87346">
        <w:t>Giblin</w:t>
      </w:r>
      <w:proofErr w:type="spellEnd"/>
      <w:r w:rsidRPr="00C87346">
        <w:t xml:space="preserve">, Spearman, Assemblywoman </w:t>
      </w:r>
      <w:proofErr w:type="spellStart"/>
      <w:r w:rsidRPr="00C87346">
        <w:t>Schepisi</w:t>
      </w:r>
      <w:proofErr w:type="spellEnd"/>
      <w:r w:rsidRPr="00C87346">
        <w:t xml:space="preserve">, Assemblymen </w:t>
      </w:r>
      <w:proofErr w:type="spellStart"/>
      <w:r w:rsidRPr="00C87346">
        <w:t>S.Kean</w:t>
      </w:r>
      <w:proofErr w:type="spellEnd"/>
      <w:r w:rsidRPr="00C87346">
        <w:t xml:space="preserve">, Catalano, Senators </w:t>
      </w:r>
      <w:proofErr w:type="spellStart"/>
      <w:r w:rsidRPr="00C87346">
        <w:t>Oroho</w:t>
      </w:r>
      <w:proofErr w:type="spellEnd"/>
      <w:r w:rsidRPr="00C87346">
        <w:t xml:space="preserve">, </w:t>
      </w:r>
      <w:proofErr w:type="spellStart"/>
      <w:r w:rsidRPr="00C87346">
        <w:t>Corrado</w:t>
      </w:r>
      <w:proofErr w:type="spellEnd"/>
      <w:r w:rsidRPr="00C87346">
        <w:t xml:space="preserve">, </w:t>
      </w:r>
      <w:proofErr w:type="spellStart"/>
      <w:r w:rsidRPr="00C87346">
        <w:t>Holzapfel</w:t>
      </w:r>
      <w:proofErr w:type="spellEnd"/>
      <w:r w:rsidRPr="00C87346">
        <w:t xml:space="preserve">, </w:t>
      </w:r>
      <w:proofErr w:type="spellStart"/>
      <w:r w:rsidRPr="00C87346">
        <w:t>Addiego</w:t>
      </w:r>
      <w:proofErr w:type="spellEnd"/>
      <w:r w:rsidRPr="00C87346">
        <w:t xml:space="preserve">, Bateman, </w:t>
      </w:r>
      <w:proofErr w:type="spellStart"/>
      <w:r w:rsidRPr="00C87346">
        <w:t>Cardinale</w:t>
      </w:r>
      <w:proofErr w:type="spellEnd"/>
      <w:r w:rsidRPr="00C87346">
        <w:t xml:space="preserve"> and Singer</w:t>
      </w:r>
    </w:p>
    <w:p w:rsidR="00C87346" w:rsidRDefault="00C87346" w:rsidP="001A7DD6"/>
    <w:p w:rsidR="00686EC6" w:rsidRDefault="00686EC6" w:rsidP="001A7DD6">
      <w:bookmarkStart w:id="1" w:name="_GoBack"/>
      <w:bookmarkEnd w:id="1"/>
    </w:p>
    <w:p w:rsidR="001A7DD6" w:rsidRPr="001A7DD6" w:rsidRDefault="001A7DD6" w:rsidP="001A7DD6"/>
    <w:p w:rsidR="001A7DD6" w:rsidRDefault="001A7DD6" w:rsidP="001A7DD6">
      <w:pPr>
        <w:pStyle w:val="bpuSponsor"/>
      </w:pPr>
    </w:p>
    <w:p w:rsidR="001A7DD6" w:rsidRDefault="001A7DD6" w:rsidP="001A7DD6">
      <w:pPr>
        <w:pStyle w:val="bpuSponsor"/>
      </w:pPr>
      <w:r>
        <w:t>SYNOPSIS</w:t>
      </w:r>
    </w:p>
    <w:p w:rsidR="001A7DD6" w:rsidRDefault="001A7DD6" w:rsidP="001A7DD6">
      <w:pPr>
        <w:pStyle w:val="bpuNormText"/>
      </w:pPr>
      <w:r>
        <w:tab/>
        <w:t xml:space="preserve">Concerns delivery and sale of alcoholic beverages during declared state of emergency; requires ABC director to notify licensees of certain tax exemptions during emergency. </w:t>
      </w:r>
    </w:p>
    <w:p w:rsidR="001A7DD6" w:rsidRDefault="001A7DD6" w:rsidP="001A7DD6">
      <w:pPr>
        <w:pStyle w:val="bpuNormText"/>
      </w:pPr>
    </w:p>
    <w:p w:rsidR="001A7DD6" w:rsidRDefault="001A7DD6" w:rsidP="001A7DD6">
      <w:pPr>
        <w:pStyle w:val="bpuSponsor"/>
      </w:pPr>
      <w:r>
        <w:t xml:space="preserve">CURRENT VERSION OF TEXT </w:t>
      </w:r>
    </w:p>
    <w:p w:rsidR="001A7DD6" w:rsidRPr="001A7DD6" w:rsidRDefault="001A7DD6" w:rsidP="00060517">
      <w:pPr>
        <w:pStyle w:val="bpuNormText"/>
      </w:pPr>
      <w:r>
        <w:tab/>
        <w:t>Substitute as adopted by the Assembly Appropriations Committee.</w:t>
      </w: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7DD6" w:rsidRPr="009D38FF" w:rsidRDefault="001A7DD6" w:rsidP="00F26A20">
      <w:pPr>
        <w:jc w:val="center"/>
        <w:rPr>
          <w:szCs w:val="44"/>
        </w:rPr>
      </w:pPr>
    </w:p>
    <w:p w:rsidR="001A7DD6" w:rsidRDefault="001A7DD6" w:rsidP="00206013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left" w:pos="4860"/>
          <w:tab w:val="left" w:pos="6235"/>
        </w:tabs>
        <w:ind w:left="-1260" w:firstLine="900"/>
        <w:rPr>
          <w:sz w:val="20"/>
          <w:szCs w:val="20"/>
        </w:rPr>
        <w:sectPr w:rsidR="001A7DD6" w:rsidSect="001A7DD6">
          <w:type w:val="continuous"/>
          <w:pgSz w:w="12240" w:h="20160" w:code="5"/>
          <w:pgMar w:top="2160" w:right="2275" w:bottom="1440" w:left="2275" w:header="72" w:footer="720" w:gutter="0"/>
          <w:cols w:space="720"/>
          <w:docGrid w:linePitch="360"/>
        </w:sectPr>
      </w:pPr>
    </w:p>
    <w:p w:rsidR="00B8189D" w:rsidRPr="00C22FA2" w:rsidRDefault="00374754" w:rsidP="00C22FA2">
      <w:pPr>
        <w:pStyle w:val="HangingAnAct"/>
        <w:rPr>
          <w:b/>
          <w:smallCaps/>
        </w:rPr>
      </w:pPr>
      <w:r>
        <w:rPr>
          <w:b/>
          <w:smallCaps/>
        </w:rPr>
        <w:lastRenderedPageBreak/>
        <w:t>An Act</w:t>
      </w:r>
      <w:r w:rsidR="00C22FA2">
        <w:t xml:space="preserve"> </w:t>
      </w:r>
      <w:r w:rsidR="00FF7756">
        <w:t xml:space="preserve">concerning the delivery and sale of alcoholic beverages during a state of emergency.  </w:t>
      </w:r>
    </w:p>
    <w:p w:rsidR="004E3E31" w:rsidRDefault="004E3E31" w:rsidP="003562E8"/>
    <w:p w:rsidR="00111E33" w:rsidRDefault="00160116" w:rsidP="00160116">
      <w:pPr>
        <w:tabs>
          <w:tab w:val="left" w:pos="360"/>
        </w:tabs>
        <w:rPr>
          <w:i/>
        </w:rPr>
      </w:pPr>
      <w:r>
        <w:rPr>
          <w:b/>
        </w:rPr>
        <w:tab/>
      </w:r>
      <w:r w:rsidR="00374754">
        <w:rPr>
          <w:b/>
          <w:smallCaps/>
        </w:rPr>
        <w:t>Be It Enacted</w:t>
      </w:r>
      <w:r w:rsidR="004E3E31">
        <w:rPr>
          <w:sz w:val="20"/>
          <w:szCs w:val="20"/>
        </w:rPr>
        <w:t xml:space="preserve"> </w:t>
      </w:r>
      <w:r w:rsidR="00374754">
        <w:rPr>
          <w:i/>
        </w:rPr>
        <w:t>by the Senate and General Assembly of the State of New Jersey:</w:t>
      </w:r>
    </w:p>
    <w:p w:rsidR="0028394E" w:rsidRDefault="0028394E" w:rsidP="000673FE"/>
    <w:p w:rsidR="005E6830" w:rsidRDefault="005E6830" w:rsidP="005E6830">
      <w:r>
        <w:tab/>
      </w:r>
      <w:r w:rsidRPr="009337A4">
        <w:t>1.</w:t>
      </w:r>
      <w:r w:rsidR="00FF4FCF">
        <w:tab/>
      </w:r>
      <w:r w:rsidRPr="009337A4">
        <w:t>As used in this act:</w:t>
      </w:r>
    </w:p>
    <w:p w:rsidR="005E6830" w:rsidRPr="009337A4" w:rsidRDefault="00E5252C" w:rsidP="005E6830">
      <w:r>
        <w:tab/>
      </w:r>
      <w:r w:rsidR="005E6830" w:rsidRPr="009337A4">
        <w:t>“Retail consumption license or permit” means a ple</w:t>
      </w:r>
      <w:r w:rsidR="005E6830">
        <w:t>nary retail consumption license</w:t>
      </w:r>
      <w:r w:rsidR="005E6830" w:rsidRPr="005E6830">
        <w:t xml:space="preserve">, plenary retail consumption license used in connection with a hotel or motel, or seasonal retail consumption license </w:t>
      </w:r>
      <w:r w:rsidR="005E6830" w:rsidRPr="009337A4">
        <w:t>issued pursuant to R.S.33:1-12</w:t>
      </w:r>
      <w:r w:rsidR="00A430EC">
        <w:t>,</w:t>
      </w:r>
      <w:r w:rsidR="005E6830" w:rsidRPr="009337A4">
        <w:t xml:space="preserve"> or </w:t>
      </w:r>
      <w:r w:rsidR="005E6830" w:rsidRPr="005E6830">
        <w:t>concessionaire</w:t>
      </w:r>
      <w:r w:rsidR="005E6830" w:rsidRPr="009337A4">
        <w:t xml:space="preserve"> permit issued pursuant to Title 33 of the Revised Statutes that authorizes the sale of all alcoholic beverages for consumption on the licensed premises.   </w:t>
      </w:r>
    </w:p>
    <w:p w:rsidR="005E6830" w:rsidRDefault="005E6830" w:rsidP="005E6830">
      <w:r w:rsidRPr="009337A4">
        <w:tab/>
        <w:t xml:space="preserve">“State of emergency” means the state of emergency declared by the Governor pursuant to Executive Order No. 103 of 2020 in response to the COVID-19 pandemic.  </w:t>
      </w:r>
    </w:p>
    <w:p w:rsidR="00A1055E" w:rsidRDefault="00A1055E" w:rsidP="005E6830"/>
    <w:p w:rsidR="005E6830" w:rsidRPr="009337A4" w:rsidRDefault="005E6830" w:rsidP="005E6830">
      <w:r>
        <w:tab/>
      </w:r>
      <w:r w:rsidRPr="009337A4">
        <w:t>2.</w:t>
      </w:r>
      <w:r w:rsidR="00FF4FCF">
        <w:tab/>
      </w:r>
      <w:r w:rsidRPr="009337A4">
        <w:t xml:space="preserve">a.  Notwithstanding the provisions of R.S.33:1-12 or any other law to the contrary, </w:t>
      </w:r>
      <w:r w:rsidRPr="005E6830">
        <w:t>during the period this section remains in effect</w:t>
      </w:r>
      <w:r>
        <w:t xml:space="preserve"> </w:t>
      </w:r>
      <w:r w:rsidRPr="009337A4">
        <w:t>the holder of a retail consumption license or permit shall be entitled to:</w:t>
      </w:r>
    </w:p>
    <w:p w:rsidR="00A1055E" w:rsidRPr="00A430EC" w:rsidRDefault="005E6830" w:rsidP="005E6830">
      <w:r w:rsidRPr="009337A4">
        <w:tab/>
        <w:t>(1)</w:t>
      </w:r>
      <w:r w:rsidR="00FF4FCF">
        <w:tab/>
      </w:r>
      <w:r w:rsidRPr="009337A4">
        <w:t xml:space="preserve">sell </w:t>
      </w:r>
      <w:r w:rsidRPr="005E6830">
        <w:t>on the licensed premises for consumption off the licensed premises</w:t>
      </w:r>
      <w:r>
        <w:t xml:space="preserve"> </w:t>
      </w:r>
      <w:r w:rsidRPr="009337A4">
        <w:t xml:space="preserve">any alcoholic beverages in original </w:t>
      </w:r>
      <w:r w:rsidRPr="005E6830">
        <w:t>containers</w:t>
      </w:r>
      <w:r w:rsidRPr="009337A4">
        <w:t xml:space="preserve"> or</w:t>
      </w:r>
      <w:r w:rsidR="00A1055E">
        <w:t xml:space="preserve"> in any other closed and sealed containers or any distilled alcoholic beverages mixed or blended with other alcoholic or nonalcoholic beverages </w:t>
      </w:r>
      <w:r w:rsidRPr="009337A4">
        <w:t xml:space="preserve"> </w:t>
      </w:r>
      <w:r w:rsidRPr="005E6830">
        <w:t xml:space="preserve">in </w:t>
      </w:r>
      <w:r w:rsidRPr="009337A4">
        <w:t xml:space="preserve">closed </w:t>
      </w:r>
      <w:r w:rsidRPr="005E6830">
        <w:t>and</w:t>
      </w:r>
      <w:r w:rsidRPr="009337A4">
        <w:t xml:space="preserve"> sealed </w:t>
      </w:r>
      <w:r w:rsidRPr="005E6830">
        <w:t>containers</w:t>
      </w:r>
      <w:r w:rsidRPr="009337A4">
        <w:t xml:space="preserve">; and </w:t>
      </w:r>
    </w:p>
    <w:p w:rsidR="005E6830" w:rsidRPr="00A430EC" w:rsidRDefault="005E6830" w:rsidP="005E6830">
      <w:r>
        <w:tab/>
      </w:r>
      <w:r w:rsidRPr="009337A4">
        <w:t xml:space="preserve">(2) deliver, by common carrier or otherwise, to the residence of a consumer within this State who is 21 years of age or older </w:t>
      </w:r>
      <w:r w:rsidRPr="005E6830">
        <w:t xml:space="preserve">for consumption off the licensed premises </w:t>
      </w:r>
      <w:r w:rsidR="004203EA">
        <w:t xml:space="preserve">any alcoholic beverages </w:t>
      </w:r>
      <w:r w:rsidR="004203EA" w:rsidRPr="009337A4">
        <w:t xml:space="preserve">in original </w:t>
      </w:r>
      <w:r w:rsidR="004203EA" w:rsidRPr="005E6830">
        <w:t>containers</w:t>
      </w:r>
      <w:r w:rsidR="004203EA" w:rsidRPr="009337A4">
        <w:t xml:space="preserve"> or</w:t>
      </w:r>
      <w:r w:rsidR="004203EA">
        <w:t xml:space="preserve"> in any other closed and sealed containers or any distilled alcoholic beverages mixed or blended with other alcoholic or nonalcoholic beverages </w:t>
      </w:r>
      <w:r w:rsidR="004203EA" w:rsidRPr="005E6830">
        <w:t xml:space="preserve">in </w:t>
      </w:r>
      <w:r w:rsidR="004203EA" w:rsidRPr="009337A4">
        <w:t xml:space="preserve">closed </w:t>
      </w:r>
      <w:r w:rsidR="004203EA" w:rsidRPr="005E6830">
        <w:t>and</w:t>
      </w:r>
      <w:r w:rsidR="004203EA" w:rsidRPr="009337A4">
        <w:t xml:space="preserve"> sealed </w:t>
      </w:r>
      <w:r w:rsidR="004203EA" w:rsidRPr="005E6830">
        <w:t>containers</w:t>
      </w:r>
      <w:r w:rsidRPr="009337A4">
        <w:t xml:space="preserve">. </w:t>
      </w:r>
      <w:r w:rsidR="00A430EC">
        <w:tab/>
      </w:r>
      <w:r>
        <w:t>b.</w:t>
      </w:r>
      <w:r>
        <w:tab/>
      </w:r>
      <w:r w:rsidRPr="005E6830">
        <w:t>Containers in which alcoholic beverages are sold or delivered pursuant to this section shall be affixed with a tamper evident seal and may be of any size, except that containers, other than original containers, in which any</w:t>
      </w:r>
      <w:r w:rsidRPr="009337A4">
        <w:t xml:space="preserve"> distilled alcoholic beverages </w:t>
      </w:r>
      <w:r w:rsidRPr="00861929">
        <w:t>mixed or blended with other alcoholic beverages are sold or delivered</w:t>
      </w:r>
      <w:r w:rsidRPr="009337A4">
        <w:t xml:space="preserve"> pursuant to this section shall have a </w:t>
      </w:r>
      <w:r w:rsidRPr="00084983">
        <w:t>maximum</w:t>
      </w:r>
      <w:r w:rsidRPr="009337A4">
        <w:t xml:space="preserve"> capacity of 16 fluid ounces.  </w:t>
      </w:r>
    </w:p>
    <w:p w:rsidR="005E6830" w:rsidRDefault="005E6830" w:rsidP="005E6830"/>
    <w:p w:rsidR="00084983" w:rsidRDefault="00861929" w:rsidP="005E6830">
      <w:r>
        <w:tab/>
        <w:t>3.</w:t>
      </w:r>
      <w:r w:rsidR="00FF4FCF">
        <w:tab/>
      </w:r>
      <w:r w:rsidR="00E5252C">
        <w:t>a</w:t>
      </w:r>
      <w:r w:rsidR="001A2A77">
        <w:t xml:space="preserve">.  </w:t>
      </w:r>
      <w:r w:rsidR="00084983">
        <w:t xml:space="preserve">Notwithstanding the provisions of R.S.33:1-10 or any other law to the contrary, </w:t>
      </w:r>
      <w:r w:rsidR="00084983" w:rsidRPr="005E6830">
        <w:t>during the period this section remains in effect</w:t>
      </w:r>
      <w:r w:rsidR="00084983">
        <w:t xml:space="preserve"> the holder of a craft distillery license shall be entitled to </w:t>
      </w:r>
      <w:r w:rsidR="00084983" w:rsidRPr="009337A4">
        <w:t xml:space="preserve">sell </w:t>
      </w:r>
      <w:r w:rsidR="00084983" w:rsidRPr="005E6830">
        <w:t>on the licensed premises for consumption off the licensed premises</w:t>
      </w:r>
      <w:r w:rsidR="00084983">
        <w:t>:</w:t>
      </w:r>
    </w:p>
    <w:p w:rsidR="00084983" w:rsidRDefault="00084983" w:rsidP="005E6830">
      <w:r>
        <w:tab/>
        <w:t>(1)</w:t>
      </w:r>
      <w:r w:rsidR="00FF4FCF">
        <w:tab/>
      </w:r>
      <w:r w:rsidRPr="005E6830">
        <w:t xml:space="preserve">distilled alcoholic beverages </w:t>
      </w:r>
      <w:r>
        <w:t xml:space="preserve">that </w:t>
      </w:r>
      <w:r w:rsidR="00E5252C">
        <w:t xml:space="preserve">are </w:t>
      </w:r>
      <w:r>
        <w:t xml:space="preserve">manufactured on the licensed premises and </w:t>
      </w:r>
      <w:r w:rsidRPr="005E6830">
        <w:t xml:space="preserve">mixed or blended with other alcoholic or </w:t>
      </w:r>
      <w:r w:rsidRPr="005E6830">
        <w:lastRenderedPageBreak/>
        <w:t>nonalcoholic beverages</w:t>
      </w:r>
      <w:r w:rsidR="004203EA">
        <w:t xml:space="preserve"> and sold</w:t>
      </w:r>
      <w:r>
        <w:rPr>
          <w:rFonts w:ascii="Albertus Extra Bold" w:hAnsi="Albertus Extra Bold"/>
          <w:b/>
          <w:vertAlign w:val="superscript"/>
        </w:rPr>
        <w:t xml:space="preserve"> </w:t>
      </w:r>
      <w:r w:rsidRPr="005E6830">
        <w:t xml:space="preserve">in </w:t>
      </w:r>
      <w:r w:rsidRPr="009337A4">
        <w:t xml:space="preserve">closed </w:t>
      </w:r>
      <w:r w:rsidRPr="005E6830">
        <w:t>and</w:t>
      </w:r>
      <w:r w:rsidRPr="009337A4">
        <w:t xml:space="preserve"> sealed </w:t>
      </w:r>
      <w:r w:rsidRPr="005E6830">
        <w:t>containers</w:t>
      </w:r>
      <w:r w:rsidRPr="009337A4">
        <w:t>;</w:t>
      </w:r>
      <w:r>
        <w:t xml:space="preserve"> and </w:t>
      </w:r>
    </w:p>
    <w:p w:rsidR="00084983" w:rsidRDefault="00084983" w:rsidP="005E6830">
      <w:r>
        <w:tab/>
        <w:t>(2)</w:t>
      </w:r>
      <w:r w:rsidR="00FF4FCF">
        <w:tab/>
      </w:r>
      <w:r w:rsidR="00E5252C">
        <w:t xml:space="preserve">distilled alcoholic beverages </w:t>
      </w:r>
      <w:r w:rsidR="00C9119D">
        <w:t xml:space="preserve">that are manufactured on the licensed premises and sold in original containers and </w:t>
      </w:r>
      <w:r w:rsidR="0032774F">
        <w:t xml:space="preserve">accompanied by </w:t>
      </w:r>
      <w:r w:rsidR="00C9119D">
        <w:t xml:space="preserve">one or more </w:t>
      </w:r>
      <w:r w:rsidR="0032774F">
        <w:t xml:space="preserve">nonalcoholic beverages or food stuffs that may be combined </w:t>
      </w:r>
      <w:r w:rsidR="001A2A77">
        <w:t xml:space="preserve">by </w:t>
      </w:r>
      <w:r w:rsidR="006309E0">
        <w:t xml:space="preserve">the </w:t>
      </w:r>
      <w:r w:rsidR="001A2A77">
        <w:t xml:space="preserve">consumer </w:t>
      </w:r>
      <w:r w:rsidR="00EA0A7C">
        <w:t xml:space="preserve">to prepare </w:t>
      </w:r>
      <w:r w:rsidR="0032774F">
        <w:t xml:space="preserve">a mixed drink.  </w:t>
      </w:r>
    </w:p>
    <w:p w:rsidR="00E5252C" w:rsidRDefault="001A2A77" w:rsidP="005E6830">
      <w:r>
        <w:tab/>
        <w:t>b.</w:t>
      </w:r>
      <w:r w:rsidR="00FF4FCF">
        <w:tab/>
      </w:r>
      <w:r w:rsidR="00E5252C" w:rsidRPr="005E6830">
        <w:t xml:space="preserve">Containers in which </w:t>
      </w:r>
      <w:r w:rsidR="00E5252C">
        <w:t xml:space="preserve">distilled alcoholic beverages are sold </w:t>
      </w:r>
      <w:r w:rsidR="00E5252C" w:rsidRPr="005E6830">
        <w:t>pursuant to this section shall be affixed with a tamper evident seal and may be of any size, except that containers, other than original containers, in which any</w:t>
      </w:r>
      <w:r w:rsidR="00E5252C" w:rsidRPr="009337A4">
        <w:t xml:space="preserve"> distilled alcoholic beverages </w:t>
      </w:r>
      <w:r w:rsidR="00E5252C" w:rsidRPr="00861929">
        <w:t xml:space="preserve">mixed or blended with other alcoholic beverages are sold </w:t>
      </w:r>
      <w:r w:rsidR="00E5252C" w:rsidRPr="009337A4">
        <w:t xml:space="preserve">pursuant to this section shall have a </w:t>
      </w:r>
      <w:r w:rsidR="00E5252C" w:rsidRPr="00084983">
        <w:t>maximum</w:t>
      </w:r>
      <w:r w:rsidR="00E5252C" w:rsidRPr="009337A4">
        <w:t xml:space="preserve"> capacity of 16 fluid ounces.  </w:t>
      </w:r>
    </w:p>
    <w:p w:rsidR="001A2A77" w:rsidRDefault="001A2A77" w:rsidP="005E6830">
      <w:r>
        <w:tab/>
        <w:t>c.</w:t>
      </w:r>
      <w:r w:rsidR="00FF4FCF">
        <w:tab/>
      </w:r>
      <w:r>
        <w:t xml:space="preserve">Any food stuffs sold pursuant to paragraph (2) of subsection a. of this section shall be sold </w:t>
      </w:r>
      <w:r w:rsidR="006309E0">
        <w:t>on</w:t>
      </w:r>
      <w:r w:rsidR="00BB51C0">
        <w:t>ly as a</w:t>
      </w:r>
      <w:r>
        <w:t xml:space="preserve"> </w:t>
      </w:r>
      <w:r w:rsidR="007F6CCA">
        <w:t xml:space="preserve">mixed drink </w:t>
      </w:r>
      <w:r>
        <w:t>ingr</w:t>
      </w:r>
      <w:r w:rsidR="007F6CCA">
        <w:t xml:space="preserve">edient and not as a separate meal.  </w:t>
      </w:r>
    </w:p>
    <w:p w:rsidR="00861929" w:rsidRDefault="00861929" w:rsidP="005E6830"/>
    <w:p w:rsidR="00861929" w:rsidRPr="009337A4" w:rsidRDefault="00861929" w:rsidP="00861929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9337A4">
        <w:rPr>
          <w:spacing w:val="0"/>
        </w:rPr>
        <w:tab/>
        <w:t>4.</w:t>
      </w:r>
      <w:r w:rsidR="00FF4FCF">
        <w:rPr>
          <w:spacing w:val="0"/>
        </w:rPr>
        <w:tab/>
      </w:r>
      <w:r w:rsidRPr="009337A4">
        <w:rPr>
          <w:spacing w:val="0"/>
        </w:rPr>
        <w:t xml:space="preserve">The </w:t>
      </w:r>
      <w:r w:rsidRPr="00861929">
        <w:rPr>
          <w:spacing w:val="0"/>
        </w:rPr>
        <w:t xml:space="preserve">privileges established  </w:t>
      </w:r>
      <w:r w:rsidRPr="009337A4">
        <w:rPr>
          <w:spacing w:val="0"/>
        </w:rPr>
        <w:t xml:space="preserve">pursuant to </w:t>
      </w:r>
      <w:r w:rsidR="004617E7">
        <w:rPr>
          <w:spacing w:val="0"/>
        </w:rPr>
        <w:t xml:space="preserve">sections 1 through </w:t>
      </w:r>
      <w:r w:rsidRPr="00861929">
        <w:rPr>
          <w:spacing w:val="0"/>
        </w:rPr>
        <w:t xml:space="preserve"> 3 of</w:t>
      </w:r>
      <w:r w:rsidRPr="009337A4">
        <w:rPr>
          <w:spacing w:val="0"/>
        </w:rPr>
        <w:t xml:space="preserve"> this act </w:t>
      </w:r>
      <w:r w:rsidR="007F6CCA" w:rsidRPr="00DC6631">
        <w:rPr>
          <w:spacing w:val="0"/>
        </w:rPr>
        <w:t xml:space="preserve">and </w:t>
      </w:r>
      <w:r w:rsidR="007030B8" w:rsidRPr="00DC6631">
        <w:rPr>
          <w:spacing w:val="0"/>
        </w:rPr>
        <w:t xml:space="preserve">Special Ruling No. </w:t>
      </w:r>
      <w:r w:rsidR="00FC79C8" w:rsidRPr="00DC6631">
        <w:rPr>
          <w:spacing w:val="0"/>
        </w:rPr>
        <w:t xml:space="preserve">2020-1 issued by the Director of the Division of Alcoholic Beverage Control </w:t>
      </w:r>
      <w:r w:rsidRPr="00DC6631">
        <w:rPr>
          <w:spacing w:val="0"/>
        </w:rPr>
        <w:t>shall</w:t>
      </w:r>
      <w:r w:rsidRPr="00861929">
        <w:rPr>
          <w:spacing w:val="0"/>
        </w:rPr>
        <w:t xml:space="preserve"> remain in effect </w:t>
      </w:r>
      <w:r w:rsidR="00084983">
        <w:rPr>
          <w:spacing w:val="0"/>
        </w:rPr>
        <w:t>until</w:t>
      </w:r>
      <w:r w:rsidRPr="00861929">
        <w:rPr>
          <w:spacing w:val="0"/>
        </w:rPr>
        <w:t xml:space="preserve">:  (1) </w:t>
      </w:r>
      <w:r w:rsidR="0081333B">
        <w:rPr>
          <w:spacing w:val="0"/>
        </w:rPr>
        <w:t xml:space="preserve">the </w:t>
      </w:r>
      <w:r w:rsidRPr="00861929">
        <w:rPr>
          <w:spacing w:val="0"/>
        </w:rPr>
        <w:t>date of expiration, termination, or rescission of any executive or administrative orders issued by the Governor or Commissioner of Health establishing coronavirus-related occupancy or customer seating restrictions applicable to licensed premises;  or (2) the</w:t>
      </w:r>
      <w:r w:rsidRPr="009337A4">
        <w:rPr>
          <w:spacing w:val="0"/>
        </w:rPr>
        <w:t xml:space="preserve"> first day of the seventh month following the date on which the Governor declares that the state of emergency has ended</w:t>
      </w:r>
      <w:r w:rsidRPr="00861929">
        <w:rPr>
          <w:spacing w:val="0"/>
        </w:rPr>
        <w:t>, whichever date occurs later</w:t>
      </w:r>
      <w:r w:rsidRPr="009337A4">
        <w:rPr>
          <w:spacing w:val="0"/>
        </w:rPr>
        <w:t xml:space="preserve">.  </w:t>
      </w:r>
    </w:p>
    <w:p w:rsidR="005E6830" w:rsidRDefault="005E6830" w:rsidP="005E6830">
      <w:pPr>
        <w:rPr>
          <w:u w:val="double"/>
        </w:rPr>
      </w:pPr>
    </w:p>
    <w:p w:rsidR="005E6830" w:rsidRPr="00084983" w:rsidRDefault="00861929" w:rsidP="005E6830">
      <w:pPr>
        <w:rPr>
          <w:color w:val="000000"/>
          <w:u w:val="single"/>
        </w:rPr>
      </w:pPr>
      <w:r>
        <w:tab/>
      </w:r>
      <w:r w:rsidR="005E6830">
        <w:t>5.</w:t>
      </w:r>
      <w:r w:rsidR="00FF4FCF">
        <w:tab/>
      </w:r>
      <w:r w:rsidR="005E6830" w:rsidRPr="00084983">
        <w:t>Whenever the Governor declares a public health emergency pursuant to the “Emergency Health Powers Act,” P.L.2005, c.222 (C.26:13-1 et seq.), t</w:t>
      </w:r>
      <w:r w:rsidR="005E6830" w:rsidRPr="00084983">
        <w:rPr>
          <w:color w:val="000000"/>
        </w:rPr>
        <w:t>he Division of Alcoholic Beverage Control shall publish on its website a notice to licensees advising that, in accordance with R.S.54:43-2, no</w:t>
      </w:r>
      <w:r w:rsidR="005E6830" w:rsidRPr="0022395A">
        <w:rPr>
          <w:color w:val="000000"/>
        </w:rPr>
        <w:t xml:space="preserve"> </w:t>
      </w:r>
      <w:r w:rsidR="005E6830">
        <w:t xml:space="preserve">tax imposed pursuant to the </w:t>
      </w:r>
      <w:r w:rsidR="005E6830" w:rsidRPr="00E7673A">
        <w:t>"Alcoholic Beverage Tax Law," R.S. 54:41-1 et seq.</w:t>
      </w:r>
      <w:r w:rsidR="005E6830">
        <w:t xml:space="preserve"> shall </w:t>
      </w:r>
      <w:r w:rsidR="005E6830" w:rsidRPr="00861929">
        <w:rPr>
          <w:color w:val="000000"/>
        </w:rPr>
        <w:t>be payable on any</w:t>
      </w:r>
      <w:r w:rsidR="005E6830">
        <w:t xml:space="preserve"> sale or delivery of alcohol used by a </w:t>
      </w:r>
      <w:r w:rsidR="005E6830" w:rsidRPr="00861929">
        <w:t>licensee</w:t>
      </w:r>
      <w:r w:rsidR="005E6830">
        <w:t xml:space="preserve"> in the production of hand sanitizer </w:t>
      </w:r>
      <w:r w:rsidR="005E6830" w:rsidRPr="00084983">
        <w:rPr>
          <w:color w:val="000000"/>
        </w:rPr>
        <w:t xml:space="preserve">and other patent, proprietary, medicinal, pharmaceutical, antiseptic and toilet preparations, provided that the license holder submits to the Division of Taxation satisfactory </w:t>
      </w:r>
      <w:r w:rsidR="005E6830" w:rsidRPr="00084983">
        <w:t>evidence of such sale, delivery, and intended use of the alcohol for such preparations.</w:t>
      </w:r>
    </w:p>
    <w:p w:rsidR="005E6830" w:rsidRDefault="005E6830" w:rsidP="005E6830"/>
    <w:p w:rsidR="00A852A2" w:rsidRDefault="005E6830">
      <w:r>
        <w:tab/>
      </w:r>
      <w:r w:rsidRPr="009337A4">
        <w:t>6.</w:t>
      </w:r>
      <w:r w:rsidRPr="009337A4">
        <w:tab/>
        <w:t>This act shall take effect immediately</w:t>
      </w:r>
      <w:r w:rsidR="0035271E">
        <w:t xml:space="preserve"> </w:t>
      </w:r>
      <w:r w:rsidR="007030B8">
        <w:rPr>
          <w:sz w:val="23"/>
          <w:szCs w:val="23"/>
        </w:rPr>
        <w:t xml:space="preserve">and </w:t>
      </w:r>
      <w:r w:rsidR="00084983">
        <w:t>shall expire on: (1</w:t>
      </w:r>
      <w:r w:rsidRPr="00084983">
        <w:t>) the date of expiration, termination, or rescission of any and all executive or administrative orders issued by the Governor or Commissioner of Health establishing coronavirus-related occupancy or customer seating restrictions applic</w:t>
      </w:r>
      <w:r w:rsidR="00084983">
        <w:t>able to licensed premises; or (2</w:t>
      </w:r>
      <w:r w:rsidRPr="00084983">
        <w:t>)</w:t>
      </w:r>
      <w:r w:rsidRPr="009337A4">
        <w:t xml:space="preserve"> the first day of the seventh month following the date on which the Governor declares that the state of emergency has</w:t>
      </w:r>
      <w:r w:rsidR="00084983">
        <w:t xml:space="preserve"> ended</w:t>
      </w:r>
      <w:r w:rsidRPr="00084983">
        <w:t>, whichever date occurs later</w:t>
      </w:r>
      <w:r w:rsidR="00573C92">
        <w:t>.</w:t>
      </w:r>
    </w:p>
    <w:sectPr w:rsidR="00A852A2" w:rsidSect="001A7DD6">
      <w:headerReference w:type="first" r:id="rId13"/>
      <w:footerReference w:type="first" r:id="rId14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178" w:rsidRDefault="00132178">
      <w:r>
        <w:separator/>
      </w:r>
    </w:p>
  </w:endnote>
  <w:endnote w:type="continuationSeparator" w:id="0">
    <w:p w:rsidR="00132178" w:rsidRDefault="00132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20002A87" w:usb1="80000000" w:usb2="00000008" w:usb3="00000000" w:csb0="000001FF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346" w:rsidRDefault="00C87346" w:rsidP="00C87346">
    <w:pPr>
      <w:pStyle w:val="sponUdate"/>
    </w:pPr>
    <w:r>
      <w:t>(Sponsorship Updated As Of: 5/14/2020)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DD6" w:rsidRPr="00FF4FCF" w:rsidRDefault="001A7DD6" w:rsidP="00FF4F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178" w:rsidRDefault="00132178">
      <w:r>
        <w:separator/>
      </w:r>
    </w:p>
  </w:footnote>
  <w:footnote w:type="continuationSeparator" w:id="0">
    <w:p w:rsidR="00132178" w:rsidRDefault="00132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3E6877">
    <w:pPr>
      <w:pStyle w:val="Header"/>
      <w:jc w:val="center"/>
    </w:pPr>
  </w:p>
  <w:p w:rsidR="001A7DD6" w:rsidRDefault="001A7DD6" w:rsidP="001A7DD6">
    <w:pPr>
      <w:pStyle w:val="bpuHeadSpon"/>
      <w:rPr>
        <w:rStyle w:val="bpuHeadSponChar"/>
      </w:rPr>
    </w:pPr>
    <w:r>
      <w:t xml:space="preserve">ACS for </w:t>
    </w:r>
    <w:r w:rsidRPr="00FF4FCF">
      <w:rPr>
        <w:b/>
      </w:rPr>
      <w:t>A3966</w:t>
    </w:r>
    <w:r>
      <w:t xml:space="preserve"> BURZICHELLI, FR</w:t>
    </w:r>
    <w:r w:rsidRPr="00FF4FCF">
      <w:rPr>
        <w:rStyle w:val="bpuHeadSponChar"/>
        <w:b w:val="0"/>
      </w:rPr>
      <w:t>EIMAN</w:t>
    </w:r>
  </w:p>
  <w:p w:rsidR="001A7DD6" w:rsidRDefault="001A7DD6" w:rsidP="001A7D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6F75">
      <w:rPr>
        <w:noProof/>
      </w:rPr>
      <w:t>3</w:t>
    </w:r>
    <w:r>
      <w:fldChar w:fldCharType="end"/>
    </w:r>
  </w:p>
  <w:p w:rsidR="001A7DD6" w:rsidRDefault="001A7DD6" w:rsidP="001A7DD6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2DFA" w:rsidRDefault="00BF2DFA" w:rsidP="0074048B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DD6" w:rsidRDefault="001A7DD6" w:rsidP="0074048B">
    <w:pPr>
      <w:pStyle w:val="Header"/>
      <w:jc w:val="center"/>
    </w:pPr>
  </w:p>
  <w:p w:rsidR="001A7DD6" w:rsidRDefault="001A7DD6" w:rsidP="001A7DD6">
    <w:pPr>
      <w:pStyle w:val="bpuHeadSpon"/>
      <w:rPr>
        <w:rStyle w:val="bpuHeadSponChar"/>
      </w:rPr>
    </w:pPr>
    <w:r>
      <w:t xml:space="preserve">ACS for </w:t>
    </w:r>
    <w:r w:rsidRPr="00FF4FCF">
      <w:rPr>
        <w:b/>
      </w:rPr>
      <w:t>A3966</w:t>
    </w:r>
    <w:r>
      <w:t xml:space="preserve"> BURZICHELLI, FR</w:t>
    </w:r>
    <w:r w:rsidRPr="00FF4FCF">
      <w:rPr>
        <w:rStyle w:val="bpuHeadSponChar"/>
        <w:b w:val="0"/>
      </w:rPr>
      <w:t>EIMAN</w:t>
    </w:r>
  </w:p>
  <w:p w:rsidR="001A7DD6" w:rsidRDefault="001A7DD6" w:rsidP="001A7DD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A6F75">
      <w:rPr>
        <w:noProof/>
      </w:rPr>
      <w:t>2</w:t>
    </w:r>
    <w:r>
      <w:fldChar w:fldCharType="end"/>
    </w:r>
  </w:p>
  <w:p w:rsidR="001A7DD6" w:rsidRDefault="001A7DD6" w:rsidP="001A7DD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activeWritingStyle w:appName="MSWord" w:lang="en-US" w:vendorID="64" w:dllVersion="131078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754"/>
    <w:rsid w:val="00006580"/>
    <w:rsid w:val="00023412"/>
    <w:rsid w:val="000314D2"/>
    <w:rsid w:val="0003458B"/>
    <w:rsid w:val="00037883"/>
    <w:rsid w:val="0004229A"/>
    <w:rsid w:val="00060517"/>
    <w:rsid w:val="000616BF"/>
    <w:rsid w:val="00062B9A"/>
    <w:rsid w:val="000673FE"/>
    <w:rsid w:val="00071473"/>
    <w:rsid w:val="000717ED"/>
    <w:rsid w:val="00083AE0"/>
    <w:rsid w:val="00084983"/>
    <w:rsid w:val="00085170"/>
    <w:rsid w:val="00087BBA"/>
    <w:rsid w:val="000951B4"/>
    <w:rsid w:val="0009677F"/>
    <w:rsid w:val="000B0994"/>
    <w:rsid w:val="000B09E1"/>
    <w:rsid w:val="000B33DA"/>
    <w:rsid w:val="000B3E0D"/>
    <w:rsid w:val="000B4F15"/>
    <w:rsid w:val="000C3200"/>
    <w:rsid w:val="000C37EB"/>
    <w:rsid w:val="000C389F"/>
    <w:rsid w:val="0010180A"/>
    <w:rsid w:val="0010206C"/>
    <w:rsid w:val="001047C5"/>
    <w:rsid w:val="00111E33"/>
    <w:rsid w:val="001171CC"/>
    <w:rsid w:val="00120CD6"/>
    <w:rsid w:val="00121603"/>
    <w:rsid w:val="00125907"/>
    <w:rsid w:val="00130015"/>
    <w:rsid w:val="00132178"/>
    <w:rsid w:val="001366E7"/>
    <w:rsid w:val="00146FCD"/>
    <w:rsid w:val="0015069E"/>
    <w:rsid w:val="00151ED2"/>
    <w:rsid w:val="00160116"/>
    <w:rsid w:val="00162BC0"/>
    <w:rsid w:val="00163D7D"/>
    <w:rsid w:val="00165C68"/>
    <w:rsid w:val="00171102"/>
    <w:rsid w:val="00174B62"/>
    <w:rsid w:val="00176120"/>
    <w:rsid w:val="00177879"/>
    <w:rsid w:val="00190AF3"/>
    <w:rsid w:val="00191373"/>
    <w:rsid w:val="001955DC"/>
    <w:rsid w:val="001A113B"/>
    <w:rsid w:val="001A142D"/>
    <w:rsid w:val="001A2A77"/>
    <w:rsid w:val="001A54D9"/>
    <w:rsid w:val="001A7DD6"/>
    <w:rsid w:val="001B115A"/>
    <w:rsid w:val="001B1571"/>
    <w:rsid w:val="001B2154"/>
    <w:rsid w:val="001B767E"/>
    <w:rsid w:val="001C02F2"/>
    <w:rsid w:val="001C185C"/>
    <w:rsid w:val="001D1D54"/>
    <w:rsid w:val="001E681B"/>
    <w:rsid w:val="001F3F07"/>
    <w:rsid w:val="00203705"/>
    <w:rsid w:val="00205965"/>
    <w:rsid w:val="00205CB7"/>
    <w:rsid w:val="00206013"/>
    <w:rsid w:val="00214BAF"/>
    <w:rsid w:val="00214D0A"/>
    <w:rsid w:val="0022060D"/>
    <w:rsid w:val="00221E30"/>
    <w:rsid w:val="002250D7"/>
    <w:rsid w:val="00241F18"/>
    <w:rsid w:val="0024302A"/>
    <w:rsid w:val="002446A4"/>
    <w:rsid w:val="00260E6A"/>
    <w:rsid w:val="002621E1"/>
    <w:rsid w:val="00263972"/>
    <w:rsid w:val="0027401D"/>
    <w:rsid w:val="00276D99"/>
    <w:rsid w:val="0028394E"/>
    <w:rsid w:val="00291F37"/>
    <w:rsid w:val="00297F84"/>
    <w:rsid w:val="002A050C"/>
    <w:rsid w:val="002A2CCF"/>
    <w:rsid w:val="002B0075"/>
    <w:rsid w:val="002C279E"/>
    <w:rsid w:val="002C29E8"/>
    <w:rsid w:val="002C3E1C"/>
    <w:rsid w:val="002F6C51"/>
    <w:rsid w:val="00301C59"/>
    <w:rsid w:val="00301FB4"/>
    <w:rsid w:val="00303BCB"/>
    <w:rsid w:val="00307C63"/>
    <w:rsid w:val="00310103"/>
    <w:rsid w:val="003112C0"/>
    <w:rsid w:val="003151BB"/>
    <w:rsid w:val="00324123"/>
    <w:rsid w:val="0032774F"/>
    <w:rsid w:val="00327EC0"/>
    <w:rsid w:val="00332C52"/>
    <w:rsid w:val="00341E54"/>
    <w:rsid w:val="0035271E"/>
    <w:rsid w:val="00353AAB"/>
    <w:rsid w:val="00354F58"/>
    <w:rsid w:val="003559CD"/>
    <w:rsid w:val="003562E8"/>
    <w:rsid w:val="00374754"/>
    <w:rsid w:val="003763FC"/>
    <w:rsid w:val="00384329"/>
    <w:rsid w:val="00386CB2"/>
    <w:rsid w:val="00396AFE"/>
    <w:rsid w:val="003A639C"/>
    <w:rsid w:val="003A6E5F"/>
    <w:rsid w:val="003B2A59"/>
    <w:rsid w:val="003C2A08"/>
    <w:rsid w:val="003C2EC6"/>
    <w:rsid w:val="003D725B"/>
    <w:rsid w:val="003D7F8C"/>
    <w:rsid w:val="003E4904"/>
    <w:rsid w:val="003E4EBF"/>
    <w:rsid w:val="003E6877"/>
    <w:rsid w:val="003E7E45"/>
    <w:rsid w:val="003F092A"/>
    <w:rsid w:val="0040146F"/>
    <w:rsid w:val="00403D24"/>
    <w:rsid w:val="0040450A"/>
    <w:rsid w:val="004045F6"/>
    <w:rsid w:val="004058A9"/>
    <w:rsid w:val="00407CD5"/>
    <w:rsid w:val="00410F1D"/>
    <w:rsid w:val="00412714"/>
    <w:rsid w:val="00417390"/>
    <w:rsid w:val="004203EA"/>
    <w:rsid w:val="0042704C"/>
    <w:rsid w:val="00433040"/>
    <w:rsid w:val="00433838"/>
    <w:rsid w:val="00434873"/>
    <w:rsid w:val="0044757F"/>
    <w:rsid w:val="00452B15"/>
    <w:rsid w:val="0045474C"/>
    <w:rsid w:val="00460C64"/>
    <w:rsid w:val="004617E7"/>
    <w:rsid w:val="00462411"/>
    <w:rsid w:val="0046437E"/>
    <w:rsid w:val="00464571"/>
    <w:rsid w:val="00473246"/>
    <w:rsid w:val="00481378"/>
    <w:rsid w:val="00485935"/>
    <w:rsid w:val="00487F71"/>
    <w:rsid w:val="00491678"/>
    <w:rsid w:val="00496286"/>
    <w:rsid w:val="004B3FAA"/>
    <w:rsid w:val="004B6C42"/>
    <w:rsid w:val="004B7390"/>
    <w:rsid w:val="004C1DF0"/>
    <w:rsid w:val="004C7050"/>
    <w:rsid w:val="004D05C9"/>
    <w:rsid w:val="004E3E31"/>
    <w:rsid w:val="004F4219"/>
    <w:rsid w:val="005018D0"/>
    <w:rsid w:val="00504CFB"/>
    <w:rsid w:val="0051560D"/>
    <w:rsid w:val="005168CB"/>
    <w:rsid w:val="0052307D"/>
    <w:rsid w:val="00532631"/>
    <w:rsid w:val="00534D1B"/>
    <w:rsid w:val="00540DB3"/>
    <w:rsid w:val="00547D98"/>
    <w:rsid w:val="0055293D"/>
    <w:rsid w:val="0056218B"/>
    <w:rsid w:val="00563BF4"/>
    <w:rsid w:val="00563D0D"/>
    <w:rsid w:val="00565390"/>
    <w:rsid w:val="005660DA"/>
    <w:rsid w:val="00572F14"/>
    <w:rsid w:val="00573C92"/>
    <w:rsid w:val="00575224"/>
    <w:rsid w:val="00580B81"/>
    <w:rsid w:val="005839BB"/>
    <w:rsid w:val="00583DFF"/>
    <w:rsid w:val="0058633F"/>
    <w:rsid w:val="005908D6"/>
    <w:rsid w:val="00593A9A"/>
    <w:rsid w:val="00593CC5"/>
    <w:rsid w:val="00597CB9"/>
    <w:rsid w:val="005A066A"/>
    <w:rsid w:val="005A28E6"/>
    <w:rsid w:val="005A7F2F"/>
    <w:rsid w:val="005C15B3"/>
    <w:rsid w:val="005D1BD6"/>
    <w:rsid w:val="005D2386"/>
    <w:rsid w:val="005E2ECF"/>
    <w:rsid w:val="005E6830"/>
    <w:rsid w:val="005E7D1E"/>
    <w:rsid w:val="005F1DC3"/>
    <w:rsid w:val="005F6A5D"/>
    <w:rsid w:val="00611A4F"/>
    <w:rsid w:val="00625BEC"/>
    <w:rsid w:val="00625CC8"/>
    <w:rsid w:val="006309E0"/>
    <w:rsid w:val="006326D3"/>
    <w:rsid w:val="0063322C"/>
    <w:rsid w:val="00635E2F"/>
    <w:rsid w:val="00640EC0"/>
    <w:rsid w:val="00642118"/>
    <w:rsid w:val="0065003C"/>
    <w:rsid w:val="00651901"/>
    <w:rsid w:val="00651CC8"/>
    <w:rsid w:val="00653FA0"/>
    <w:rsid w:val="00654A40"/>
    <w:rsid w:val="00662C98"/>
    <w:rsid w:val="00667E9B"/>
    <w:rsid w:val="0067193B"/>
    <w:rsid w:val="0067350F"/>
    <w:rsid w:val="006739B6"/>
    <w:rsid w:val="00681C25"/>
    <w:rsid w:val="00685E01"/>
    <w:rsid w:val="00686BE9"/>
    <w:rsid w:val="00686EC6"/>
    <w:rsid w:val="00687F79"/>
    <w:rsid w:val="006A7D4E"/>
    <w:rsid w:val="006B2994"/>
    <w:rsid w:val="006B2A3A"/>
    <w:rsid w:val="006C06B7"/>
    <w:rsid w:val="006C2ADA"/>
    <w:rsid w:val="006D1C32"/>
    <w:rsid w:val="006D505A"/>
    <w:rsid w:val="006E56BD"/>
    <w:rsid w:val="006F3D55"/>
    <w:rsid w:val="00702FC4"/>
    <w:rsid w:val="007030B8"/>
    <w:rsid w:val="00703253"/>
    <w:rsid w:val="00706469"/>
    <w:rsid w:val="007078FF"/>
    <w:rsid w:val="00712342"/>
    <w:rsid w:val="00712FF3"/>
    <w:rsid w:val="00715E0D"/>
    <w:rsid w:val="007176BF"/>
    <w:rsid w:val="00720465"/>
    <w:rsid w:val="007265E9"/>
    <w:rsid w:val="00727C78"/>
    <w:rsid w:val="00730C2A"/>
    <w:rsid w:val="0074048B"/>
    <w:rsid w:val="00743335"/>
    <w:rsid w:val="00750BC6"/>
    <w:rsid w:val="0075417B"/>
    <w:rsid w:val="00755537"/>
    <w:rsid w:val="0075607B"/>
    <w:rsid w:val="00760A6D"/>
    <w:rsid w:val="0076332F"/>
    <w:rsid w:val="00763CCB"/>
    <w:rsid w:val="00767DB5"/>
    <w:rsid w:val="0077058C"/>
    <w:rsid w:val="00771617"/>
    <w:rsid w:val="00776139"/>
    <w:rsid w:val="00780987"/>
    <w:rsid w:val="0078353A"/>
    <w:rsid w:val="007908A3"/>
    <w:rsid w:val="00793A4D"/>
    <w:rsid w:val="00796800"/>
    <w:rsid w:val="007A5959"/>
    <w:rsid w:val="007A6B78"/>
    <w:rsid w:val="007B25F4"/>
    <w:rsid w:val="007B58BF"/>
    <w:rsid w:val="007C0F65"/>
    <w:rsid w:val="007D4F1A"/>
    <w:rsid w:val="007D55BE"/>
    <w:rsid w:val="007D7467"/>
    <w:rsid w:val="007E1527"/>
    <w:rsid w:val="007E391B"/>
    <w:rsid w:val="007E3A71"/>
    <w:rsid w:val="007E5ECB"/>
    <w:rsid w:val="007E7B98"/>
    <w:rsid w:val="007F6CCA"/>
    <w:rsid w:val="00807E77"/>
    <w:rsid w:val="0081333B"/>
    <w:rsid w:val="00813C2E"/>
    <w:rsid w:val="00814801"/>
    <w:rsid w:val="0081539B"/>
    <w:rsid w:val="008155DC"/>
    <w:rsid w:val="0081598C"/>
    <w:rsid w:val="00817E6B"/>
    <w:rsid w:val="00824F1A"/>
    <w:rsid w:val="00830FE2"/>
    <w:rsid w:val="00831907"/>
    <w:rsid w:val="0083326E"/>
    <w:rsid w:val="00835F86"/>
    <w:rsid w:val="0086137F"/>
    <w:rsid w:val="00861929"/>
    <w:rsid w:val="00861961"/>
    <w:rsid w:val="00866C23"/>
    <w:rsid w:val="00873B0B"/>
    <w:rsid w:val="00890F76"/>
    <w:rsid w:val="00892358"/>
    <w:rsid w:val="00892F39"/>
    <w:rsid w:val="008A2673"/>
    <w:rsid w:val="008A5541"/>
    <w:rsid w:val="008B1F62"/>
    <w:rsid w:val="008B3A5D"/>
    <w:rsid w:val="008B4043"/>
    <w:rsid w:val="008B7B8C"/>
    <w:rsid w:val="008C6C0B"/>
    <w:rsid w:val="008C6D3C"/>
    <w:rsid w:val="008E4B4D"/>
    <w:rsid w:val="008E60EC"/>
    <w:rsid w:val="008F1224"/>
    <w:rsid w:val="008F27D7"/>
    <w:rsid w:val="008F43F9"/>
    <w:rsid w:val="008F6930"/>
    <w:rsid w:val="00900693"/>
    <w:rsid w:val="0090378D"/>
    <w:rsid w:val="0090590D"/>
    <w:rsid w:val="0091132C"/>
    <w:rsid w:val="00913663"/>
    <w:rsid w:val="0091403D"/>
    <w:rsid w:val="009203BF"/>
    <w:rsid w:val="00924E1B"/>
    <w:rsid w:val="00925842"/>
    <w:rsid w:val="00927765"/>
    <w:rsid w:val="00932DF2"/>
    <w:rsid w:val="00932EFA"/>
    <w:rsid w:val="00934D0B"/>
    <w:rsid w:val="00936E1D"/>
    <w:rsid w:val="00941DC8"/>
    <w:rsid w:val="00947406"/>
    <w:rsid w:val="00967195"/>
    <w:rsid w:val="00977A01"/>
    <w:rsid w:val="009825E5"/>
    <w:rsid w:val="00983972"/>
    <w:rsid w:val="00987E27"/>
    <w:rsid w:val="00992BA2"/>
    <w:rsid w:val="009961A8"/>
    <w:rsid w:val="009A4A35"/>
    <w:rsid w:val="009A5CC9"/>
    <w:rsid w:val="009A6F75"/>
    <w:rsid w:val="009B6484"/>
    <w:rsid w:val="009C7B57"/>
    <w:rsid w:val="009D05E9"/>
    <w:rsid w:val="009D2B21"/>
    <w:rsid w:val="009E1A12"/>
    <w:rsid w:val="009E2EF5"/>
    <w:rsid w:val="009E69F6"/>
    <w:rsid w:val="009E6C52"/>
    <w:rsid w:val="009F39E4"/>
    <w:rsid w:val="009F5D6A"/>
    <w:rsid w:val="00A00833"/>
    <w:rsid w:val="00A03CE4"/>
    <w:rsid w:val="00A0500F"/>
    <w:rsid w:val="00A05F8E"/>
    <w:rsid w:val="00A1055E"/>
    <w:rsid w:val="00A11CB1"/>
    <w:rsid w:val="00A11CB5"/>
    <w:rsid w:val="00A14115"/>
    <w:rsid w:val="00A216BD"/>
    <w:rsid w:val="00A24283"/>
    <w:rsid w:val="00A31168"/>
    <w:rsid w:val="00A34D48"/>
    <w:rsid w:val="00A375BA"/>
    <w:rsid w:val="00A379C2"/>
    <w:rsid w:val="00A419C1"/>
    <w:rsid w:val="00A430EC"/>
    <w:rsid w:val="00A45822"/>
    <w:rsid w:val="00A47997"/>
    <w:rsid w:val="00A532B8"/>
    <w:rsid w:val="00A541A8"/>
    <w:rsid w:val="00A54639"/>
    <w:rsid w:val="00A64456"/>
    <w:rsid w:val="00A70190"/>
    <w:rsid w:val="00A72262"/>
    <w:rsid w:val="00A7334A"/>
    <w:rsid w:val="00A852A2"/>
    <w:rsid w:val="00A92F39"/>
    <w:rsid w:val="00A976BE"/>
    <w:rsid w:val="00AA5E04"/>
    <w:rsid w:val="00AB08F7"/>
    <w:rsid w:val="00AB12AF"/>
    <w:rsid w:val="00AC0AF2"/>
    <w:rsid w:val="00AC17EB"/>
    <w:rsid w:val="00AC2F01"/>
    <w:rsid w:val="00AC3BD3"/>
    <w:rsid w:val="00AC6F15"/>
    <w:rsid w:val="00AD5FA9"/>
    <w:rsid w:val="00AD6E10"/>
    <w:rsid w:val="00AE45E8"/>
    <w:rsid w:val="00AE52B3"/>
    <w:rsid w:val="00AF0808"/>
    <w:rsid w:val="00AF2240"/>
    <w:rsid w:val="00AF5C79"/>
    <w:rsid w:val="00AF70F7"/>
    <w:rsid w:val="00AF7B5E"/>
    <w:rsid w:val="00B00CC1"/>
    <w:rsid w:val="00B01D7A"/>
    <w:rsid w:val="00B020FF"/>
    <w:rsid w:val="00B0271F"/>
    <w:rsid w:val="00B045DE"/>
    <w:rsid w:val="00B04C3E"/>
    <w:rsid w:val="00B1301A"/>
    <w:rsid w:val="00B15519"/>
    <w:rsid w:val="00B15D0A"/>
    <w:rsid w:val="00B30C67"/>
    <w:rsid w:val="00B411B5"/>
    <w:rsid w:val="00B43056"/>
    <w:rsid w:val="00B43E12"/>
    <w:rsid w:val="00B45111"/>
    <w:rsid w:val="00B52E90"/>
    <w:rsid w:val="00B5452F"/>
    <w:rsid w:val="00B567B5"/>
    <w:rsid w:val="00B66FFE"/>
    <w:rsid w:val="00B8189D"/>
    <w:rsid w:val="00B92A1C"/>
    <w:rsid w:val="00B94A50"/>
    <w:rsid w:val="00B96F5E"/>
    <w:rsid w:val="00BA097B"/>
    <w:rsid w:val="00BA51E3"/>
    <w:rsid w:val="00BB51C0"/>
    <w:rsid w:val="00BC0679"/>
    <w:rsid w:val="00BC1C3E"/>
    <w:rsid w:val="00BC3609"/>
    <w:rsid w:val="00BC54C0"/>
    <w:rsid w:val="00BD5EDE"/>
    <w:rsid w:val="00BE22D0"/>
    <w:rsid w:val="00BE5A48"/>
    <w:rsid w:val="00BE6CBD"/>
    <w:rsid w:val="00BF0ED0"/>
    <w:rsid w:val="00BF2DFA"/>
    <w:rsid w:val="00BF723F"/>
    <w:rsid w:val="00BF7A44"/>
    <w:rsid w:val="00BF7FC8"/>
    <w:rsid w:val="00C02E49"/>
    <w:rsid w:val="00C2057B"/>
    <w:rsid w:val="00C22FA2"/>
    <w:rsid w:val="00C23588"/>
    <w:rsid w:val="00C319BD"/>
    <w:rsid w:val="00C347FF"/>
    <w:rsid w:val="00C36A4F"/>
    <w:rsid w:val="00C421C1"/>
    <w:rsid w:val="00C43CDD"/>
    <w:rsid w:val="00C53071"/>
    <w:rsid w:val="00C53F0B"/>
    <w:rsid w:val="00C5726A"/>
    <w:rsid w:val="00C6019A"/>
    <w:rsid w:val="00C61F36"/>
    <w:rsid w:val="00C64025"/>
    <w:rsid w:val="00C76538"/>
    <w:rsid w:val="00C77EC5"/>
    <w:rsid w:val="00C827B6"/>
    <w:rsid w:val="00C83876"/>
    <w:rsid w:val="00C868B1"/>
    <w:rsid w:val="00C86C50"/>
    <w:rsid w:val="00C87346"/>
    <w:rsid w:val="00C9119D"/>
    <w:rsid w:val="00C91EC6"/>
    <w:rsid w:val="00C96B85"/>
    <w:rsid w:val="00CA1F7C"/>
    <w:rsid w:val="00CA2147"/>
    <w:rsid w:val="00CA2CB1"/>
    <w:rsid w:val="00CA4E9D"/>
    <w:rsid w:val="00CB076C"/>
    <w:rsid w:val="00CB4632"/>
    <w:rsid w:val="00CB7847"/>
    <w:rsid w:val="00CC2F1C"/>
    <w:rsid w:val="00CC6C9E"/>
    <w:rsid w:val="00CC7157"/>
    <w:rsid w:val="00CC76F2"/>
    <w:rsid w:val="00CC7B27"/>
    <w:rsid w:val="00CD5704"/>
    <w:rsid w:val="00CE0C59"/>
    <w:rsid w:val="00CE4722"/>
    <w:rsid w:val="00CE5F58"/>
    <w:rsid w:val="00CE6494"/>
    <w:rsid w:val="00CE6AFF"/>
    <w:rsid w:val="00CF3172"/>
    <w:rsid w:val="00D019F7"/>
    <w:rsid w:val="00D01C76"/>
    <w:rsid w:val="00D04F33"/>
    <w:rsid w:val="00D10BF3"/>
    <w:rsid w:val="00D17CB7"/>
    <w:rsid w:val="00D208B5"/>
    <w:rsid w:val="00D235DB"/>
    <w:rsid w:val="00D237DC"/>
    <w:rsid w:val="00D271B3"/>
    <w:rsid w:val="00D41204"/>
    <w:rsid w:val="00D45CC6"/>
    <w:rsid w:val="00D470AF"/>
    <w:rsid w:val="00D514B2"/>
    <w:rsid w:val="00D518DB"/>
    <w:rsid w:val="00D52647"/>
    <w:rsid w:val="00D52702"/>
    <w:rsid w:val="00D56458"/>
    <w:rsid w:val="00D66A4B"/>
    <w:rsid w:val="00D67096"/>
    <w:rsid w:val="00D70F1C"/>
    <w:rsid w:val="00D72858"/>
    <w:rsid w:val="00D74C46"/>
    <w:rsid w:val="00D84E45"/>
    <w:rsid w:val="00D93249"/>
    <w:rsid w:val="00D94352"/>
    <w:rsid w:val="00D9793F"/>
    <w:rsid w:val="00DA632E"/>
    <w:rsid w:val="00DB2421"/>
    <w:rsid w:val="00DB2880"/>
    <w:rsid w:val="00DC0972"/>
    <w:rsid w:val="00DC2F7E"/>
    <w:rsid w:val="00DC5E6D"/>
    <w:rsid w:val="00DC6631"/>
    <w:rsid w:val="00DC6B96"/>
    <w:rsid w:val="00DD223E"/>
    <w:rsid w:val="00DD3A3F"/>
    <w:rsid w:val="00DF0EFA"/>
    <w:rsid w:val="00DF1689"/>
    <w:rsid w:val="00DF1E16"/>
    <w:rsid w:val="00E02BE4"/>
    <w:rsid w:val="00E04ECE"/>
    <w:rsid w:val="00E061F9"/>
    <w:rsid w:val="00E0620A"/>
    <w:rsid w:val="00E075A5"/>
    <w:rsid w:val="00E171D1"/>
    <w:rsid w:val="00E241B0"/>
    <w:rsid w:val="00E31BC0"/>
    <w:rsid w:val="00E4420D"/>
    <w:rsid w:val="00E50795"/>
    <w:rsid w:val="00E5252C"/>
    <w:rsid w:val="00E53F0C"/>
    <w:rsid w:val="00E57D97"/>
    <w:rsid w:val="00E57EEC"/>
    <w:rsid w:val="00E707FA"/>
    <w:rsid w:val="00E72FA6"/>
    <w:rsid w:val="00E77E4A"/>
    <w:rsid w:val="00E85E9A"/>
    <w:rsid w:val="00EA0A7C"/>
    <w:rsid w:val="00EA424B"/>
    <w:rsid w:val="00EA78CF"/>
    <w:rsid w:val="00EB7763"/>
    <w:rsid w:val="00EC4F39"/>
    <w:rsid w:val="00ED0AF3"/>
    <w:rsid w:val="00ED1C6D"/>
    <w:rsid w:val="00ED51EA"/>
    <w:rsid w:val="00ED683E"/>
    <w:rsid w:val="00EE10DE"/>
    <w:rsid w:val="00EE1829"/>
    <w:rsid w:val="00EE73AB"/>
    <w:rsid w:val="00EF2418"/>
    <w:rsid w:val="00EF764E"/>
    <w:rsid w:val="00F00E73"/>
    <w:rsid w:val="00F13B2A"/>
    <w:rsid w:val="00F20D31"/>
    <w:rsid w:val="00F2189E"/>
    <w:rsid w:val="00F22271"/>
    <w:rsid w:val="00F23CB0"/>
    <w:rsid w:val="00F25F86"/>
    <w:rsid w:val="00F37D8A"/>
    <w:rsid w:val="00F469B9"/>
    <w:rsid w:val="00F548B8"/>
    <w:rsid w:val="00F833CD"/>
    <w:rsid w:val="00F83D23"/>
    <w:rsid w:val="00F85A4F"/>
    <w:rsid w:val="00F905A2"/>
    <w:rsid w:val="00F922D2"/>
    <w:rsid w:val="00F93ABB"/>
    <w:rsid w:val="00F94A2D"/>
    <w:rsid w:val="00F95FFA"/>
    <w:rsid w:val="00FA1133"/>
    <w:rsid w:val="00FB40F5"/>
    <w:rsid w:val="00FC22B7"/>
    <w:rsid w:val="00FC4120"/>
    <w:rsid w:val="00FC609F"/>
    <w:rsid w:val="00FC6E13"/>
    <w:rsid w:val="00FC72D1"/>
    <w:rsid w:val="00FC79C8"/>
    <w:rsid w:val="00FD0E0F"/>
    <w:rsid w:val="00FD5C6F"/>
    <w:rsid w:val="00FE65F5"/>
    <w:rsid w:val="00FF4FCF"/>
    <w:rsid w:val="00FF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."/>
  <w:listSeparator w:val=","/>
  <w14:docId w14:val="60FF2A1A"/>
  <w15:docId w15:val="{F95D5882-64B6-4BEC-8F9B-F5663F17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customStyle="1" w:styleId="BillHeading2">
    <w:name w:val="BillHeading2"/>
    <w:basedOn w:val="DefaultParagraphFont"/>
    <w:rsid w:val="00793A4D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93A4D"/>
    <w:rPr>
      <w:rFonts w:ascii="Times New Roman" w:hAnsi="Times New Roman"/>
      <w:i/>
      <w:sz w:val="24"/>
      <w:szCs w:val="18"/>
    </w:rPr>
  </w:style>
  <w:style w:type="character" w:customStyle="1" w:styleId="BillHeadUnBold">
    <w:name w:val="BillHeadUnBold"/>
    <w:basedOn w:val="DefaultParagraphFont"/>
    <w:rsid w:val="00793A4D"/>
    <w:rPr>
      <w:rFonts w:ascii="Times New Roman" w:hAnsi="Times New Roman"/>
      <w:smallCaps/>
      <w:sz w:val="18"/>
      <w:szCs w:val="18"/>
    </w:rPr>
  </w:style>
  <w:style w:type="character" w:customStyle="1" w:styleId="BillHead">
    <w:name w:val="BillHead"/>
    <w:basedOn w:val="DefaultParagraphFont"/>
    <w:rsid w:val="00793A4D"/>
    <w:rPr>
      <w:rFonts w:ascii="Times New Roman" w:hAnsi="Times New Roman"/>
      <w:b/>
      <w:smallCaps/>
      <w:sz w:val="24"/>
      <w:szCs w:val="20"/>
    </w:rPr>
  </w:style>
  <w:style w:type="paragraph" w:styleId="Footer">
    <w:name w:val="footer"/>
    <w:rsid w:val="00793A4D"/>
    <w:pPr>
      <w:tabs>
        <w:tab w:val="left" w:pos="180"/>
      </w:tabs>
    </w:pPr>
    <w:rPr>
      <w:b/>
      <w:sz w:val="18"/>
      <w:szCs w:val="24"/>
    </w:rPr>
  </w:style>
  <w:style w:type="paragraph" w:customStyle="1" w:styleId="Pg2Footer">
    <w:name w:val="Pg2Footer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ubType">
    <w:name w:val="SubType"/>
    <w:basedOn w:val="Normal"/>
    <w:next w:val="Normal"/>
    <w:rsid w:val="00793A4D"/>
    <w:pPr>
      <w:tabs>
        <w:tab w:val="left" w:pos="2520"/>
      </w:tabs>
      <w:ind w:left="-1440" w:right="-1080"/>
      <w:jc w:val="center"/>
    </w:pPr>
    <w:rPr>
      <w:sz w:val="36"/>
      <w:szCs w:val="36"/>
    </w:rPr>
  </w:style>
  <w:style w:type="paragraph" w:customStyle="1" w:styleId="StateStyle">
    <w:name w:val="StateStyle"/>
    <w:basedOn w:val="Normal"/>
    <w:rsid w:val="00793A4D"/>
    <w:pPr>
      <w:ind w:left="-1440" w:right="-1080"/>
      <w:jc w:val="center"/>
    </w:pPr>
    <w:rPr>
      <w:rFonts w:ascii="Arial" w:hAnsi="Arial"/>
      <w:b/>
      <w:sz w:val="56"/>
      <w:szCs w:val="56"/>
    </w:rPr>
  </w:style>
  <w:style w:type="paragraph" w:customStyle="1" w:styleId="SponsoredBy">
    <w:name w:val="SponsoredBy"/>
    <w:basedOn w:val="StateStyle"/>
    <w:rsid w:val="00793A4D"/>
    <w:rPr>
      <w:sz w:val="24"/>
    </w:rPr>
  </w:style>
  <w:style w:type="character" w:styleId="PageNumber">
    <w:name w:val="page number"/>
    <w:basedOn w:val="DefaultParagraphFont"/>
    <w:rsid w:val="00793A4D"/>
  </w:style>
  <w:style w:type="table" w:styleId="TableGrid">
    <w:name w:val="Table Grid"/>
    <w:aliases w:val="Table Grid ConRes,Table Gridtrial"/>
    <w:basedOn w:val="TableNormal"/>
    <w:rsid w:val="00793A4D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Hang">
    <w:name w:val="IndentHang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</w:tabs>
      <w:ind w:left="360" w:hanging="360"/>
    </w:pPr>
  </w:style>
  <w:style w:type="character" w:customStyle="1" w:styleId="11ptChar">
    <w:name w:val="11ptChar"/>
    <w:basedOn w:val="DefaultParagraphFont"/>
    <w:rsid w:val="00793A4D"/>
    <w:rPr>
      <w:rFonts w:ascii="Times New Roman" w:hAnsi="Times New Roman"/>
      <w:sz w:val="24"/>
      <w:szCs w:val="22"/>
    </w:rPr>
  </w:style>
  <w:style w:type="paragraph" w:customStyle="1" w:styleId="bpuBill">
    <w:name w:val="bpuBill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ComLine">
    <w:name w:val="bpuComLine"/>
    <w:basedOn w:val="Normal"/>
    <w:next w:val="Normal"/>
    <w:rsid w:val="00793A4D"/>
    <w:pPr>
      <w:jc w:val="center"/>
    </w:pPr>
    <w:rPr>
      <w:sz w:val="44"/>
    </w:rPr>
  </w:style>
  <w:style w:type="paragraph" w:customStyle="1" w:styleId="bpuHeadSpon">
    <w:name w:val="bpuHeadSpon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93A4D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686BE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93A4D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paragraph" w:customStyle="1" w:styleId="bpuWpGraphic">
    <w:name w:val="bpuWpGraphic"/>
    <w:basedOn w:val="Normal"/>
    <w:next w:val="Normal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charMarlett">
    <w:name w:val="charMarlett"/>
    <w:basedOn w:val="DefaultParagraphFont"/>
    <w:rsid w:val="00793A4D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93A4D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">
    <w:name w:val="FronterPage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793A4D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93A4D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93A4D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93A4D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93A4D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93A4D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793A4D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793A4D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793A4D"/>
  </w:style>
  <w:style w:type="character" w:customStyle="1" w:styleId="Para10pt">
    <w:name w:val="Para10pt"/>
    <w:basedOn w:val="DefaultParagraphFont"/>
    <w:rsid w:val="00793A4D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93A4D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character" w:customStyle="1" w:styleId="RightBrackt">
    <w:name w:val="RightBrackt"/>
    <w:rsid w:val="00793A4D"/>
  </w:style>
  <w:style w:type="character" w:customStyle="1" w:styleId="Style10pt">
    <w:name w:val="Style 10 pt"/>
    <w:basedOn w:val="DefaultParagraphFont"/>
    <w:rsid w:val="00793A4D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93A4D"/>
    <w:rPr>
      <w:sz w:val="24"/>
    </w:rPr>
  </w:style>
  <w:style w:type="paragraph" w:customStyle="1" w:styleId="StyleFronterPageLoweredby3pt">
    <w:name w:val="Style FronterPage + Lowered by  3 pt"/>
    <w:basedOn w:val="FronterPage"/>
    <w:rsid w:val="00793A4D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93A4D"/>
    <w:pPr>
      <w:shd w:val="solid" w:color="FFFFFF" w:fill="FFFFFF"/>
    </w:pPr>
    <w:rPr>
      <w:szCs w:val="20"/>
    </w:rPr>
  </w:style>
  <w:style w:type="paragraph" w:customStyle="1" w:styleId="StylePrefileFronterTitleLeft">
    <w:name w:val="Style PrefileFronterTitle + Left"/>
    <w:basedOn w:val="PrefileFronterTitle"/>
    <w:rsid w:val="00793A4D"/>
    <w:pPr>
      <w:ind w:right="-288"/>
      <w:jc w:val="left"/>
    </w:pPr>
    <w:rPr>
      <w:szCs w:val="20"/>
    </w:rPr>
  </w:style>
  <w:style w:type="paragraph" w:customStyle="1" w:styleId="Style1">
    <w:name w:val="Style1"/>
    <w:basedOn w:val="Normal"/>
    <w:rsid w:val="00793A4D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character" w:customStyle="1" w:styleId="Superscript">
    <w:name w:val="Superscript"/>
    <w:rsid w:val="00793A4D"/>
    <w:rPr>
      <w:rFonts w:ascii="Albertus" w:hAnsi="Albertus" w:cs="Albertus"/>
      <w:b/>
      <w:bCs/>
      <w:vertAlign w:val="superscript"/>
    </w:rPr>
  </w:style>
  <w:style w:type="table" w:customStyle="1" w:styleId="TableSenate">
    <w:name w:val="Table Senate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93A4D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93A4D"/>
    <w:rPr>
      <w:rFonts w:ascii="Times New Roman" w:hAnsi="Times New Roman"/>
      <w:b/>
      <w:smallCaps/>
      <w:sz w:val="22"/>
      <w:szCs w:val="22"/>
    </w:rPr>
  </w:style>
  <w:style w:type="paragraph" w:customStyle="1" w:styleId="Style10ptRight-025">
    <w:name w:val="Style 10 pt Right:  -0.25&quot;"/>
    <w:basedOn w:val="Normal"/>
    <w:link w:val="Style10ptRight-025Char"/>
    <w:rsid w:val="00E171D1"/>
    <w:pPr>
      <w:spacing w:line="240" w:lineRule="auto"/>
      <w:ind w:right="-360"/>
    </w:pPr>
    <w:rPr>
      <w:sz w:val="20"/>
      <w:szCs w:val="20"/>
    </w:rPr>
  </w:style>
  <w:style w:type="character" w:customStyle="1" w:styleId="Style10ptRight-025Char">
    <w:name w:val="Style 10 pt Right:  -0.25&quot; Char"/>
    <w:basedOn w:val="DefaultParagraphFont"/>
    <w:link w:val="Style10ptRight-025"/>
    <w:rsid w:val="00E171D1"/>
    <w:rPr>
      <w:spacing w:val="4"/>
      <w:lang w:val="en-US" w:eastAsia="en-US" w:bidi="ar-SA"/>
    </w:rPr>
  </w:style>
  <w:style w:type="paragraph" w:customStyle="1" w:styleId="sponUdate">
    <w:name w:val="sponUdate"/>
    <w:basedOn w:val="Footer"/>
    <w:next w:val="Footer"/>
    <w:rsid w:val="00120CD6"/>
    <w:pPr>
      <w:jc w:val="center"/>
    </w:pPr>
    <w:rPr>
      <w:sz w:val="24"/>
    </w:rPr>
  </w:style>
  <w:style w:type="paragraph" w:customStyle="1" w:styleId="BillFor">
    <w:name w:val="BillFor"/>
    <w:basedOn w:val="SubType"/>
    <w:rsid w:val="00C96B85"/>
  </w:style>
  <w:style w:type="paragraph" w:customStyle="1" w:styleId="BillPropBy">
    <w:name w:val="BillPropBy"/>
    <w:basedOn w:val="SubType"/>
    <w:rsid w:val="00C96B85"/>
    <w:rPr>
      <w:sz w:val="34"/>
      <w:szCs w:val="34"/>
    </w:rPr>
  </w:style>
  <w:style w:type="character" w:customStyle="1" w:styleId="BoldItal">
    <w:name w:val="BoldItal"/>
    <w:basedOn w:val="DefaultParagraphFont"/>
    <w:uiPriority w:val="1"/>
    <w:qFormat/>
    <w:rsid w:val="00D41204"/>
    <w:rPr>
      <w:b/>
      <w:i/>
      <w:sz w:val="20"/>
      <w:szCs w:val="20"/>
    </w:rPr>
  </w:style>
  <w:style w:type="character" w:styleId="Emphasis">
    <w:name w:val="Emphasis"/>
    <w:basedOn w:val="DefaultParagraphFont"/>
    <w:uiPriority w:val="20"/>
    <w:qFormat/>
    <w:rsid w:val="007F6CCA"/>
    <w:rPr>
      <w:i/>
      <w:iCs/>
    </w:rPr>
  </w:style>
  <w:style w:type="paragraph" w:customStyle="1" w:styleId="Default">
    <w:name w:val="Default"/>
    <w:rsid w:val="004348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527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5271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A7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Substitu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Substitute.dotm</Template>
  <TotalTime>0</TotalTime>
  <Pages>3</Pages>
  <Words>947</Words>
  <Characters>5278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A3966 SCS</vt:lpstr>
    </vt:vector>
  </TitlesOfParts>
  <Manager>R224</Manager>
  <Company>Office of Legislative Services</Company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A3966 ACS</dc:title>
  <dc:subject/>
  <dc:creator>Assemblyman  BURZICHELLI, Assemblyman  FREIMAN</dc:creator>
  <cp:keywords>A3966|3|LP |234|92|301|!||</cp:keywords>
  <dc:description>Adopted 5/11/20</dc:description>
  <cp:lastModifiedBy>Puleo, Roseanne</cp:lastModifiedBy>
  <cp:revision>2</cp:revision>
  <cp:lastPrinted>2020-05-15T01:47:00Z</cp:lastPrinted>
  <dcterms:created xsi:type="dcterms:W3CDTF">2020-05-15T01:52:00Z</dcterms:created>
  <dcterms:modified xsi:type="dcterms:W3CDTF">2020-05-15T01:52:00Z</dcterms:modified>
  <cp:category>T&amp;E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Substitute</vt:lpwstr>
  </property>
  <property fmtid="{D5CDD505-2E9C-101B-9397-08002B2CF9AE}" pid="3" name="Session">
    <vt:lpwstr>2020</vt:lpwstr>
  </property>
</Properties>
</file>