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7480639" w14:textId="6E75EFC1" w:rsidR="00AB7A07" w:rsidRDefault="00AB7A07" w:rsidP="00AB7A07">
      <w:pPr>
        <w:pStyle w:val="bpuBill"/>
      </w:pPr>
      <w:bookmarkStart w:id="0" w:name="bpuFrontPg"/>
      <w:bookmarkStart w:id="1" w:name="_GoBack"/>
      <w:bookmarkEnd w:id="0"/>
      <w:bookmarkEnd w:id="1"/>
      <w:r>
        <w:t xml:space="preserve">ASSEMBLY, No. 3999 </w:t>
      </w:r>
    </w:p>
    <w:p w14:paraId="3D7BA04C" w14:textId="432DA0A3" w:rsidR="00AB7A07" w:rsidRPr="009D38FF" w:rsidRDefault="00AB7A07" w:rsidP="00AB7A07">
      <w:pPr>
        <w:pStyle w:val="bpuWpGraphic"/>
      </w:pPr>
      <w:r>
        <w:object w:dxaOrig="8985" w:dyaOrig="255" w14:anchorId="1B666B4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pt" o:ole="">
            <v:imagedata r:id="rId6" o:title=""/>
          </v:shape>
          <o:OLEObject Type="Embed" ProgID="WPWin6.1" ShapeID="_x0000_i1025" DrawAspect="Content" ObjectID="_1654593251" r:id="rId7"/>
        </w:object>
      </w:r>
    </w:p>
    <w:p w14:paraId="212CF2E0" w14:textId="77777777" w:rsidR="00AB7A07" w:rsidRDefault="00AB7A07" w:rsidP="00AB7A07">
      <w:pPr>
        <w:pStyle w:val="bpuState"/>
      </w:pPr>
      <w:r>
        <w:t>STATE OF NEW JERSEY</w:t>
      </w:r>
    </w:p>
    <w:p w14:paraId="5ECE23F5" w14:textId="77777777" w:rsidR="00AB7A07" w:rsidRDefault="00AB7A07" w:rsidP="00AB7A07">
      <w:pPr>
        <w:pStyle w:val="bpuLegislature"/>
      </w:pPr>
      <w:r>
        <w:t>219th LEGISLATURE</w:t>
      </w:r>
    </w:p>
    <w:p w14:paraId="4E690322" w14:textId="195240B0" w:rsidR="00AB7A07" w:rsidRDefault="00AB7A07" w:rsidP="00AB7A07">
      <w:pPr>
        <w:pStyle w:val="bpuWpGraphic"/>
      </w:pPr>
      <w:r>
        <w:object w:dxaOrig="8985" w:dyaOrig="255" w14:anchorId="254669B6">
          <v:shape id="_x0000_i1026" type="#_x0000_t75" style="width:6in;height:11pt" o:ole="">
            <v:imagedata r:id="rId6" o:title=""/>
          </v:shape>
          <o:OLEObject Type="Embed" ProgID="WPWin6.1" ShapeID="_x0000_i1026" DrawAspect="Content" ObjectID="_1654593252" r:id="rId8"/>
        </w:object>
      </w:r>
      <w:r>
        <w:t xml:space="preserve">  </w:t>
      </w:r>
    </w:p>
    <w:p w14:paraId="2DEAD228" w14:textId="77777777" w:rsidR="00AB7A07" w:rsidRDefault="00AB7A07" w:rsidP="00AB7A07">
      <w:pPr>
        <w:pStyle w:val="bpuIntro"/>
      </w:pPr>
      <w:r>
        <w:t>INTRODUCED MAY 4, 2020</w:t>
      </w:r>
    </w:p>
    <w:p w14:paraId="51FCCFC2" w14:textId="77777777" w:rsidR="00AB7A07" w:rsidRDefault="00AB7A07" w:rsidP="00AB7A07">
      <w:pPr>
        <w:pStyle w:val="bpuIntro"/>
      </w:pPr>
    </w:p>
    <w:p w14:paraId="26DE4169" w14:textId="77777777" w:rsidR="00AB7A07" w:rsidRDefault="00AB7A07" w:rsidP="00AB7A07">
      <w:pPr>
        <w:pStyle w:val="bpuIntro"/>
        <w:sectPr w:rsidR="00AB7A07" w:rsidSect="00CA542E">
          <w:headerReference w:type="default" r:id="rId9"/>
          <w:footerReference w:type="default" r:id="rId10"/>
          <w:pgSz w:w="12240" w:h="20160" w:code="5"/>
          <w:pgMar w:top="2160" w:right="1440" w:bottom="1440" w:left="1440" w:header="72" w:footer="2160" w:gutter="0"/>
          <w:pgNumType w:start="1"/>
          <w:cols w:space="720"/>
          <w:docGrid w:linePitch="360"/>
        </w:sectPr>
      </w:pPr>
    </w:p>
    <w:p w14:paraId="4A989195" w14:textId="77777777" w:rsidR="00AB7A07" w:rsidRDefault="00AB7A07" w:rsidP="00AB7A07">
      <w:pPr>
        <w:pStyle w:val="bpuIntro"/>
      </w:pPr>
    </w:p>
    <w:p w14:paraId="54C9DC09" w14:textId="77777777" w:rsidR="00AB7A07" w:rsidRDefault="00AB7A07" w:rsidP="00AB7A07">
      <w:pPr>
        <w:pStyle w:val="bpuSponsor"/>
      </w:pPr>
      <w:r>
        <w:t>Sponsored by:</w:t>
      </w:r>
    </w:p>
    <w:p w14:paraId="2E7E3500" w14:textId="77777777" w:rsidR="00AB7A07" w:rsidRDefault="00AB7A07" w:rsidP="00AB7A07">
      <w:pPr>
        <w:pStyle w:val="bpuSponsor"/>
      </w:pPr>
      <w:r>
        <w:t>Assemblyman  THOMAS P. GIBLIN</w:t>
      </w:r>
    </w:p>
    <w:p w14:paraId="7BC20952" w14:textId="77777777" w:rsidR="00AB7A07" w:rsidRDefault="00AB7A07" w:rsidP="00AB7A07">
      <w:pPr>
        <w:pStyle w:val="bpuSponsor"/>
      </w:pPr>
      <w:r>
        <w:t>District 34 (Essex and Passaic)</w:t>
      </w:r>
    </w:p>
    <w:p w14:paraId="51FC8447" w14:textId="77777777" w:rsidR="00AB7A07" w:rsidRDefault="00AB7A07" w:rsidP="00AB7A07">
      <w:pPr>
        <w:pStyle w:val="bpuSponsor"/>
      </w:pPr>
      <w:r>
        <w:t>Assemblyman  JOHN J. BURZICHELLI</w:t>
      </w:r>
    </w:p>
    <w:p w14:paraId="277FA73A" w14:textId="77777777" w:rsidR="00AB7A07" w:rsidRDefault="00AB7A07" w:rsidP="00AB7A07">
      <w:pPr>
        <w:pStyle w:val="bpuSponsor"/>
      </w:pPr>
      <w:r>
        <w:t>District 3 (Cumberland, Gloucester and Salem)</w:t>
      </w:r>
    </w:p>
    <w:p w14:paraId="7B2449EE" w14:textId="4D479A85" w:rsidR="00AB7A07" w:rsidRDefault="00875E88" w:rsidP="00875E88">
      <w:pPr>
        <w:pStyle w:val="bpuSponsor"/>
      </w:pPr>
      <w:r>
        <w:t>Assemblywoman  CAROL A. MURPHY</w:t>
      </w:r>
    </w:p>
    <w:p w14:paraId="4EFFBB6E" w14:textId="2792466C" w:rsidR="00875E88" w:rsidRDefault="00875E88" w:rsidP="00875E88">
      <w:pPr>
        <w:pStyle w:val="bpuSponsor"/>
      </w:pPr>
      <w:r>
        <w:t>District 7 (Burlington)</w:t>
      </w:r>
    </w:p>
    <w:p w14:paraId="31A471D4" w14:textId="0059973E" w:rsidR="00875E88" w:rsidRDefault="009A47F2" w:rsidP="009A47F2">
      <w:pPr>
        <w:pStyle w:val="bpuSponsor"/>
      </w:pPr>
      <w:r>
        <w:t>Assemblywoman  JOANN DOWNEY</w:t>
      </w:r>
    </w:p>
    <w:p w14:paraId="080BDA6D" w14:textId="7C90D82B" w:rsidR="009A47F2" w:rsidRDefault="009A47F2" w:rsidP="009A47F2">
      <w:pPr>
        <w:pStyle w:val="bpuSponsor"/>
      </w:pPr>
      <w:r>
        <w:t>District 11 (Monmouth)</w:t>
      </w:r>
    </w:p>
    <w:p w14:paraId="5BC1F79C" w14:textId="77777777" w:rsidR="009A47F2" w:rsidRPr="009A47F2" w:rsidRDefault="009A47F2" w:rsidP="009A47F2">
      <w:pPr>
        <w:pStyle w:val="bpuSponsor"/>
      </w:pPr>
    </w:p>
    <w:p w14:paraId="4F4D2A8B" w14:textId="76602AA6" w:rsidR="00DF1298" w:rsidRDefault="00CA542E" w:rsidP="00CA542E">
      <w:pPr>
        <w:pStyle w:val="bpuSponsor"/>
      </w:pPr>
      <w:r>
        <w:t>Co-Sponsored by:</w:t>
      </w:r>
    </w:p>
    <w:p w14:paraId="625119F7" w14:textId="5C5DF5B7" w:rsidR="00CA542E" w:rsidRPr="00CA542E" w:rsidRDefault="00CA542E" w:rsidP="00CA542E">
      <w:pPr>
        <w:pStyle w:val="bpuSponsor"/>
      </w:pPr>
      <w:r w:rsidRPr="00CA542E">
        <w:t xml:space="preserve">Assemblymen Holley, Benson, </w:t>
      </w:r>
      <w:proofErr w:type="spellStart"/>
      <w:r w:rsidRPr="00CA542E">
        <w:t>Verrelli</w:t>
      </w:r>
      <w:proofErr w:type="spellEnd"/>
      <w:r w:rsidRPr="00CA542E">
        <w:t xml:space="preserve"> and Assemblywoman Reynolds-Jackson</w:t>
      </w:r>
    </w:p>
    <w:p w14:paraId="0173E680" w14:textId="77777777" w:rsidR="004330BD" w:rsidRPr="00DF1298" w:rsidRDefault="004330BD" w:rsidP="00DF1298"/>
    <w:p w14:paraId="180DB88B" w14:textId="4DDA01EE" w:rsidR="00E2762A" w:rsidRDefault="00E2762A" w:rsidP="00E2762A"/>
    <w:p w14:paraId="3F88F8FA" w14:textId="77777777" w:rsidR="00CA542E" w:rsidRDefault="00CA542E" w:rsidP="00E2762A"/>
    <w:p w14:paraId="3C833F92" w14:textId="77777777" w:rsidR="00E2762A" w:rsidRPr="00E2762A" w:rsidRDefault="00E2762A" w:rsidP="00E2762A"/>
    <w:p w14:paraId="79855685" w14:textId="77777777" w:rsidR="00AB7A07" w:rsidRDefault="00AB7A07" w:rsidP="00AB7A07">
      <w:pPr>
        <w:pStyle w:val="bpuSponsor"/>
      </w:pPr>
      <w:r>
        <w:t>SYNOPSIS</w:t>
      </w:r>
    </w:p>
    <w:p w14:paraId="28D11DCC" w14:textId="77777777" w:rsidR="00AB7A07" w:rsidRDefault="00AB7A07" w:rsidP="00AB7A07">
      <w:pPr>
        <w:pStyle w:val="bpuNormText"/>
      </w:pPr>
      <w:r>
        <w:tab/>
        <w:t xml:space="preserve">Concerns employment benefits and coronavirus disease 2019 infections contracted by essential employees. </w:t>
      </w:r>
    </w:p>
    <w:p w14:paraId="7D55213D" w14:textId="77777777" w:rsidR="00AB7A07" w:rsidRDefault="00AB7A07" w:rsidP="00AB7A07">
      <w:pPr>
        <w:pStyle w:val="bpuNormText"/>
      </w:pPr>
    </w:p>
    <w:p w14:paraId="55B48444" w14:textId="77777777" w:rsidR="00AB7A07" w:rsidRDefault="00AB7A07" w:rsidP="00AB7A07">
      <w:pPr>
        <w:pStyle w:val="bpuSponsor"/>
      </w:pPr>
      <w:r>
        <w:t xml:space="preserve">CURRENT VERSION OF TEXT </w:t>
      </w:r>
    </w:p>
    <w:p w14:paraId="284F587B" w14:textId="77777777" w:rsidR="00AB7A07" w:rsidRDefault="00AB7A07" w:rsidP="00AB7A07">
      <w:pPr>
        <w:pStyle w:val="bpuNormText"/>
      </w:pPr>
      <w:r>
        <w:tab/>
        <w:t>As introduced.</w:t>
      </w:r>
    </w:p>
    <w:p w14:paraId="4E611265" w14:textId="0702222E" w:rsidR="00AB7A07" w:rsidRDefault="00AB7A07" w:rsidP="00AB7A07">
      <w:pPr>
        <w:pStyle w:val="bpuNormText"/>
      </w:pPr>
      <w:r>
        <w:rPr>
          <w:noProof/>
        </w:rPr>
        <w:drawing>
          <wp:anchor distT="0" distB="0" distL="114300" distR="114300" simplePos="0" relativeHeight="251659264" behindDoc="1" locked="0" layoutInCell="1" allowOverlap="1" wp14:anchorId="77E5FABA" wp14:editId="7A584C18">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2272FE79" w14:textId="77777777" w:rsidR="00AB7A07" w:rsidRDefault="00AB7A07" w:rsidP="008916EC">
      <w:pPr>
        <w:pStyle w:val="FronterPage"/>
        <w:tabs>
          <w:tab w:val="clear" w:pos="720"/>
          <w:tab w:val="clear" w:pos="1440"/>
          <w:tab w:val="clear" w:pos="2160"/>
          <w:tab w:val="clear" w:pos="2880"/>
          <w:tab w:val="clear" w:pos="3600"/>
          <w:tab w:val="clear" w:pos="4320"/>
          <w:tab w:val="clear" w:pos="5040"/>
        </w:tabs>
        <w:sectPr w:rsidR="00AB7A07" w:rsidSect="00AB7A07">
          <w:type w:val="continuous"/>
          <w:pgSz w:w="12240" w:h="20160" w:code="5"/>
          <w:pgMar w:top="1440" w:right="2275" w:bottom="1440" w:left="2275" w:header="72" w:footer="720" w:gutter="0"/>
          <w:pgNumType w:start="1"/>
          <w:cols w:space="720"/>
          <w:docGrid w:linePitch="360"/>
        </w:sectPr>
      </w:pPr>
    </w:p>
    <w:p w14:paraId="09D6D36A" w14:textId="0FB83622" w:rsidR="00686AEB" w:rsidRPr="00677316" w:rsidRDefault="00867003" w:rsidP="0085167E">
      <w:pPr>
        <w:pStyle w:val="HangingAnAct"/>
        <w:rPr>
          <w:rStyle w:val="HangingAnActChar"/>
        </w:rPr>
      </w:pPr>
      <w:r>
        <w:rPr>
          <w:rStyle w:val="BillHead"/>
        </w:rPr>
        <w:lastRenderedPageBreak/>
        <w:t>An Act</w:t>
      </w:r>
      <w:r w:rsidR="00686AEB" w:rsidRPr="006B7FA7">
        <w:rPr>
          <w:rStyle w:val="HangingAnActChar"/>
        </w:rPr>
        <w:t xml:space="preserve"> </w:t>
      </w:r>
      <w:r w:rsidR="00CC0A87">
        <w:t>concerning essential employees contracting coronavirus disease 2019 and supplementing Title 34 of the Revised Statutes</w:t>
      </w:r>
      <w:r w:rsidR="009F72A7" w:rsidRPr="009F72A7">
        <w:t>.</w:t>
      </w:r>
    </w:p>
    <w:p w14:paraId="11793C8A" w14:textId="77777777" w:rsidR="000B1054" w:rsidRPr="00D71D68" w:rsidRDefault="000B1054" w:rsidP="000B1054"/>
    <w:p w14:paraId="731421FE" w14:textId="77777777" w:rsidR="00686AEB" w:rsidRPr="00AA7880" w:rsidRDefault="00686AEB" w:rsidP="00686AEB">
      <w:r>
        <w:tab/>
      </w:r>
      <w:r w:rsidR="00867003">
        <w:rPr>
          <w:rStyle w:val="BillHeading2"/>
        </w:rPr>
        <w:t>Be It Enacted</w:t>
      </w:r>
      <w:r>
        <w:rPr>
          <w:rStyle w:val="BillHeading2"/>
        </w:rPr>
        <w:t xml:space="preserve"> </w:t>
      </w:r>
      <w:r w:rsidR="00867003">
        <w:rPr>
          <w:rStyle w:val="BillLanguage"/>
        </w:rPr>
        <w:t>by the Senate and General Assembly of the State of New Jersey:</w:t>
      </w:r>
    </w:p>
    <w:p w14:paraId="6668FF63" w14:textId="77777777" w:rsidR="00686AEB" w:rsidRDefault="00686AEB" w:rsidP="00686AEB"/>
    <w:p w14:paraId="4A8FF995" w14:textId="46C47D94" w:rsidR="007F0101" w:rsidRDefault="0049330E" w:rsidP="007F0101">
      <w:r>
        <w:tab/>
      </w:r>
      <w:r w:rsidR="005E5C45">
        <w:t>1.</w:t>
      </w:r>
      <w:r w:rsidR="00F24A69">
        <w:tab/>
      </w:r>
      <w:r w:rsidR="0085167E">
        <w:t xml:space="preserve">a.  </w:t>
      </w:r>
      <w:r w:rsidR="007F0101">
        <w:t>(1)</w:t>
      </w:r>
      <w:r w:rsidR="0085167E">
        <w:t xml:space="preserve"> </w:t>
      </w:r>
      <w:r w:rsidR="007F0101">
        <w:t xml:space="preserve"> </w:t>
      </w:r>
      <w:r w:rsidR="00F24A69">
        <w:t xml:space="preserve">For the purposes of benefits provided under </w:t>
      </w:r>
      <w:r w:rsidR="007F0101">
        <w:t>R.S.34:15-1 et seq.</w:t>
      </w:r>
      <w:r w:rsidR="00F24A69">
        <w:t xml:space="preserve">, </w:t>
      </w:r>
      <w:r w:rsidR="002437E8">
        <w:t xml:space="preserve">ordinary and accidental </w:t>
      </w:r>
      <w:r w:rsidR="00F24A69">
        <w:t xml:space="preserve">disability retirement, </w:t>
      </w:r>
      <w:r w:rsidR="00751C09">
        <w:t xml:space="preserve">and any other benefits provided by law to individuals suffering injury or illness through the course of their employment, </w:t>
      </w:r>
      <w:r w:rsidR="00894F65" w:rsidRPr="00894F65">
        <w:t xml:space="preserve">and notwithstanding any other law to the contrary, </w:t>
      </w:r>
      <w:r w:rsidR="007F0101">
        <w:t>to the extent an individual is eligible for those benefits by virtue of the individual’s employment, there is a r</w:t>
      </w:r>
      <w:r w:rsidR="00894F65">
        <w:t xml:space="preserve">ebuttable presumption that the </w:t>
      </w:r>
      <w:r w:rsidR="007F0101">
        <w:t>contraction of coronavirus disease 2019</w:t>
      </w:r>
      <w:r w:rsidR="00DA1816">
        <w:t>, or COVID-19,</w:t>
      </w:r>
      <w:r w:rsidR="007F0101">
        <w:t xml:space="preserve"> by a</w:t>
      </w:r>
      <w:r w:rsidR="004307F7">
        <w:t>n essential employee, including but not limited to, a</w:t>
      </w:r>
      <w:r w:rsidR="007F0101">
        <w:t xml:space="preserve"> health care worker or a public safety worker</w:t>
      </w:r>
      <w:r w:rsidR="004307F7">
        <w:t>,</w:t>
      </w:r>
      <w:r w:rsidR="007F0101">
        <w:t xml:space="preserve"> is work-related.  </w:t>
      </w:r>
      <w:r w:rsidR="00DA1816" w:rsidRPr="00DA1816">
        <w:t>The pr</w:t>
      </w:r>
      <w:r w:rsidR="004307F7">
        <w:t xml:space="preserve">esumption shall only apply to an essential employee </w:t>
      </w:r>
      <w:r w:rsidR="00DA1816" w:rsidRPr="00DA1816">
        <w:t xml:space="preserve">who performs functions pertaining to those roles and involving interactions with the public during the public health emergency declared by Executive Order 103 </w:t>
      </w:r>
      <w:r w:rsidR="0049626E">
        <w:t>of 2020</w:t>
      </w:r>
      <w:r w:rsidR="00DA1816" w:rsidRPr="00DA1816">
        <w:t xml:space="preserve">, as extended by subsequent </w:t>
      </w:r>
      <w:r w:rsidR="0049626E">
        <w:t>e</w:t>
      </w:r>
      <w:r w:rsidR="00DA1816" w:rsidRPr="00DA1816">
        <w:t xml:space="preserve">xecutive </w:t>
      </w:r>
      <w:r w:rsidR="0049626E">
        <w:t>o</w:t>
      </w:r>
      <w:r w:rsidR="00DA1816" w:rsidRPr="00DA1816">
        <w:t>rders.</w:t>
      </w:r>
    </w:p>
    <w:p w14:paraId="57EB05FF" w14:textId="3B38289F" w:rsidR="007F0101" w:rsidRDefault="007F0101" w:rsidP="007F0101">
      <w:r>
        <w:tab/>
        <w:t xml:space="preserve">(2) </w:t>
      </w:r>
      <w:r w:rsidRPr="007F0101">
        <w:t xml:space="preserve">This prima facie presumption may be rebutted by </w:t>
      </w:r>
      <w:r w:rsidR="00F118F0">
        <w:t xml:space="preserve">a preponderance of the </w:t>
      </w:r>
      <w:r w:rsidRPr="007F0101">
        <w:t xml:space="preserve">evidence showing that the </w:t>
      </w:r>
      <w:r>
        <w:t>worker</w:t>
      </w:r>
      <w:r w:rsidRPr="007F0101">
        <w:t xml:space="preserve"> </w:t>
      </w:r>
      <w:r>
        <w:t>wa</w:t>
      </w:r>
      <w:r w:rsidRPr="007F0101">
        <w:t xml:space="preserve">s not </w:t>
      </w:r>
      <w:r>
        <w:t xml:space="preserve">exposed </w:t>
      </w:r>
      <w:r w:rsidRPr="007F0101">
        <w:t xml:space="preserve">to the disease.  </w:t>
      </w:r>
    </w:p>
    <w:p w14:paraId="78E3CAB5" w14:textId="41C63DC6" w:rsidR="00B211A0" w:rsidRPr="00B211A0" w:rsidRDefault="007F0101" w:rsidP="00B211A0">
      <w:r>
        <w:tab/>
        <w:t>b.</w:t>
      </w:r>
      <w:r>
        <w:tab/>
      </w:r>
      <w:r w:rsidR="00B211A0" w:rsidRPr="00B211A0">
        <w:t xml:space="preserve">The amount of time </w:t>
      </w:r>
      <w:r w:rsidR="004307F7">
        <w:t>an essential employee</w:t>
      </w:r>
      <w:r w:rsidR="00B211A0" w:rsidRPr="00B211A0">
        <w:t xml:space="preserve"> is incapacitated or unable to perform their duties as a result of </w:t>
      </w:r>
      <w:r w:rsidR="00B211A0">
        <w:t>contracting coronavirus disease 2019</w:t>
      </w:r>
      <w:r w:rsidR="00DA1816">
        <w:t>, or COVID-19,</w:t>
      </w:r>
      <w:r w:rsidR="00B211A0" w:rsidRPr="00B211A0">
        <w:t xml:space="preserve"> or exposure</w:t>
      </w:r>
      <w:r w:rsidR="00B211A0">
        <w:t xml:space="preserve"> to the disease</w:t>
      </w:r>
      <w:r w:rsidR="00DA1816">
        <w:t xml:space="preserve"> or infection</w:t>
      </w:r>
      <w:r w:rsidR="00B211A0" w:rsidRPr="00B211A0">
        <w:t xml:space="preserve"> and the required time of hospitalization, time of quarantine or time of self-quarantine shall be considered as on duty time, and </w:t>
      </w:r>
      <w:r w:rsidR="004307F7">
        <w:t>an essential employee</w:t>
      </w:r>
      <w:r w:rsidR="00B211A0" w:rsidRPr="00B211A0">
        <w:t xml:space="preserve"> shall not be required to use </w:t>
      </w:r>
      <w:r w:rsidR="00B211A0">
        <w:t xml:space="preserve">paid leave </w:t>
      </w:r>
      <w:r w:rsidR="00B211A0" w:rsidRPr="00B211A0">
        <w:t xml:space="preserve">or any other contractual time-off to cover </w:t>
      </w:r>
      <w:r w:rsidR="00B211A0">
        <w:t>the</w:t>
      </w:r>
      <w:r w:rsidR="00B211A0" w:rsidRPr="00B211A0">
        <w:t xml:space="preserve"> period of incapacitation or inability to perform regular duty work. This time of incapacitation or inability to perform their duties shall be considered as</w:t>
      </w:r>
      <w:r w:rsidR="00B211A0">
        <w:t xml:space="preserve"> “emergency hazard health duty.”</w:t>
      </w:r>
    </w:p>
    <w:p w14:paraId="1B2E2A41" w14:textId="78D61462" w:rsidR="000A039D" w:rsidRDefault="000A039D" w:rsidP="000A039D">
      <w:r>
        <w:tab/>
      </w:r>
      <w:r w:rsidR="00751C09">
        <w:t>c</w:t>
      </w:r>
      <w:r>
        <w:t>.</w:t>
      </w:r>
      <w:r>
        <w:tab/>
        <w:t>As used in this act:</w:t>
      </w:r>
    </w:p>
    <w:p w14:paraId="2B84EDE6" w14:textId="77777777" w:rsidR="00BA42CE" w:rsidRDefault="00BA42CE" w:rsidP="000A039D">
      <w:r>
        <w:tab/>
        <w:t xml:space="preserve">“Essential employee” means that: </w:t>
      </w:r>
    </w:p>
    <w:p w14:paraId="58820B9D" w14:textId="210B88FD" w:rsidR="00BA42CE" w:rsidRDefault="00BA42CE" w:rsidP="000A039D">
      <w:r>
        <w:tab/>
        <w:t xml:space="preserve">(1) the employee is </w:t>
      </w:r>
      <w:r w:rsidRPr="00BA42CE">
        <w:t>considered essential in support of gubernatorial or federally declared statewide emergency response and recovery operations</w:t>
      </w:r>
      <w:r>
        <w:t>; or</w:t>
      </w:r>
    </w:p>
    <w:p w14:paraId="2A87D793" w14:textId="1FFFED41" w:rsidR="00BA42CE" w:rsidRDefault="0085167E" w:rsidP="000A039D">
      <w:r>
        <w:tab/>
        <w:t>(2)</w:t>
      </w:r>
      <w:r>
        <w:tab/>
      </w:r>
      <w:r w:rsidR="00FB647F">
        <w:t xml:space="preserve">the employee is </w:t>
      </w:r>
      <w:r w:rsidR="00BA42CE">
        <w:t>an employee</w:t>
      </w:r>
      <w:r w:rsidR="00BA42CE" w:rsidRPr="00BA42CE">
        <w:t xml:space="preserve"> in the public</w:t>
      </w:r>
      <w:r w:rsidR="00BA42CE">
        <w:t xml:space="preserve"> or</w:t>
      </w:r>
      <w:r w:rsidR="00BA42CE" w:rsidRPr="00BA42CE">
        <w:t xml:space="preserve"> private sector with duties and responsibilities, the performance of which is essential to the public's health, safety</w:t>
      </w:r>
      <w:r w:rsidR="00DC20FD">
        <w:t>,</w:t>
      </w:r>
      <w:r w:rsidR="00BA42CE" w:rsidRPr="00BA42CE">
        <w:t xml:space="preserve"> and welfare.</w:t>
      </w:r>
    </w:p>
    <w:p w14:paraId="125490A5" w14:textId="4576258A" w:rsidR="000A039D" w:rsidRDefault="000A039D" w:rsidP="000A039D">
      <w:r>
        <w:tab/>
      </w:r>
      <w:r>
        <w:rPr>
          <w:bCs/>
        </w:rPr>
        <w:t>“H</w:t>
      </w:r>
      <w:r w:rsidRPr="000A039D">
        <w:rPr>
          <w:bCs/>
        </w:rPr>
        <w:t>ealth care facility</w:t>
      </w:r>
      <w:r>
        <w:rPr>
          <w:bCs/>
        </w:rPr>
        <w:t>”</w:t>
      </w:r>
      <w:r w:rsidRPr="000A039D">
        <w:rPr>
          <w:bCs/>
        </w:rPr>
        <w:t xml:space="preserve"> means</w:t>
      </w:r>
      <w:r w:rsidRPr="000A039D">
        <w:t xml:space="preserve"> any non-federal institution, building or agency, or portion thereof whether public or private for profit or nonprofit that is used, operated or designed to provide health services, medical or dental treatment or nursing, rehabilitative, or preventive care to any person.  Health care facility includes, but is not limited to:  an ambulatory surgical facility, home health agency, hospice, hospital, infirmary, intermediate care facility, dialysis </w:t>
      </w:r>
      <w:r w:rsidRPr="000A039D">
        <w:lastRenderedPageBreak/>
        <w:t>center, long-term care facility, medical assistance facility, mental health center, paid and volunteer emergency medical services, outpatient facility, public health center, rehabilitation facility, residential treatment facility, skilled nursing facility, and adult day care center.  Health care facility also includes, but is not limited to, the following related property when used for or in connection with the foregoing: a laboratory, research facility, pharmacy, laundry facility, health personnel training and lodging facility, patient, guest and health personnel food service facility, and the portion of an office or office building used by persons engaged in health care professions or services.</w:t>
      </w:r>
    </w:p>
    <w:p w14:paraId="04722ABC" w14:textId="2AA6579B" w:rsidR="000A039D" w:rsidRDefault="000A039D" w:rsidP="000A039D">
      <w:r>
        <w:tab/>
      </w:r>
      <w:r w:rsidRPr="000A039D">
        <w:t>“</w:t>
      </w:r>
      <w:r w:rsidRPr="000A039D">
        <w:rPr>
          <w:bCs/>
        </w:rPr>
        <w:t>Health care worker" means</w:t>
      </w:r>
      <w:r w:rsidRPr="000A039D">
        <w:t> an individual who is employed by a</w:t>
      </w:r>
      <w:r w:rsidRPr="000A039D">
        <w:rPr>
          <w:color w:val="000000"/>
          <w:spacing w:val="0"/>
        </w:rPr>
        <w:t xml:space="preserve"> </w:t>
      </w:r>
      <w:r>
        <w:t>health care facility</w:t>
      </w:r>
      <w:r w:rsidRPr="000A039D">
        <w:t>.</w:t>
      </w:r>
    </w:p>
    <w:p w14:paraId="2CE248A7" w14:textId="0A15E155" w:rsidR="000A039D" w:rsidRDefault="000A039D" w:rsidP="000A039D">
      <w:r>
        <w:tab/>
      </w:r>
      <w:r w:rsidRPr="000A039D">
        <w:t>"Public safety worker" includes a member, employee, or officer of a paid, partially-paid, or volunteer fire or police department, force, company or district, including the State Police, a Community Emergency Response Team approved by the New Jersey Office of Emergency Management, or a correctional facility, or a basic or advanced medical technician of a first aid or rescue squad, or any other nurse, basic or advanced medical technician responding to a catastrophic incident and directly involved and in contact with the public during such an incident, either as a volunteer, member of a Community Emergency Response Team or employed or directed by a health care facility.</w:t>
      </w:r>
    </w:p>
    <w:p w14:paraId="4A7BAAF4" w14:textId="77777777" w:rsidR="000A039D" w:rsidRPr="000A039D" w:rsidRDefault="000A039D" w:rsidP="000A039D"/>
    <w:p w14:paraId="69A0FA9A" w14:textId="1D1F4992" w:rsidR="000A039D" w:rsidRPr="000A039D" w:rsidRDefault="000A039D" w:rsidP="000A039D">
      <w:r>
        <w:tab/>
        <w:t>2.</w:t>
      </w:r>
      <w:r>
        <w:tab/>
      </w:r>
      <w:r w:rsidRPr="000A039D">
        <w:t xml:space="preserve">This act is intended to affirm certain rights of </w:t>
      </w:r>
      <w:r w:rsidR="004307F7">
        <w:t>essential employees</w:t>
      </w:r>
      <w:r w:rsidRPr="000A039D">
        <w:t xml:space="preserve"> under the circumstances specified in this act</w:t>
      </w:r>
      <w:r w:rsidR="00504F17">
        <w:t>,</w:t>
      </w:r>
      <w:r w:rsidRPr="000A039D">
        <w:t xml:space="preserve"> and shall not be construed as reducing, limiting or curtailing any rights of any worker or employee to </w:t>
      </w:r>
      <w:r w:rsidR="00504F17">
        <w:t>benefits provided by law</w:t>
      </w:r>
      <w:r w:rsidRPr="000A039D">
        <w:t>.</w:t>
      </w:r>
    </w:p>
    <w:p w14:paraId="01F28C23" w14:textId="77777777" w:rsidR="0049330E" w:rsidRPr="00D71D68" w:rsidRDefault="0049330E" w:rsidP="00686AEB"/>
    <w:p w14:paraId="50F6BBE8" w14:textId="106C0598" w:rsidR="00686AEB" w:rsidRPr="00AA7880" w:rsidRDefault="00686AEB" w:rsidP="00686AEB">
      <w:r>
        <w:tab/>
      </w:r>
      <w:r w:rsidR="00504F17">
        <w:t>3</w:t>
      </w:r>
      <w:r w:rsidR="0085167E">
        <w:t>.</w:t>
      </w:r>
      <w:r w:rsidR="00B34977">
        <w:tab/>
        <w:t>T</w:t>
      </w:r>
      <w:r w:rsidR="00867003">
        <w:t>his act shall take effect</w:t>
      </w:r>
      <w:r w:rsidR="00B34977">
        <w:t xml:space="preserve"> immediately</w:t>
      </w:r>
      <w:r w:rsidR="00DA1816">
        <w:t xml:space="preserve"> and shall be retroactive to March 9, 2020</w:t>
      </w:r>
      <w:r w:rsidR="00B34977">
        <w:t>.</w:t>
      </w:r>
    </w:p>
    <w:p w14:paraId="24939F08" w14:textId="77777777" w:rsidR="00686AEB" w:rsidRDefault="00686AEB" w:rsidP="00686AEB"/>
    <w:p w14:paraId="4E48C807" w14:textId="77777777" w:rsidR="00B34977" w:rsidRPr="00CE7BD8" w:rsidRDefault="00B34977" w:rsidP="00686AEB"/>
    <w:p w14:paraId="592E9161" w14:textId="77777777" w:rsidR="00686AEB" w:rsidRDefault="00686AEB" w:rsidP="00686AEB">
      <w:pPr>
        <w:jc w:val="center"/>
      </w:pPr>
      <w:r w:rsidRPr="00D71D68">
        <w:t>STATEMENT</w:t>
      </w:r>
    </w:p>
    <w:p w14:paraId="6A8C1219" w14:textId="77777777" w:rsidR="00B34977" w:rsidRDefault="00B34977" w:rsidP="00686AEB">
      <w:pPr>
        <w:jc w:val="center"/>
      </w:pPr>
    </w:p>
    <w:p w14:paraId="1A9F3D73" w14:textId="4A042484" w:rsidR="00B34977" w:rsidRDefault="009F72A7" w:rsidP="00B34977">
      <w:r>
        <w:tab/>
      </w:r>
      <w:r w:rsidR="00B34977">
        <w:t xml:space="preserve">This bill </w:t>
      </w:r>
      <w:r>
        <w:t xml:space="preserve">creates a presumption that coronavirus disease 2019 infections contracted by </w:t>
      </w:r>
      <w:r w:rsidR="004307F7">
        <w:t xml:space="preserve">essential employees, including but not limited to, </w:t>
      </w:r>
      <w:r>
        <w:t>health care workers and public safety workers</w:t>
      </w:r>
      <w:r w:rsidR="004307F7">
        <w:t>,</w:t>
      </w:r>
      <w:r>
        <w:t xml:space="preserve"> are work-related for the purpose of employment benefits provided for work-related injuries and illnesses, including but not limited to, workers’ compensation benefits.  </w:t>
      </w:r>
    </w:p>
    <w:p w14:paraId="78902019" w14:textId="6E95E938" w:rsidR="009F72A7" w:rsidRDefault="009F72A7" w:rsidP="00B34977">
      <w:r>
        <w:tab/>
        <w:t>Additionally, this bill provides that a</w:t>
      </w:r>
      <w:r w:rsidR="004307F7">
        <w:t>n essential employee’s</w:t>
      </w:r>
      <w:r>
        <w:t xml:space="preserve"> absence from work due to the </w:t>
      </w:r>
      <w:r w:rsidR="004307F7">
        <w:t>employee</w:t>
      </w:r>
      <w:r>
        <w:t xml:space="preserve"> contracting or being exposed to coronavirus disease 2019 will be considered on duty time, and an employer is prohibited from charging the </w:t>
      </w:r>
      <w:r w:rsidR="004307F7">
        <w:t>employee</w:t>
      </w:r>
      <w:r>
        <w:t xml:space="preserve"> </w:t>
      </w:r>
      <w:r w:rsidR="00894F65">
        <w:t>any paid leave for the absence.</w:t>
      </w:r>
    </w:p>
    <w:p w14:paraId="2F791787" w14:textId="6AA354EA" w:rsidR="00BA42CE" w:rsidRDefault="00BA42CE" w:rsidP="00BA42CE">
      <w:r>
        <w:lastRenderedPageBreak/>
        <w:tab/>
        <w:t>The bill defines “essential employee” as</w:t>
      </w:r>
      <w:r w:rsidRPr="00BA42CE">
        <w:t xml:space="preserve"> (1)</w:t>
      </w:r>
      <w:r w:rsidR="00FB647F">
        <w:t xml:space="preserve"> an employee who is</w:t>
      </w:r>
      <w:r w:rsidRPr="00BA42CE">
        <w:t xml:space="preserve"> essential in support of gubernatorial or federally declared statewide emergency response and recovery operations; or</w:t>
      </w:r>
      <w:r w:rsidR="00DC20FD">
        <w:t xml:space="preserve"> </w:t>
      </w:r>
      <w:r w:rsidRPr="00BA42CE">
        <w:t>(2) an employee in the public or private sector with duties and responsibilities, the performance of which is essential to the public's health, safety</w:t>
      </w:r>
      <w:r w:rsidR="00DC20FD">
        <w:t>,</w:t>
      </w:r>
      <w:r w:rsidRPr="00BA42CE">
        <w:t xml:space="preserve"> and welfare.</w:t>
      </w:r>
    </w:p>
    <w:p w14:paraId="0D746F44" w14:textId="5A30C2B4" w:rsidR="00DA1816" w:rsidRPr="00AA7880" w:rsidRDefault="00DA1816" w:rsidP="00B34977">
      <w:r>
        <w:tab/>
        <w:t>The bill will be retroactive to March 9, 2020, the date of Governor Murphy’s declaration of state of emergency with respect to the coronavirus disease 2019 pandemic.</w:t>
      </w:r>
    </w:p>
    <w:sectPr w:rsidR="00DA1816" w:rsidRPr="00AA7880" w:rsidSect="00AB7A07">
      <w:headerReference w:type="even" r:id="rId12"/>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C9501E0" w14:textId="77777777" w:rsidR="00BA42CE" w:rsidRDefault="00BA42CE">
      <w:r>
        <w:separator/>
      </w:r>
    </w:p>
  </w:endnote>
  <w:endnote w:type="continuationSeparator" w:id="0">
    <w:p w14:paraId="64462CFE" w14:textId="77777777" w:rsidR="00BA42CE" w:rsidRDefault="00BA42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098126" w14:textId="17ECFA10" w:rsidR="00875E88" w:rsidRDefault="00CA542E" w:rsidP="00CA542E">
    <w:pPr>
      <w:pStyle w:val="sponUdate"/>
    </w:pPr>
    <w:r>
      <w:t>(Sponsorship Updated As Of: 6/22/2020)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1D6B67" w14:textId="77777777" w:rsidR="00BA42CE" w:rsidRDefault="00BA42C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EA9DD7" w14:textId="4251A457" w:rsidR="00BA42CE" w:rsidRDefault="00BA42CE" w:rsidP="00C81806">
    <w:pPr>
      <w:pStyle w:val="Footer"/>
    </w:pPr>
    <w:r>
      <w:rPr>
        <w:szCs w:val="18"/>
      </w:rPr>
      <w:tab/>
    </w:r>
  </w:p>
  <w:p w14:paraId="05B6139B" w14:textId="77777777" w:rsidR="00BA42CE" w:rsidRPr="009B59F4" w:rsidRDefault="00BA42CE"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90AE7F8" w14:textId="77777777" w:rsidR="00BA42CE" w:rsidRDefault="00BA42CE">
      <w:r>
        <w:separator/>
      </w:r>
    </w:p>
  </w:footnote>
  <w:footnote w:type="continuationSeparator" w:id="0">
    <w:p w14:paraId="5BD1DB76" w14:textId="77777777" w:rsidR="00BA42CE" w:rsidRDefault="00BA42C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4DC4A3" w14:textId="4AB83224" w:rsidR="00BA42CE" w:rsidRPr="00AF575C" w:rsidRDefault="00BA42CE">
    <w:pPr>
      <w:pStyle w:val="Header"/>
      <w:rPr>
        <w:sz w:val="22"/>
        <w:szCs w:val="22"/>
      </w:rPr>
    </w:pPr>
    <w:r w:rsidRPr="00AF575C">
      <w:rPr>
        <w:sz w:val="22"/>
        <w:szCs w:val="22"/>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FA10F2" w14:textId="1AA7DB64" w:rsidR="00BA42CE" w:rsidRDefault="00BA42C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1106C4" w14:textId="15063335" w:rsidR="00BA42CE" w:rsidRDefault="00BA42CE" w:rsidP="00686AEB">
    <w:pPr>
      <w:pStyle w:val="Header"/>
      <w:jc w:val="center"/>
      <w:rPr>
        <w:rStyle w:val="PageNumber"/>
      </w:rPr>
    </w:pPr>
  </w:p>
  <w:p w14:paraId="29E742F6" w14:textId="7DAD6988" w:rsidR="00AB7A07" w:rsidRDefault="00AB7A07" w:rsidP="00AB7A07">
    <w:pPr>
      <w:pStyle w:val="bpuHeadSpon"/>
    </w:pPr>
    <w:r w:rsidRPr="00AB7A07">
      <w:rPr>
        <w:rStyle w:val="bpuHeadSponChar"/>
      </w:rPr>
      <w:t>A3999</w:t>
    </w:r>
    <w:r>
      <w:t xml:space="preserve"> GIBLIN, BURZICHELLI</w:t>
    </w:r>
  </w:p>
  <w:p w14:paraId="00B6747B" w14:textId="1474750E" w:rsidR="00AB7A07" w:rsidRDefault="00AB7A07" w:rsidP="00AB7A07">
    <w:pPr>
      <w:pStyle w:val="bpuHeadSpon"/>
    </w:pPr>
    <w:r>
      <w:fldChar w:fldCharType="begin"/>
    </w:r>
    <w:r>
      <w:instrText xml:space="preserve"> PAGE  \* MERGEFORMAT </w:instrText>
    </w:r>
    <w:r>
      <w:fldChar w:fldCharType="separate"/>
    </w:r>
    <w:r w:rsidR="006C13ED">
      <w:rPr>
        <w:noProof/>
      </w:rPr>
      <w:t>4</w:t>
    </w:r>
    <w:r>
      <w:fldChar w:fldCharType="end"/>
    </w:r>
  </w:p>
  <w:p w14:paraId="4A3FEEFF" w14:textId="77777777" w:rsidR="00AB7A07" w:rsidRDefault="00AB7A07" w:rsidP="00AB7A0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0B2718" w14:textId="00BA593D" w:rsidR="00BA42CE" w:rsidRDefault="00BA42CE">
    <w:pPr>
      <w:pStyle w:val="Header"/>
    </w:pPr>
  </w:p>
  <w:p w14:paraId="07FE3123" w14:textId="1F9A4275" w:rsidR="00AB7A07" w:rsidRDefault="00AB7A07" w:rsidP="00AB7A07">
    <w:pPr>
      <w:pStyle w:val="bpuHeadSpon"/>
    </w:pPr>
    <w:r w:rsidRPr="00AB7A07">
      <w:rPr>
        <w:rStyle w:val="bpuHeadSponChar"/>
      </w:rPr>
      <w:t>A3999</w:t>
    </w:r>
    <w:r>
      <w:t xml:space="preserve"> GIBLIN, BURZICHELLI</w:t>
    </w:r>
  </w:p>
  <w:p w14:paraId="7BF44137" w14:textId="79A8AA26" w:rsidR="00AB7A07" w:rsidRDefault="00AB7A07" w:rsidP="00AB7A07">
    <w:pPr>
      <w:pStyle w:val="bpuHeadSpon"/>
    </w:pPr>
    <w:r>
      <w:fldChar w:fldCharType="begin"/>
    </w:r>
    <w:r>
      <w:instrText xml:space="preserve"> PAGE  \* MERGEFORMAT </w:instrText>
    </w:r>
    <w:r>
      <w:fldChar w:fldCharType="separate"/>
    </w:r>
    <w:r w:rsidR="006C13ED">
      <w:rPr>
        <w:noProof/>
      </w:rPr>
      <w:t>2</w:t>
    </w:r>
    <w:r>
      <w:fldChar w:fldCharType="end"/>
    </w:r>
  </w:p>
  <w:p w14:paraId="59CA04DB" w14:textId="77777777" w:rsidR="00AB7A07" w:rsidRDefault="00AB7A07" w:rsidP="00AB7A0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31DF"/>
    <w:rsid w:val="000051BD"/>
    <w:rsid w:val="000160A5"/>
    <w:rsid w:val="0002335B"/>
    <w:rsid w:val="0003549A"/>
    <w:rsid w:val="000367AE"/>
    <w:rsid w:val="00043B22"/>
    <w:rsid w:val="00054975"/>
    <w:rsid w:val="00057D20"/>
    <w:rsid w:val="0006197C"/>
    <w:rsid w:val="0006281F"/>
    <w:rsid w:val="0008141C"/>
    <w:rsid w:val="00094A55"/>
    <w:rsid w:val="000A039D"/>
    <w:rsid w:val="000A44A7"/>
    <w:rsid w:val="000B1054"/>
    <w:rsid w:val="000B3411"/>
    <w:rsid w:val="000C054C"/>
    <w:rsid w:val="000C12C2"/>
    <w:rsid w:val="000D11AF"/>
    <w:rsid w:val="000D6255"/>
    <w:rsid w:val="000D6262"/>
    <w:rsid w:val="000D7B4A"/>
    <w:rsid w:val="000E4006"/>
    <w:rsid w:val="000F05EE"/>
    <w:rsid w:val="000F18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4904"/>
    <w:rsid w:val="001A54B8"/>
    <w:rsid w:val="001A66B6"/>
    <w:rsid w:val="001B4716"/>
    <w:rsid w:val="001B4EA4"/>
    <w:rsid w:val="001C7C52"/>
    <w:rsid w:val="001D25F3"/>
    <w:rsid w:val="001E15F1"/>
    <w:rsid w:val="001E16FA"/>
    <w:rsid w:val="001E6213"/>
    <w:rsid w:val="001F14C7"/>
    <w:rsid w:val="001F7405"/>
    <w:rsid w:val="00205533"/>
    <w:rsid w:val="00212B8D"/>
    <w:rsid w:val="00214742"/>
    <w:rsid w:val="00222983"/>
    <w:rsid w:val="002370D0"/>
    <w:rsid w:val="002437E8"/>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02E"/>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72DE8"/>
    <w:rsid w:val="00382F1F"/>
    <w:rsid w:val="00391DA4"/>
    <w:rsid w:val="003A049C"/>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22158"/>
    <w:rsid w:val="004307F7"/>
    <w:rsid w:val="004330BD"/>
    <w:rsid w:val="0043386C"/>
    <w:rsid w:val="00436F2D"/>
    <w:rsid w:val="00436F5D"/>
    <w:rsid w:val="00441B42"/>
    <w:rsid w:val="0045118A"/>
    <w:rsid w:val="0045448D"/>
    <w:rsid w:val="00455D51"/>
    <w:rsid w:val="00456BF9"/>
    <w:rsid w:val="00461057"/>
    <w:rsid w:val="004704A8"/>
    <w:rsid w:val="00471102"/>
    <w:rsid w:val="00471F18"/>
    <w:rsid w:val="00484144"/>
    <w:rsid w:val="00484C19"/>
    <w:rsid w:val="00485866"/>
    <w:rsid w:val="00492076"/>
    <w:rsid w:val="0049330E"/>
    <w:rsid w:val="00493B1D"/>
    <w:rsid w:val="0049626E"/>
    <w:rsid w:val="00496C34"/>
    <w:rsid w:val="00497037"/>
    <w:rsid w:val="004A3009"/>
    <w:rsid w:val="004A6940"/>
    <w:rsid w:val="004A77A4"/>
    <w:rsid w:val="004C742C"/>
    <w:rsid w:val="004E1F3E"/>
    <w:rsid w:val="004F21BD"/>
    <w:rsid w:val="004F4F1D"/>
    <w:rsid w:val="004F74DD"/>
    <w:rsid w:val="00501317"/>
    <w:rsid w:val="0050495C"/>
    <w:rsid w:val="00504F17"/>
    <w:rsid w:val="005053B7"/>
    <w:rsid w:val="00505DC9"/>
    <w:rsid w:val="00506E1E"/>
    <w:rsid w:val="00513C81"/>
    <w:rsid w:val="00527BFB"/>
    <w:rsid w:val="0053081B"/>
    <w:rsid w:val="00532A32"/>
    <w:rsid w:val="00540B0B"/>
    <w:rsid w:val="0054460F"/>
    <w:rsid w:val="005536CD"/>
    <w:rsid w:val="00554051"/>
    <w:rsid w:val="00557240"/>
    <w:rsid w:val="005651F3"/>
    <w:rsid w:val="00572184"/>
    <w:rsid w:val="00577A15"/>
    <w:rsid w:val="00580533"/>
    <w:rsid w:val="00581DA1"/>
    <w:rsid w:val="0059131D"/>
    <w:rsid w:val="005B3F92"/>
    <w:rsid w:val="005B479C"/>
    <w:rsid w:val="005B561E"/>
    <w:rsid w:val="005C07E4"/>
    <w:rsid w:val="005C2124"/>
    <w:rsid w:val="005C336F"/>
    <w:rsid w:val="005C7F3C"/>
    <w:rsid w:val="005E017C"/>
    <w:rsid w:val="005E50C6"/>
    <w:rsid w:val="005E5C45"/>
    <w:rsid w:val="005F2A97"/>
    <w:rsid w:val="005F399B"/>
    <w:rsid w:val="006019F8"/>
    <w:rsid w:val="00604336"/>
    <w:rsid w:val="00605B20"/>
    <w:rsid w:val="0061156F"/>
    <w:rsid w:val="00613FF5"/>
    <w:rsid w:val="006155A8"/>
    <w:rsid w:val="00621B94"/>
    <w:rsid w:val="00626239"/>
    <w:rsid w:val="00635316"/>
    <w:rsid w:val="00635449"/>
    <w:rsid w:val="006378C5"/>
    <w:rsid w:val="00645E6A"/>
    <w:rsid w:val="00652A94"/>
    <w:rsid w:val="00665CBC"/>
    <w:rsid w:val="00667A5C"/>
    <w:rsid w:val="00670C52"/>
    <w:rsid w:val="006742CB"/>
    <w:rsid w:val="00677316"/>
    <w:rsid w:val="00686AEB"/>
    <w:rsid w:val="006B7897"/>
    <w:rsid w:val="006B7FA7"/>
    <w:rsid w:val="006C086A"/>
    <w:rsid w:val="006C13ED"/>
    <w:rsid w:val="006C21C1"/>
    <w:rsid w:val="006C5AF5"/>
    <w:rsid w:val="006C7327"/>
    <w:rsid w:val="006D00E5"/>
    <w:rsid w:val="006D791B"/>
    <w:rsid w:val="006E2895"/>
    <w:rsid w:val="006F180D"/>
    <w:rsid w:val="006F4334"/>
    <w:rsid w:val="006F47AF"/>
    <w:rsid w:val="006F6B8A"/>
    <w:rsid w:val="00707CD3"/>
    <w:rsid w:val="00716BB9"/>
    <w:rsid w:val="007256D1"/>
    <w:rsid w:val="007279FD"/>
    <w:rsid w:val="007502CB"/>
    <w:rsid w:val="00751B07"/>
    <w:rsid w:val="00751C09"/>
    <w:rsid w:val="00752D79"/>
    <w:rsid w:val="00752E20"/>
    <w:rsid w:val="00756EDE"/>
    <w:rsid w:val="00781B4D"/>
    <w:rsid w:val="007824BF"/>
    <w:rsid w:val="00783B8D"/>
    <w:rsid w:val="007932C9"/>
    <w:rsid w:val="00794B94"/>
    <w:rsid w:val="00794BD4"/>
    <w:rsid w:val="007A2F73"/>
    <w:rsid w:val="007A3061"/>
    <w:rsid w:val="007A5A0B"/>
    <w:rsid w:val="007C0E14"/>
    <w:rsid w:val="007C7DE4"/>
    <w:rsid w:val="007D40CB"/>
    <w:rsid w:val="007D5796"/>
    <w:rsid w:val="007D59C0"/>
    <w:rsid w:val="007D7D9C"/>
    <w:rsid w:val="007F0101"/>
    <w:rsid w:val="007F485D"/>
    <w:rsid w:val="007F6050"/>
    <w:rsid w:val="00813627"/>
    <w:rsid w:val="00815B4D"/>
    <w:rsid w:val="008173FA"/>
    <w:rsid w:val="00832816"/>
    <w:rsid w:val="00837109"/>
    <w:rsid w:val="00840365"/>
    <w:rsid w:val="008406A3"/>
    <w:rsid w:val="00841D2C"/>
    <w:rsid w:val="00845F3C"/>
    <w:rsid w:val="008461B8"/>
    <w:rsid w:val="008462F1"/>
    <w:rsid w:val="00847EF1"/>
    <w:rsid w:val="0085167E"/>
    <w:rsid w:val="008538FA"/>
    <w:rsid w:val="008573B0"/>
    <w:rsid w:val="00866563"/>
    <w:rsid w:val="00867003"/>
    <w:rsid w:val="00867AC2"/>
    <w:rsid w:val="0087056E"/>
    <w:rsid w:val="00875402"/>
    <w:rsid w:val="00875E88"/>
    <w:rsid w:val="00884D51"/>
    <w:rsid w:val="008916EC"/>
    <w:rsid w:val="00891E4F"/>
    <w:rsid w:val="00893DA8"/>
    <w:rsid w:val="00894F65"/>
    <w:rsid w:val="008A30A0"/>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4B5"/>
    <w:rsid w:val="00973523"/>
    <w:rsid w:val="00980766"/>
    <w:rsid w:val="009835D4"/>
    <w:rsid w:val="009865D4"/>
    <w:rsid w:val="00997152"/>
    <w:rsid w:val="009972CD"/>
    <w:rsid w:val="009A0E9C"/>
    <w:rsid w:val="009A27C8"/>
    <w:rsid w:val="009A45DA"/>
    <w:rsid w:val="009A47F2"/>
    <w:rsid w:val="009B06D2"/>
    <w:rsid w:val="009B34EC"/>
    <w:rsid w:val="009B5D67"/>
    <w:rsid w:val="009B6176"/>
    <w:rsid w:val="009C0D22"/>
    <w:rsid w:val="009C2DD9"/>
    <w:rsid w:val="009C3E09"/>
    <w:rsid w:val="009C5630"/>
    <w:rsid w:val="009C7D2E"/>
    <w:rsid w:val="009D0E5D"/>
    <w:rsid w:val="009D0F63"/>
    <w:rsid w:val="009D7934"/>
    <w:rsid w:val="009D7CCF"/>
    <w:rsid w:val="009E5961"/>
    <w:rsid w:val="009F4FAC"/>
    <w:rsid w:val="009F72A7"/>
    <w:rsid w:val="00A017C0"/>
    <w:rsid w:val="00A11228"/>
    <w:rsid w:val="00A222C2"/>
    <w:rsid w:val="00A305D6"/>
    <w:rsid w:val="00A342C4"/>
    <w:rsid w:val="00A400B1"/>
    <w:rsid w:val="00A50F6B"/>
    <w:rsid w:val="00A52237"/>
    <w:rsid w:val="00A551D6"/>
    <w:rsid w:val="00A575E1"/>
    <w:rsid w:val="00A6251B"/>
    <w:rsid w:val="00A6754E"/>
    <w:rsid w:val="00A70F58"/>
    <w:rsid w:val="00A72987"/>
    <w:rsid w:val="00A7346B"/>
    <w:rsid w:val="00A84C4F"/>
    <w:rsid w:val="00A932A1"/>
    <w:rsid w:val="00A96E06"/>
    <w:rsid w:val="00AA6197"/>
    <w:rsid w:val="00AA6C70"/>
    <w:rsid w:val="00AB16FD"/>
    <w:rsid w:val="00AB4813"/>
    <w:rsid w:val="00AB7A07"/>
    <w:rsid w:val="00AC6466"/>
    <w:rsid w:val="00AC7639"/>
    <w:rsid w:val="00AC7FE9"/>
    <w:rsid w:val="00AD08BB"/>
    <w:rsid w:val="00AD0EC0"/>
    <w:rsid w:val="00AD31DF"/>
    <w:rsid w:val="00AD70D6"/>
    <w:rsid w:val="00AD75BC"/>
    <w:rsid w:val="00AD7BB0"/>
    <w:rsid w:val="00AD7BC9"/>
    <w:rsid w:val="00AE1871"/>
    <w:rsid w:val="00AF1A8C"/>
    <w:rsid w:val="00B0116D"/>
    <w:rsid w:val="00B01173"/>
    <w:rsid w:val="00B02F35"/>
    <w:rsid w:val="00B05A3C"/>
    <w:rsid w:val="00B07100"/>
    <w:rsid w:val="00B1138C"/>
    <w:rsid w:val="00B211A0"/>
    <w:rsid w:val="00B2574A"/>
    <w:rsid w:val="00B34977"/>
    <w:rsid w:val="00B35D8A"/>
    <w:rsid w:val="00B45B34"/>
    <w:rsid w:val="00B57047"/>
    <w:rsid w:val="00B61D86"/>
    <w:rsid w:val="00B6342D"/>
    <w:rsid w:val="00B726BD"/>
    <w:rsid w:val="00B732BC"/>
    <w:rsid w:val="00B90E33"/>
    <w:rsid w:val="00B9676B"/>
    <w:rsid w:val="00BA2EA5"/>
    <w:rsid w:val="00BA364B"/>
    <w:rsid w:val="00BA42CE"/>
    <w:rsid w:val="00BB1190"/>
    <w:rsid w:val="00BB31D0"/>
    <w:rsid w:val="00BB3A11"/>
    <w:rsid w:val="00BB4DDB"/>
    <w:rsid w:val="00BB5D79"/>
    <w:rsid w:val="00BB5F02"/>
    <w:rsid w:val="00BC7892"/>
    <w:rsid w:val="00BE24D6"/>
    <w:rsid w:val="00BE6605"/>
    <w:rsid w:val="00BE7EFA"/>
    <w:rsid w:val="00BF06AD"/>
    <w:rsid w:val="00BF2C67"/>
    <w:rsid w:val="00C02E0C"/>
    <w:rsid w:val="00C04F4D"/>
    <w:rsid w:val="00C12E48"/>
    <w:rsid w:val="00C13D14"/>
    <w:rsid w:val="00C15F53"/>
    <w:rsid w:val="00C23F09"/>
    <w:rsid w:val="00C25356"/>
    <w:rsid w:val="00C328D0"/>
    <w:rsid w:val="00C422EA"/>
    <w:rsid w:val="00C451AC"/>
    <w:rsid w:val="00C46BC1"/>
    <w:rsid w:val="00C5235F"/>
    <w:rsid w:val="00C54CE2"/>
    <w:rsid w:val="00C66BF3"/>
    <w:rsid w:val="00C70140"/>
    <w:rsid w:val="00C73CA7"/>
    <w:rsid w:val="00C75A59"/>
    <w:rsid w:val="00C81806"/>
    <w:rsid w:val="00C822F6"/>
    <w:rsid w:val="00C82AC2"/>
    <w:rsid w:val="00C8456C"/>
    <w:rsid w:val="00C91E19"/>
    <w:rsid w:val="00C92402"/>
    <w:rsid w:val="00C92867"/>
    <w:rsid w:val="00C93B93"/>
    <w:rsid w:val="00CA037D"/>
    <w:rsid w:val="00CA0837"/>
    <w:rsid w:val="00CA2442"/>
    <w:rsid w:val="00CA4725"/>
    <w:rsid w:val="00CA542E"/>
    <w:rsid w:val="00CB6246"/>
    <w:rsid w:val="00CC0A17"/>
    <w:rsid w:val="00CC0A8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5430"/>
    <w:rsid w:val="00D3664D"/>
    <w:rsid w:val="00D500E9"/>
    <w:rsid w:val="00D507BC"/>
    <w:rsid w:val="00D6090A"/>
    <w:rsid w:val="00D62FA3"/>
    <w:rsid w:val="00D63B6F"/>
    <w:rsid w:val="00D64A90"/>
    <w:rsid w:val="00D9410B"/>
    <w:rsid w:val="00D9695B"/>
    <w:rsid w:val="00DA1816"/>
    <w:rsid w:val="00DA2417"/>
    <w:rsid w:val="00DA5585"/>
    <w:rsid w:val="00DB02AC"/>
    <w:rsid w:val="00DB6AA2"/>
    <w:rsid w:val="00DC20FD"/>
    <w:rsid w:val="00DE10D1"/>
    <w:rsid w:val="00DE2514"/>
    <w:rsid w:val="00DE6851"/>
    <w:rsid w:val="00DF03EE"/>
    <w:rsid w:val="00DF1298"/>
    <w:rsid w:val="00E01B71"/>
    <w:rsid w:val="00E05CC9"/>
    <w:rsid w:val="00E15573"/>
    <w:rsid w:val="00E25A5B"/>
    <w:rsid w:val="00E2762A"/>
    <w:rsid w:val="00E373C7"/>
    <w:rsid w:val="00E4267B"/>
    <w:rsid w:val="00E42F13"/>
    <w:rsid w:val="00E452DF"/>
    <w:rsid w:val="00E543CF"/>
    <w:rsid w:val="00E546FD"/>
    <w:rsid w:val="00E608F1"/>
    <w:rsid w:val="00E611B9"/>
    <w:rsid w:val="00E65D6B"/>
    <w:rsid w:val="00E7144F"/>
    <w:rsid w:val="00E73D74"/>
    <w:rsid w:val="00E76A79"/>
    <w:rsid w:val="00E80692"/>
    <w:rsid w:val="00E80C24"/>
    <w:rsid w:val="00E82561"/>
    <w:rsid w:val="00E93836"/>
    <w:rsid w:val="00EA7C16"/>
    <w:rsid w:val="00EC5281"/>
    <w:rsid w:val="00EC791D"/>
    <w:rsid w:val="00EC7CA6"/>
    <w:rsid w:val="00ED3C5D"/>
    <w:rsid w:val="00ED4553"/>
    <w:rsid w:val="00F00D08"/>
    <w:rsid w:val="00F118F0"/>
    <w:rsid w:val="00F15583"/>
    <w:rsid w:val="00F200EE"/>
    <w:rsid w:val="00F22481"/>
    <w:rsid w:val="00F24A69"/>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720FD"/>
    <w:rsid w:val="00FA0AFC"/>
    <w:rsid w:val="00FA1C82"/>
    <w:rsid w:val="00FA2ED1"/>
    <w:rsid w:val="00FA4A52"/>
    <w:rsid w:val="00FB4045"/>
    <w:rsid w:val="00FB4D8E"/>
    <w:rsid w:val="00FB647F"/>
    <w:rsid w:val="00FC0D0A"/>
    <w:rsid w:val="00FC1B0B"/>
    <w:rsid w:val="00FD2F97"/>
    <w:rsid w:val="00FD766B"/>
    <w:rsid w:val="00FF50C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8673"/>
    <o:shapelayout v:ext="edit">
      <o:idmap v:ext="edit" data="1"/>
    </o:shapelayout>
  </w:shapeDefaults>
  <w:decimalSymbol w:val="."/>
  <w:listSeparator w:val=","/>
  <w14:docId w14:val="6E130236"/>
  <w15:docId w15:val="{F6601782-E665-44FF-8755-C735844135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AB7A07"/>
  </w:style>
  <w:style w:type="paragraph" w:styleId="BalloonText">
    <w:name w:val="Balloon Text"/>
    <w:basedOn w:val="Normal"/>
    <w:link w:val="BalloonTextChar"/>
    <w:semiHidden/>
    <w:unhideWhenUsed/>
    <w:rsid w:val="000F180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F1806"/>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6360898">
      <w:bodyDiv w:val="1"/>
      <w:marLeft w:val="0"/>
      <w:marRight w:val="0"/>
      <w:marTop w:val="0"/>
      <w:marBottom w:val="0"/>
      <w:divBdr>
        <w:top w:val="none" w:sz="0" w:space="0" w:color="auto"/>
        <w:left w:val="none" w:sz="0" w:space="0" w:color="auto"/>
        <w:bottom w:val="none" w:sz="0" w:space="0" w:color="auto"/>
        <w:right w:val="none" w:sz="0" w:space="0" w:color="auto"/>
      </w:divBdr>
    </w:div>
    <w:div w:id="211772341">
      <w:bodyDiv w:val="1"/>
      <w:marLeft w:val="0"/>
      <w:marRight w:val="0"/>
      <w:marTop w:val="0"/>
      <w:marBottom w:val="0"/>
      <w:divBdr>
        <w:top w:val="none" w:sz="0" w:space="0" w:color="auto"/>
        <w:left w:val="none" w:sz="0" w:space="0" w:color="auto"/>
        <w:bottom w:val="none" w:sz="0" w:space="0" w:color="auto"/>
        <w:right w:val="none" w:sz="0" w:space="0" w:color="auto"/>
      </w:divBdr>
    </w:div>
    <w:div w:id="257300766">
      <w:bodyDiv w:val="1"/>
      <w:marLeft w:val="0"/>
      <w:marRight w:val="0"/>
      <w:marTop w:val="0"/>
      <w:marBottom w:val="0"/>
      <w:divBdr>
        <w:top w:val="none" w:sz="0" w:space="0" w:color="auto"/>
        <w:left w:val="none" w:sz="0" w:space="0" w:color="auto"/>
        <w:bottom w:val="none" w:sz="0" w:space="0" w:color="auto"/>
        <w:right w:val="none" w:sz="0" w:space="0" w:color="auto"/>
      </w:divBdr>
    </w:div>
    <w:div w:id="347292757">
      <w:bodyDiv w:val="1"/>
      <w:marLeft w:val="0"/>
      <w:marRight w:val="0"/>
      <w:marTop w:val="0"/>
      <w:marBottom w:val="0"/>
      <w:divBdr>
        <w:top w:val="none" w:sz="0" w:space="0" w:color="auto"/>
        <w:left w:val="none" w:sz="0" w:space="0" w:color="auto"/>
        <w:bottom w:val="none" w:sz="0" w:space="0" w:color="auto"/>
        <w:right w:val="none" w:sz="0" w:space="0" w:color="auto"/>
      </w:divBdr>
    </w:div>
    <w:div w:id="373115245">
      <w:bodyDiv w:val="1"/>
      <w:marLeft w:val="0"/>
      <w:marRight w:val="0"/>
      <w:marTop w:val="0"/>
      <w:marBottom w:val="0"/>
      <w:divBdr>
        <w:top w:val="none" w:sz="0" w:space="0" w:color="auto"/>
        <w:left w:val="none" w:sz="0" w:space="0" w:color="auto"/>
        <w:bottom w:val="none" w:sz="0" w:space="0" w:color="auto"/>
        <w:right w:val="none" w:sz="0" w:space="0" w:color="auto"/>
      </w:divBdr>
    </w:div>
    <w:div w:id="502168394">
      <w:bodyDiv w:val="1"/>
      <w:marLeft w:val="0"/>
      <w:marRight w:val="0"/>
      <w:marTop w:val="0"/>
      <w:marBottom w:val="0"/>
      <w:divBdr>
        <w:top w:val="none" w:sz="0" w:space="0" w:color="auto"/>
        <w:left w:val="none" w:sz="0" w:space="0" w:color="auto"/>
        <w:bottom w:val="none" w:sz="0" w:space="0" w:color="auto"/>
        <w:right w:val="none" w:sz="0" w:space="0" w:color="auto"/>
      </w:divBdr>
    </w:div>
    <w:div w:id="562834400">
      <w:bodyDiv w:val="1"/>
      <w:marLeft w:val="0"/>
      <w:marRight w:val="0"/>
      <w:marTop w:val="0"/>
      <w:marBottom w:val="0"/>
      <w:divBdr>
        <w:top w:val="none" w:sz="0" w:space="0" w:color="auto"/>
        <w:left w:val="none" w:sz="0" w:space="0" w:color="auto"/>
        <w:bottom w:val="none" w:sz="0" w:space="0" w:color="auto"/>
        <w:right w:val="none" w:sz="0" w:space="0" w:color="auto"/>
      </w:divBdr>
    </w:div>
    <w:div w:id="756757027">
      <w:bodyDiv w:val="1"/>
      <w:marLeft w:val="0"/>
      <w:marRight w:val="0"/>
      <w:marTop w:val="0"/>
      <w:marBottom w:val="0"/>
      <w:divBdr>
        <w:top w:val="none" w:sz="0" w:space="0" w:color="auto"/>
        <w:left w:val="none" w:sz="0" w:space="0" w:color="auto"/>
        <w:bottom w:val="none" w:sz="0" w:space="0" w:color="auto"/>
        <w:right w:val="none" w:sz="0" w:space="0" w:color="auto"/>
      </w:divBdr>
    </w:div>
    <w:div w:id="1036351034">
      <w:bodyDiv w:val="1"/>
      <w:marLeft w:val="0"/>
      <w:marRight w:val="0"/>
      <w:marTop w:val="0"/>
      <w:marBottom w:val="0"/>
      <w:divBdr>
        <w:top w:val="none" w:sz="0" w:space="0" w:color="auto"/>
        <w:left w:val="none" w:sz="0" w:space="0" w:color="auto"/>
        <w:bottom w:val="none" w:sz="0" w:space="0" w:color="auto"/>
        <w:right w:val="none" w:sz="0" w:space="0" w:color="auto"/>
      </w:divBdr>
    </w:div>
    <w:div w:id="1422293529">
      <w:bodyDiv w:val="1"/>
      <w:marLeft w:val="0"/>
      <w:marRight w:val="0"/>
      <w:marTop w:val="0"/>
      <w:marBottom w:val="0"/>
      <w:divBdr>
        <w:top w:val="none" w:sz="0" w:space="0" w:color="auto"/>
        <w:left w:val="none" w:sz="0" w:space="0" w:color="auto"/>
        <w:bottom w:val="none" w:sz="0" w:space="0" w:color="auto"/>
        <w:right w:val="none" w:sz="0" w:space="0" w:color="auto"/>
      </w:divBdr>
    </w:div>
    <w:div w:id="1564221508">
      <w:bodyDiv w:val="1"/>
      <w:marLeft w:val="0"/>
      <w:marRight w:val="0"/>
      <w:marTop w:val="0"/>
      <w:marBottom w:val="0"/>
      <w:divBdr>
        <w:top w:val="none" w:sz="0" w:space="0" w:color="auto"/>
        <w:left w:val="none" w:sz="0" w:space="0" w:color="auto"/>
        <w:bottom w:val="none" w:sz="0" w:space="0" w:color="auto"/>
        <w:right w:val="none" w:sz="0" w:space="0" w:color="auto"/>
      </w:divBdr>
    </w:div>
    <w:div w:id="1766875141">
      <w:bodyDiv w:val="1"/>
      <w:marLeft w:val="0"/>
      <w:marRight w:val="0"/>
      <w:marTop w:val="0"/>
      <w:marBottom w:val="0"/>
      <w:divBdr>
        <w:top w:val="none" w:sz="0" w:space="0" w:color="auto"/>
        <w:left w:val="none" w:sz="0" w:space="0" w:color="auto"/>
        <w:bottom w:val="none" w:sz="0" w:space="0" w:color="auto"/>
        <w:right w:val="none" w:sz="0" w:space="0" w:color="auto"/>
      </w:divBdr>
    </w:div>
    <w:div w:id="18135241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2.png"/><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938</Words>
  <Characters>5307</Characters>
  <Application>Microsoft Office Word</Application>
  <DocSecurity>0</DocSecurity>
  <Lines>138</Lines>
  <Paragraphs>38</Paragraphs>
  <ScaleCrop>false</ScaleCrop>
  <HeadingPairs>
    <vt:vector size="2" baseType="variant">
      <vt:variant>
        <vt:lpstr>Title</vt:lpstr>
      </vt:variant>
      <vt:variant>
        <vt:i4>1</vt:i4>
      </vt:variant>
    </vt:vector>
  </HeadingPairs>
  <TitlesOfParts>
    <vt:vector size="1" baseType="lpstr">
      <vt:lpstr>A3999</vt:lpstr>
    </vt:vector>
  </TitlesOfParts>
  <Manager>R229</Manager>
  <Company>NJ Office of Legislative Services</Company>
  <LinksUpToDate>false</LinksUpToDate>
  <CharactersWithSpaces>6247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A3999</dc:title>
  <dc:subject/>
  <dc:creator>Assemblyman  GIBLIN, Assemblyman  BURZICHELLI</dc:creator>
  <cp:keywords>A3999|4|CL |279|84|53|N|0|</cp:keywords>
  <dc:description>INTRODUCED MAY 4, 2020</dc:description>
  <cp:lastModifiedBy>Todaro, Vivian</cp:lastModifiedBy>
  <cp:revision>2</cp:revision>
  <cp:lastPrinted>2020-06-25T16:26:00Z</cp:lastPrinted>
  <dcterms:created xsi:type="dcterms:W3CDTF">2020-06-25T16:26:00Z</dcterms:created>
  <dcterms:modified xsi:type="dcterms:W3CDTF">2020-06-25T16:26:00Z</dcterms:modified>
  <cp:category>s.1-2: C.34:15-31.11 et seq. to 2020/17_x000d_
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