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253ED" w14:textId="77BA7E91" w:rsidR="001C4024" w:rsidRDefault="001C4024" w:rsidP="001C4024">
      <w:pPr>
        <w:pStyle w:val="bpuReprint"/>
      </w:pPr>
      <w:bookmarkStart w:id="0" w:name="bpuFrontPg"/>
      <w:bookmarkStart w:id="1" w:name="_GoBack"/>
      <w:bookmarkEnd w:id="0"/>
      <w:bookmarkEnd w:id="1"/>
      <w:r>
        <w:t>[First Reprint]</w:t>
      </w:r>
    </w:p>
    <w:p w14:paraId="003A40B3" w14:textId="5CF76B75" w:rsidR="00FE249D" w:rsidRDefault="00FE249D" w:rsidP="00FE249D">
      <w:pPr>
        <w:pStyle w:val="bpuBill"/>
      </w:pPr>
      <w:r>
        <w:t xml:space="preserve">ASSEMBLY, No. 4002 </w:t>
      </w:r>
    </w:p>
    <w:p w14:paraId="0A6CC9EC" w14:textId="1E1B1825" w:rsidR="00FE249D" w:rsidRPr="009D38FF" w:rsidRDefault="00FE249D" w:rsidP="00FE249D">
      <w:pPr>
        <w:pStyle w:val="bpuWpGraphic"/>
      </w:pPr>
      <w:r>
        <w:object w:dxaOrig="8985" w:dyaOrig="255" w14:anchorId="74E206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8833" r:id="rId8"/>
        </w:object>
      </w:r>
    </w:p>
    <w:p w14:paraId="3CEAF8E5" w14:textId="77777777" w:rsidR="00FE249D" w:rsidRDefault="00FE249D" w:rsidP="00FE249D">
      <w:pPr>
        <w:pStyle w:val="bpuState"/>
      </w:pPr>
      <w:r>
        <w:t>STATE OF NEW JERSEY</w:t>
      </w:r>
    </w:p>
    <w:p w14:paraId="2D1CC13B" w14:textId="77777777" w:rsidR="00FE249D" w:rsidRDefault="00FE249D" w:rsidP="00FE249D">
      <w:pPr>
        <w:pStyle w:val="bpuLegislature"/>
      </w:pPr>
      <w:r>
        <w:t>219th LEGISLATURE</w:t>
      </w:r>
    </w:p>
    <w:p w14:paraId="423458E1" w14:textId="4EA86C9A" w:rsidR="00FE249D" w:rsidRDefault="00FE249D" w:rsidP="00FE249D">
      <w:pPr>
        <w:pStyle w:val="bpuWpGraphic"/>
      </w:pPr>
      <w:r>
        <w:object w:dxaOrig="8985" w:dyaOrig="255" w14:anchorId="432DC9ED">
          <v:shape id="_x0000_i1026" type="#_x0000_t75" style="width:6in;height:12pt" o:ole="">
            <v:imagedata r:id="rId7" o:title=""/>
          </v:shape>
          <o:OLEObject Type="Embed" ProgID="WPWin6.1" ShapeID="_x0000_i1026" DrawAspect="Content" ObjectID="_1684328834" r:id="rId9"/>
        </w:object>
      </w:r>
      <w:r>
        <w:t xml:space="preserve">  </w:t>
      </w:r>
    </w:p>
    <w:p w14:paraId="029263FF" w14:textId="77777777" w:rsidR="00FE249D" w:rsidRDefault="00FE249D" w:rsidP="00FE249D">
      <w:pPr>
        <w:pStyle w:val="bpuIntro"/>
      </w:pPr>
      <w:r>
        <w:t>INTRODUCED MAY 4, 2020</w:t>
      </w:r>
    </w:p>
    <w:p w14:paraId="027ACE62" w14:textId="77777777" w:rsidR="00FE249D" w:rsidRDefault="00FE249D" w:rsidP="00FE249D">
      <w:pPr>
        <w:pStyle w:val="bpuIntro"/>
      </w:pPr>
    </w:p>
    <w:p w14:paraId="52FFE865" w14:textId="77777777" w:rsidR="00FE249D" w:rsidRDefault="00FE249D" w:rsidP="00FE249D">
      <w:pPr>
        <w:pStyle w:val="bpuIntro"/>
        <w:sectPr w:rsidR="00FE249D" w:rsidSect="0053434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0867D6F" w14:textId="77777777" w:rsidR="00FE249D" w:rsidRDefault="00FE249D" w:rsidP="00FE249D">
      <w:pPr>
        <w:pStyle w:val="bpuIntro"/>
      </w:pPr>
    </w:p>
    <w:p w14:paraId="6560DE8B" w14:textId="77777777" w:rsidR="00FE249D" w:rsidRDefault="00FE249D" w:rsidP="00FE249D">
      <w:pPr>
        <w:pStyle w:val="bpuSponsor"/>
      </w:pPr>
      <w:r>
        <w:t>Sponsored by:</w:t>
      </w:r>
    </w:p>
    <w:p w14:paraId="729245CC" w14:textId="77777777" w:rsidR="00FE249D" w:rsidRDefault="00FE249D" w:rsidP="00FE249D">
      <w:pPr>
        <w:pStyle w:val="bpuSponsor"/>
      </w:pPr>
      <w:r>
        <w:t>Assemblyman  RALPH R. CAPUTO</w:t>
      </w:r>
    </w:p>
    <w:p w14:paraId="51E0528A" w14:textId="77777777" w:rsidR="00FE249D" w:rsidRDefault="00FE249D" w:rsidP="00FE249D">
      <w:pPr>
        <w:pStyle w:val="bpuSponsor"/>
      </w:pPr>
      <w:r>
        <w:t>District 28 (Essex)</w:t>
      </w:r>
    </w:p>
    <w:p w14:paraId="06EBCE6A" w14:textId="3A3978B5" w:rsidR="00FE249D" w:rsidRDefault="00607C8D" w:rsidP="00607C8D">
      <w:pPr>
        <w:pStyle w:val="bpuSponsor"/>
      </w:pPr>
      <w:r>
        <w:t>Assemblyman  RONALD S. DANCER</w:t>
      </w:r>
    </w:p>
    <w:p w14:paraId="49D8793E" w14:textId="4D5FA6C0" w:rsidR="00607C8D" w:rsidRDefault="00607C8D" w:rsidP="00607C8D">
      <w:pPr>
        <w:pStyle w:val="bpuSponsor"/>
      </w:pPr>
      <w:r>
        <w:t>District 12 (Burlington, Middlesex, Monmouth and Ocean)</w:t>
      </w:r>
    </w:p>
    <w:p w14:paraId="698D01AB" w14:textId="530280F0" w:rsidR="00607C8D" w:rsidRDefault="00182202" w:rsidP="00182202">
      <w:pPr>
        <w:pStyle w:val="bpuSponsor"/>
      </w:pPr>
      <w:r>
        <w:t>Assemblywoman  CAROL A. MURPHY</w:t>
      </w:r>
    </w:p>
    <w:p w14:paraId="22194DA8" w14:textId="015FB94B" w:rsidR="00182202" w:rsidRDefault="00182202" w:rsidP="00182202">
      <w:pPr>
        <w:pStyle w:val="bpuSponsor"/>
      </w:pPr>
      <w:r>
        <w:t>District 7 (Burlington)</w:t>
      </w:r>
    </w:p>
    <w:p w14:paraId="50542F9D" w14:textId="48A54FCC" w:rsidR="00182202" w:rsidRDefault="0053434F" w:rsidP="0053434F">
      <w:pPr>
        <w:pStyle w:val="bpuSponsor"/>
      </w:pPr>
      <w:r>
        <w:t>Senator  VIN GOPAL</w:t>
      </w:r>
    </w:p>
    <w:p w14:paraId="08F32E8A" w14:textId="4A1449ED" w:rsidR="0053434F" w:rsidRDefault="0053434F" w:rsidP="0053434F">
      <w:pPr>
        <w:pStyle w:val="bpuSponsor"/>
      </w:pPr>
      <w:r>
        <w:t>District 11 (Monmouth)</w:t>
      </w:r>
    </w:p>
    <w:p w14:paraId="0764D89A" w14:textId="2EB0D667" w:rsidR="0053434F" w:rsidRDefault="0053434F" w:rsidP="0053434F">
      <w:pPr>
        <w:pStyle w:val="bpuSponsor"/>
      </w:pPr>
      <w:r>
        <w:t>Senator  PAUL A. SARLO</w:t>
      </w:r>
    </w:p>
    <w:p w14:paraId="511DEE4E" w14:textId="746A3C1A" w:rsidR="0053434F" w:rsidRDefault="0053434F" w:rsidP="0053434F">
      <w:pPr>
        <w:pStyle w:val="bpuSponsor"/>
      </w:pPr>
      <w:r>
        <w:t>District 36 (Bergen and Passaic)</w:t>
      </w:r>
    </w:p>
    <w:p w14:paraId="2A909C5F" w14:textId="77777777" w:rsidR="0053434F" w:rsidRPr="0053434F" w:rsidRDefault="0053434F" w:rsidP="0053434F"/>
    <w:p w14:paraId="69D6A0C3" w14:textId="77777777" w:rsidR="00FE249D" w:rsidRDefault="00FE249D" w:rsidP="00FE249D">
      <w:pPr>
        <w:pStyle w:val="bpuSponsor"/>
      </w:pPr>
    </w:p>
    <w:p w14:paraId="2817D3DB" w14:textId="77777777" w:rsidR="00FE249D" w:rsidRDefault="00FE249D" w:rsidP="00FE249D">
      <w:pPr>
        <w:pStyle w:val="bpuSponsor"/>
      </w:pPr>
    </w:p>
    <w:p w14:paraId="3DE7A361" w14:textId="77777777" w:rsidR="00FE249D" w:rsidRDefault="00FE249D" w:rsidP="00FE249D">
      <w:pPr>
        <w:pStyle w:val="bpuSponsor"/>
      </w:pPr>
    </w:p>
    <w:p w14:paraId="446E3B98" w14:textId="77777777" w:rsidR="00FE249D" w:rsidRDefault="00FE249D" w:rsidP="00FE249D">
      <w:pPr>
        <w:pStyle w:val="bpuSponsor"/>
      </w:pPr>
      <w:r>
        <w:t>SYNOPSIS</w:t>
      </w:r>
    </w:p>
    <w:p w14:paraId="6760A333" w14:textId="77777777" w:rsidR="00FE249D" w:rsidRDefault="00FE249D" w:rsidP="00FE249D">
      <w:pPr>
        <w:pStyle w:val="bpuNormText"/>
      </w:pPr>
      <w:r>
        <w:tab/>
        <w:t xml:space="preserve">Allows deduction of promotional gaming credit from gross revenue on sports wagering. </w:t>
      </w:r>
    </w:p>
    <w:p w14:paraId="1E0A16B8" w14:textId="77777777" w:rsidR="00FE249D" w:rsidRDefault="00FE249D" w:rsidP="00FE249D">
      <w:pPr>
        <w:pStyle w:val="bpuNormText"/>
      </w:pPr>
    </w:p>
    <w:p w14:paraId="5D81363F" w14:textId="77777777" w:rsidR="00FE249D" w:rsidRDefault="00FE249D" w:rsidP="00FE249D">
      <w:pPr>
        <w:pStyle w:val="bpuSponsor"/>
      </w:pPr>
      <w:r>
        <w:t xml:space="preserve">CURRENT VERSION OF TEXT </w:t>
      </w:r>
    </w:p>
    <w:p w14:paraId="1812F971" w14:textId="627A0DEC" w:rsidR="00FE249D" w:rsidRDefault="001C4024" w:rsidP="00FE249D">
      <w:pPr>
        <w:pStyle w:val="bpuNormText"/>
      </w:pPr>
      <w:r>
        <w:tab/>
        <w:t>As amended by the Senate on June 3, 2021.</w:t>
      </w:r>
    </w:p>
    <w:p w14:paraId="35947DEB" w14:textId="2AF8167B" w:rsidR="00FE249D" w:rsidRDefault="00FE249D" w:rsidP="00FE249D">
      <w:pPr>
        <w:pStyle w:val="bpuNormText"/>
      </w:pPr>
      <w:r>
        <w:rPr>
          <w:noProof/>
        </w:rPr>
        <w:drawing>
          <wp:anchor distT="0" distB="0" distL="114300" distR="114300" simplePos="0" relativeHeight="251659264" behindDoc="1" locked="0" layoutInCell="1" allowOverlap="1" wp14:anchorId="0A832987" wp14:editId="097FC66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BA0C734" w14:textId="77777777" w:rsidR="00FE249D" w:rsidRDefault="00FE249D" w:rsidP="008916EC">
      <w:pPr>
        <w:pStyle w:val="FronterPage"/>
        <w:tabs>
          <w:tab w:val="clear" w:pos="720"/>
          <w:tab w:val="clear" w:pos="1440"/>
          <w:tab w:val="clear" w:pos="2160"/>
          <w:tab w:val="clear" w:pos="2880"/>
          <w:tab w:val="clear" w:pos="3600"/>
          <w:tab w:val="clear" w:pos="4320"/>
          <w:tab w:val="clear" w:pos="5040"/>
        </w:tabs>
        <w:sectPr w:rsidR="00FE249D" w:rsidSect="00FE249D">
          <w:type w:val="continuous"/>
          <w:pgSz w:w="12240" w:h="20160" w:code="5"/>
          <w:pgMar w:top="1440" w:right="2275" w:bottom="1440" w:left="2275" w:header="72" w:footer="720" w:gutter="0"/>
          <w:pgNumType w:start="1"/>
          <w:cols w:space="720"/>
          <w:docGrid w:linePitch="360"/>
        </w:sectPr>
      </w:pPr>
    </w:p>
    <w:p w14:paraId="5F461023" w14:textId="77D4D4B0"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742C2D" w:rsidRPr="00742C2D">
        <w:rPr>
          <w:rStyle w:val="HangingAnActChar"/>
        </w:rPr>
        <w:t>concerning promotional gaming credits for sports wagering and supplementing P.L.2018, c.33 (C.5:12A-10 et seq.).</w:t>
      </w:r>
    </w:p>
    <w:p w14:paraId="1DE5E4F6" w14:textId="77777777" w:rsidR="000B1054" w:rsidRPr="00D71D68" w:rsidRDefault="000B1054" w:rsidP="000B1054"/>
    <w:p w14:paraId="178D6778"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26C71F9E" w14:textId="77777777" w:rsidR="00686AEB" w:rsidRDefault="00686AEB" w:rsidP="00686AEB"/>
    <w:p w14:paraId="075E9D17" w14:textId="60415D62" w:rsidR="001C4024" w:rsidRPr="001C4024" w:rsidRDefault="001C4024" w:rsidP="001C40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Pr="001C4024">
        <w:rPr>
          <w:spacing w:val="0"/>
        </w:rPr>
        <w:t xml:space="preserve">  a.  A casino or racetrack that holds a sports wagering license shall receive an annual deduction from the gross revenue taxed pursuant to section 7 of P.L.2018, c.33 (C.5:12A-16) in an amount equal to the promotional gaming credits, whether or not such amounts include a play-through requirement or other restriction, actually wagered by patrons, that are reported by that licensee in its annual tax return.</w:t>
      </w:r>
    </w:p>
    <w:p w14:paraId="53BD36C6" w14:textId="3FA68671" w:rsidR="001C4024" w:rsidRPr="001C4024" w:rsidRDefault="001C4024" w:rsidP="001C40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sidRPr="001C4024">
        <w:rPr>
          <w:spacing w:val="0"/>
        </w:rPr>
        <w:t xml:space="preserve">  (1)  A casino or racetrack that holds a sports wagering license shall be allowed the deduction, pursuant to subsection a. of this section, from gross revenues from Internet sports wagering for a tax year for the total value of promotional gaming credits actually wagered by patrons for that tax year in excess of $12,000,000. For the first tax year in which this act takes effect, the division shall reduce the $12,000,000 deduction threshold for that tax year in proportion to the part of the tax year that has elapsed prior to the effective date of this act.</w:t>
      </w:r>
    </w:p>
    <w:p w14:paraId="1CEB2558" w14:textId="58BAC876" w:rsidR="001C4024" w:rsidRPr="001C4024" w:rsidRDefault="001C4024" w:rsidP="001C40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Pr="001C4024">
        <w:rPr>
          <w:spacing w:val="0"/>
        </w:rPr>
        <w:t xml:space="preserve">  A casino or racetrack that holds a sports wagering license shall be allowed the deduction, pursuant to subsection a. of this section, from gross revenues from non-Internet sports wagering for a tax year for the total value of promotional gaming credits actually wagered by patrons at all licensed casinos and racetracks for that tax year in excess of $8,000,000. For the first tax year in which this act takes effect, the division shall reduce the $8,000,000 deduction threshold for that tax year in proportion to the part of the tax year that has elapsed prior to the effective date of this act.</w:t>
      </w:r>
    </w:p>
    <w:p w14:paraId="04046B87" w14:textId="425D24A0" w:rsidR="001C4024" w:rsidRPr="001C4024" w:rsidRDefault="001C4024" w:rsidP="001C40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w:t>
      </w:r>
      <w:r w:rsidRPr="001C4024">
        <w:rPr>
          <w:spacing w:val="0"/>
        </w:rPr>
        <w:t xml:space="preserve"> (1)  The division shall establish, by regulation, procedures to ensure that the promotional gaming credit deduction established pursuant to this section does not result in a negative fiscal impact to the Casino Revenue Fund, or the General Fund as appropriate under section 7 of P.L.2018, c.33 (C.5:12A-16). If necessary, the division may reduce the value of the available deduction to eliminate any negative fiscal impact to the Casino Revenue Fund, or the General Fund as appropriate, attributable solely to the deduction and not to other economic or other factors that cause a negative fiscal impact to the Casino Revenue Fund, or the General Fund as appropriate.</w:t>
      </w:r>
    </w:p>
    <w:p w14:paraId="389DC341" w14:textId="62BD3C5A" w:rsidR="001C4024" w:rsidRPr="001C4024" w:rsidRDefault="001C4024" w:rsidP="001C40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Pr="001C4024">
        <w:rPr>
          <w:spacing w:val="0"/>
        </w:rPr>
        <w:t xml:space="preserve">  For the purposes of this subsection, "negative fiscal impact to the Casino Revenue Fund or the General Fund" shall mean that the amount generated from taxation of promotional gaming credits falls below the level generated in calendar year 2017.</w:t>
      </w:r>
    </w:p>
    <w:p w14:paraId="17586AB5" w14:textId="714BAABA" w:rsidR="001C4024" w:rsidRPr="001C4024" w:rsidRDefault="001C4024" w:rsidP="001C40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C4024">
        <w:rPr>
          <w:spacing w:val="0"/>
        </w:rPr>
        <w:tab/>
      </w:r>
      <w:r w:rsidRPr="001C4024">
        <w:rPr>
          <w:rFonts w:ascii="Albertus Extra Bold" w:hAnsi="Albertus Extra Bold"/>
          <w:b/>
          <w:vertAlign w:val="superscript"/>
        </w:rPr>
        <w:t>1</w:t>
      </w:r>
      <w:r>
        <w:rPr>
          <w:spacing w:val="0"/>
          <w:u w:val="single"/>
        </w:rPr>
        <w:t xml:space="preserve">d. </w:t>
      </w:r>
      <w:r w:rsidRPr="001C4024">
        <w:rPr>
          <w:spacing w:val="0"/>
          <w:u w:val="single"/>
        </w:rPr>
        <w:t xml:space="preserve"> No deduction shall be allowed pursuant to this section for any promotional gaming credits included in the calculation of any other deduction for promotional gaming credits, including, but not limited to, the deduction allowed pursuant to section 2 of P.L.2008, c.12 (C.5:12-144.2).</w:t>
      </w:r>
      <w:r w:rsidRPr="001C4024">
        <w:rPr>
          <w:rFonts w:ascii="Albertus Extra Bold" w:hAnsi="Albertus Extra Bold"/>
          <w:b/>
          <w:vertAlign w:val="superscript"/>
        </w:rPr>
        <w:t>1</w:t>
      </w:r>
    </w:p>
    <w:p w14:paraId="6D53FCF4" w14:textId="77777777" w:rsidR="00621F0E" w:rsidRPr="00D71D68" w:rsidRDefault="00621F0E" w:rsidP="00686AEB"/>
    <w:p w14:paraId="4C8847C3" w14:textId="2477BBC0" w:rsidR="006A7A7F" w:rsidRPr="00CE7BD8" w:rsidRDefault="00686AEB" w:rsidP="0064233E">
      <w:r>
        <w:tab/>
      </w:r>
      <w:r w:rsidR="000D3E6C">
        <w:t>2</w:t>
      </w:r>
      <w:r w:rsidR="00621F0E">
        <w:t>.</w:t>
      </w:r>
      <w:r w:rsidR="00621F0E">
        <w:tab/>
      </w:r>
      <w:r w:rsidR="00C8577A">
        <w:t>This act shall take effect</w:t>
      </w:r>
      <w:r w:rsidR="00F440F9">
        <w:t xml:space="preserve"> </w:t>
      </w:r>
      <w:r w:rsidR="000D3E6C">
        <w:t>immediately.</w:t>
      </w:r>
    </w:p>
    <w:sectPr w:rsidR="006A7A7F" w:rsidRPr="00CE7BD8" w:rsidSect="001C4024">
      <w:headerReference w:type="default" r:id="rId14"/>
      <w:footerReference w:type="default" r:id="rId15"/>
      <w:headerReference w:type="first" r:id="rId16"/>
      <w:footerReference w:type="first" r:id="rId17"/>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0B3B0" w14:textId="77777777" w:rsidR="00DC7786" w:rsidRDefault="00DC7786">
      <w:r>
        <w:separator/>
      </w:r>
    </w:p>
  </w:endnote>
  <w:endnote w:type="continuationSeparator" w:id="0">
    <w:p w14:paraId="083485B5"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A4B30" w14:textId="4FA43EC3" w:rsidR="00607C8D" w:rsidRDefault="0053434F" w:rsidP="0053434F">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F9C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65AFA" w14:textId="77777777" w:rsidR="001C4024" w:rsidRPr="00921C91" w:rsidRDefault="001C40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5CCD91E" w14:textId="77777777" w:rsidR="001C4024" w:rsidRPr="00921C91" w:rsidRDefault="001C4024">
    <w:pPr>
      <w:pStyle w:val="Footer"/>
      <w:rPr>
        <w:szCs w:val="18"/>
      </w:rPr>
    </w:pPr>
  </w:p>
  <w:p w14:paraId="1EB1F6C8" w14:textId="77777777" w:rsidR="001C4024" w:rsidRPr="00921C91" w:rsidRDefault="001C40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0167B0C" w14:textId="7D98CCAE" w:rsidR="001C4024" w:rsidRDefault="001C4024" w:rsidP="00686AEB">
    <w:pPr>
      <w:pStyle w:val="Footer"/>
    </w:pPr>
    <w:r>
      <w:tab/>
      <w:t>Matter enclosed in superscript numerals has been adopted as follows:</w:t>
    </w:r>
  </w:p>
  <w:p w14:paraId="69F121C6" w14:textId="4AF9A593" w:rsidR="001C4024" w:rsidRDefault="001C402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p w14:paraId="6651E1C0" w14:textId="77777777" w:rsidR="001C4024" w:rsidRPr="001C4024" w:rsidRDefault="001C402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B0AE9" w14:textId="77777777" w:rsidR="00DC7786" w:rsidRDefault="00DC7786">
      <w:r>
        <w:separator/>
      </w:r>
    </w:p>
  </w:footnote>
  <w:footnote w:type="continuationSeparator" w:id="0">
    <w:p w14:paraId="2C0C0CFA"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246EF" w14:textId="77777777" w:rsidR="00665CBC" w:rsidRDefault="00B9327B">
    <w:pPr>
      <w:pStyle w:val="Header"/>
    </w:pPr>
    <w:r>
      <w:rPr>
        <w:noProof/>
      </w:rPr>
      <w:pict w14:anchorId="6E706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73957" w14:textId="68F6849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C4D4" w14:textId="4DAD143A" w:rsidR="00665CBC" w:rsidRDefault="00665CBC" w:rsidP="00686AEB">
    <w:pPr>
      <w:pStyle w:val="Header"/>
      <w:jc w:val="center"/>
      <w:rPr>
        <w:rStyle w:val="PageNumber"/>
      </w:rPr>
    </w:pPr>
  </w:p>
  <w:p w14:paraId="03EDE099" w14:textId="71AAF688" w:rsidR="00FE249D" w:rsidRDefault="00FE249D" w:rsidP="00FE249D">
    <w:pPr>
      <w:pStyle w:val="bpuHeadSpon"/>
    </w:pPr>
    <w:r w:rsidRPr="00FE249D">
      <w:rPr>
        <w:rStyle w:val="bpuHeadSponChar"/>
      </w:rPr>
      <w:t>A4002</w:t>
    </w:r>
    <w:r>
      <w:t xml:space="preserve"> </w:t>
    </w:r>
    <w:r w:rsidR="001C4024">
      <w:t xml:space="preserve">[1R] </w:t>
    </w:r>
    <w:r>
      <w:t>CAPUTO</w:t>
    </w:r>
    <w:r w:rsidR="00607C8D">
      <w:t>, DANCER</w:t>
    </w:r>
  </w:p>
  <w:p w14:paraId="5C487D58" w14:textId="49628B77" w:rsidR="00FE249D" w:rsidRDefault="00FE249D" w:rsidP="00FE249D">
    <w:pPr>
      <w:pStyle w:val="bpuHeadSpon"/>
    </w:pPr>
    <w:r>
      <w:fldChar w:fldCharType="begin"/>
    </w:r>
    <w:r>
      <w:instrText xml:space="preserve"> PAGE  \* MERGEFORMAT </w:instrText>
    </w:r>
    <w:r>
      <w:fldChar w:fldCharType="separate"/>
    </w:r>
    <w:r w:rsidR="00B9327B">
      <w:rPr>
        <w:noProof/>
      </w:rPr>
      <w:t>3</w:t>
    </w:r>
    <w:r>
      <w:fldChar w:fldCharType="end"/>
    </w:r>
  </w:p>
  <w:p w14:paraId="5B1D3897" w14:textId="77777777" w:rsidR="00FE249D" w:rsidRDefault="00FE249D" w:rsidP="00FE24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A2294" w14:textId="1565FFAE" w:rsidR="00665CBC" w:rsidRDefault="00665CBC">
    <w:pPr>
      <w:pStyle w:val="Header"/>
    </w:pPr>
  </w:p>
  <w:p w14:paraId="050E6EF0" w14:textId="32E980E3" w:rsidR="00FE249D" w:rsidRDefault="00FE249D" w:rsidP="00FE249D">
    <w:pPr>
      <w:pStyle w:val="bpuHeadSpon"/>
    </w:pPr>
    <w:r w:rsidRPr="00FE249D">
      <w:rPr>
        <w:rStyle w:val="bpuHeadSponChar"/>
      </w:rPr>
      <w:t>A4002</w:t>
    </w:r>
    <w:r>
      <w:t xml:space="preserve"> </w:t>
    </w:r>
    <w:r w:rsidR="001C4024">
      <w:t xml:space="preserve">[1R] </w:t>
    </w:r>
    <w:r>
      <w:t>CAPUTO</w:t>
    </w:r>
    <w:r w:rsidR="00607C8D">
      <w:t>, DANCER</w:t>
    </w:r>
  </w:p>
  <w:p w14:paraId="3C8F2694" w14:textId="4613372E" w:rsidR="00FE249D" w:rsidRDefault="00FE249D" w:rsidP="00FE249D">
    <w:pPr>
      <w:pStyle w:val="bpuHeadSpon"/>
    </w:pPr>
    <w:r>
      <w:fldChar w:fldCharType="begin"/>
    </w:r>
    <w:r>
      <w:instrText xml:space="preserve"> PAGE  \* MERGEFORMAT </w:instrText>
    </w:r>
    <w:r>
      <w:fldChar w:fldCharType="separate"/>
    </w:r>
    <w:r w:rsidR="00B9327B">
      <w:rPr>
        <w:noProof/>
      </w:rPr>
      <w:t>2</w:t>
    </w:r>
    <w:r>
      <w:fldChar w:fldCharType="end"/>
    </w:r>
  </w:p>
  <w:p w14:paraId="6BB7041E" w14:textId="77777777" w:rsidR="00FE249D" w:rsidRDefault="00FE249D" w:rsidP="00FE24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67AE"/>
    <w:rsid w:val="00036F6E"/>
    <w:rsid w:val="00043B22"/>
    <w:rsid w:val="00054975"/>
    <w:rsid w:val="00057D20"/>
    <w:rsid w:val="0006197C"/>
    <w:rsid w:val="0006281F"/>
    <w:rsid w:val="0008141C"/>
    <w:rsid w:val="00082574"/>
    <w:rsid w:val="00094A55"/>
    <w:rsid w:val="000A19CC"/>
    <w:rsid w:val="000A44A7"/>
    <w:rsid w:val="000B1054"/>
    <w:rsid w:val="000B3411"/>
    <w:rsid w:val="000B49EE"/>
    <w:rsid w:val="000C054C"/>
    <w:rsid w:val="000C12C2"/>
    <w:rsid w:val="000D11AF"/>
    <w:rsid w:val="000D3E6C"/>
    <w:rsid w:val="000D6255"/>
    <w:rsid w:val="000D6262"/>
    <w:rsid w:val="000D7B4A"/>
    <w:rsid w:val="000E05DD"/>
    <w:rsid w:val="000E1D15"/>
    <w:rsid w:val="000E4006"/>
    <w:rsid w:val="000F3DA2"/>
    <w:rsid w:val="000F5FDE"/>
    <w:rsid w:val="000F7466"/>
    <w:rsid w:val="0013000E"/>
    <w:rsid w:val="00133F81"/>
    <w:rsid w:val="00135943"/>
    <w:rsid w:val="001645FB"/>
    <w:rsid w:val="00167D95"/>
    <w:rsid w:val="00170D26"/>
    <w:rsid w:val="00173D2B"/>
    <w:rsid w:val="00181676"/>
    <w:rsid w:val="00182202"/>
    <w:rsid w:val="00183603"/>
    <w:rsid w:val="00194BA1"/>
    <w:rsid w:val="00194E78"/>
    <w:rsid w:val="0019707B"/>
    <w:rsid w:val="00197E8B"/>
    <w:rsid w:val="00197FA4"/>
    <w:rsid w:val="001A161A"/>
    <w:rsid w:val="001A3B79"/>
    <w:rsid w:val="001A66B6"/>
    <w:rsid w:val="001B4716"/>
    <w:rsid w:val="001B4EA4"/>
    <w:rsid w:val="001C1AC3"/>
    <w:rsid w:val="001C4024"/>
    <w:rsid w:val="001C7C52"/>
    <w:rsid w:val="001D25F3"/>
    <w:rsid w:val="001E15F1"/>
    <w:rsid w:val="001E16FA"/>
    <w:rsid w:val="001E6213"/>
    <w:rsid w:val="001F14C7"/>
    <w:rsid w:val="001F509F"/>
    <w:rsid w:val="001F7405"/>
    <w:rsid w:val="002032D6"/>
    <w:rsid w:val="00205533"/>
    <w:rsid w:val="00206ADA"/>
    <w:rsid w:val="00212B8D"/>
    <w:rsid w:val="00222983"/>
    <w:rsid w:val="00235BED"/>
    <w:rsid w:val="002370D0"/>
    <w:rsid w:val="002512B9"/>
    <w:rsid w:val="00255958"/>
    <w:rsid w:val="00257FA2"/>
    <w:rsid w:val="0026574A"/>
    <w:rsid w:val="002660BB"/>
    <w:rsid w:val="00271D3E"/>
    <w:rsid w:val="002720E8"/>
    <w:rsid w:val="00275293"/>
    <w:rsid w:val="002776B0"/>
    <w:rsid w:val="00286C7E"/>
    <w:rsid w:val="002A1029"/>
    <w:rsid w:val="002A3A1A"/>
    <w:rsid w:val="002A3AFC"/>
    <w:rsid w:val="002A4692"/>
    <w:rsid w:val="002A51BA"/>
    <w:rsid w:val="002B2E26"/>
    <w:rsid w:val="002B3FE6"/>
    <w:rsid w:val="002C2D81"/>
    <w:rsid w:val="002C461E"/>
    <w:rsid w:val="002C6CEC"/>
    <w:rsid w:val="002D4B5D"/>
    <w:rsid w:val="002E09CE"/>
    <w:rsid w:val="002E69D1"/>
    <w:rsid w:val="002F3BA6"/>
    <w:rsid w:val="002F461A"/>
    <w:rsid w:val="00315320"/>
    <w:rsid w:val="00325776"/>
    <w:rsid w:val="00325E27"/>
    <w:rsid w:val="0032795A"/>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27B"/>
    <w:rsid w:val="00382F1F"/>
    <w:rsid w:val="003834FF"/>
    <w:rsid w:val="00391DA4"/>
    <w:rsid w:val="003A3C64"/>
    <w:rsid w:val="003A3F83"/>
    <w:rsid w:val="003C43EF"/>
    <w:rsid w:val="003C586F"/>
    <w:rsid w:val="003C5A6B"/>
    <w:rsid w:val="003C7FB2"/>
    <w:rsid w:val="003D24DE"/>
    <w:rsid w:val="003E26D4"/>
    <w:rsid w:val="003E47BA"/>
    <w:rsid w:val="003F3B37"/>
    <w:rsid w:val="0040195A"/>
    <w:rsid w:val="00402DC0"/>
    <w:rsid w:val="00416C4B"/>
    <w:rsid w:val="0041751E"/>
    <w:rsid w:val="004211E5"/>
    <w:rsid w:val="00422091"/>
    <w:rsid w:val="00423A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E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F1D"/>
    <w:rsid w:val="00527BFB"/>
    <w:rsid w:val="00532A32"/>
    <w:rsid w:val="0053434F"/>
    <w:rsid w:val="00540B0B"/>
    <w:rsid w:val="0054460F"/>
    <w:rsid w:val="005536CD"/>
    <w:rsid w:val="00554051"/>
    <w:rsid w:val="00557240"/>
    <w:rsid w:val="005651F3"/>
    <w:rsid w:val="00572184"/>
    <w:rsid w:val="00577A15"/>
    <w:rsid w:val="00580533"/>
    <w:rsid w:val="0059131D"/>
    <w:rsid w:val="005B3F92"/>
    <w:rsid w:val="005B479C"/>
    <w:rsid w:val="005B561E"/>
    <w:rsid w:val="005C0397"/>
    <w:rsid w:val="005C07E4"/>
    <w:rsid w:val="005C2124"/>
    <w:rsid w:val="005C336F"/>
    <w:rsid w:val="005C7F3C"/>
    <w:rsid w:val="005E017C"/>
    <w:rsid w:val="005E50C6"/>
    <w:rsid w:val="005F2A97"/>
    <w:rsid w:val="005F399B"/>
    <w:rsid w:val="006019F8"/>
    <w:rsid w:val="00605B20"/>
    <w:rsid w:val="00607C8D"/>
    <w:rsid w:val="0061156F"/>
    <w:rsid w:val="00613FF5"/>
    <w:rsid w:val="006155A8"/>
    <w:rsid w:val="00621B94"/>
    <w:rsid w:val="00621F0E"/>
    <w:rsid w:val="00626239"/>
    <w:rsid w:val="00635316"/>
    <w:rsid w:val="00635449"/>
    <w:rsid w:val="006378C5"/>
    <w:rsid w:val="0064233E"/>
    <w:rsid w:val="00643008"/>
    <w:rsid w:val="00645E6A"/>
    <w:rsid w:val="00665CBC"/>
    <w:rsid w:val="00667A5C"/>
    <w:rsid w:val="00671353"/>
    <w:rsid w:val="0067443D"/>
    <w:rsid w:val="006771FC"/>
    <w:rsid w:val="00677316"/>
    <w:rsid w:val="00686AEB"/>
    <w:rsid w:val="00697264"/>
    <w:rsid w:val="006A7A7F"/>
    <w:rsid w:val="006B08F6"/>
    <w:rsid w:val="006B7897"/>
    <w:rsid w:val="006B7FA7"/>
    <w:rsid w:val="006C086A"/>
    <w:rsid w:val="006C21C1"/>
    <w:rsid w:val="006C5275"/>
    <w:rsid w:val="006C7327"/>
    <w:rsid w:val="006D00E5"/>
    <w:rsid w:val="006D791B"/>
    <w:rsid w:val="006E2895"/>
    <w:rsid w:val="006F180D"/>
    <w:rsid w:val="006F4334"/>
    <w:rsid w:val="006F47AF"/>
    <w:rsid w:val="006F6B8A"/>
    <w:rsid w:val="00707CD3"/>
    <w:rsid w:val="00716BB9"/>
    <w:rsid w:val="007256D1"/>
    <w:rsid w:val="00726CF0"/>
    <w:rsid w:val="007279FD"/>
    <w:rsid w:val="00742C2D"/>
    <w:rsid w:val="007502CB"/>
    <w:rsid w:val="00752D79"/>
    <w:rsid w:val="00752E20"/>
    <w:rsid w:val="00756EDE"/>
    <w:rsid w:val="00766DB8"/>
    <w:rsid w:val="00781B4D"/>
    <w:rsid w:val="007824BF"/>
    <w:rsid w:val="00783B8D"/>
    <w:rsid w:val="0079470A"/>
    <w:rsid w:val="00794B94"/>
    <w:rsid w:val="00794BD4"/>
    <w:rsid w:val="007A2F73"/>
    <w:rsid w:val="007A3061"/>
    <w:rsid w:val="007A5A0B"/>
    <w:rsid w:val="007C0E14"/>
    <w:rsid w:val="007C7DE4"/>
    <w:rsid w:val="007D40CB"/>
    <w:rsid w:val="007D5796"/>
    <w:rsid w:val="007D59C0"/>
    <w:rsid w:val="007D7D9C"/>
    <w:rsid w:val="007F485D"/>
    <w:rsid w:val="007F6050"/>
    <w:rsid w:val="00803649"/>
    <w:rsid w:val="00813627"/>
    <w:rsid w:val="00827012"/>
    <w:rsid w:val="00832816"/>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9A"/>
    <w:rsid w:val="008B2850"/>
    <w:rsid w:val="008C79B3"/>
    <w:rsid w:val="008D77BD"/>
    <w:rsid w:val="008E454C"/>
    <w:rsid w:val="008E7F62"/>
    <w:rsid w:val="008F1E5A"/>
    <w:rsid w:val="00901BDA"/>
    <w:rsid w:val="009121D8"/>
    <w:rsid w:val="00916F7A"/>
    <w:rsid w:val="00917FE3"/>
    <w:rsid w:val="009318C7"/>
    <w:rsid w:val="00931C09"/>
    <w:rsid w:val="009348C2"/>
    <w:rsid w:val="00937674"/>
    <w:rsid w:val="009440D0"/>
    <w:rsid w:val="00946932"/>
    <w:rsid w:val="00951280"/>
    <w:rsid w:val="009523A3"/>
    <w:rsid w:val="00956A61"/>
    <w:rsid w:val="00960958"/>
    <w:rsid w:val="00963A46"/>
    <w:rsid w:val="00966A3E"/>
    <w:rsid w:val="00971493"/>
    <w:rsid w:val="00971AD9"/>
    <w:rsid w:val="00973069"/>
    <w:rsid w:val="00973523"/>
    <w:rsid w:val="00980766"/>
    <w:rsid w:val="0098359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11228"/>
    <w:rsid w:val="00A13C6B"/>
    <w:rsid w:val="00A2141F"/>
    <w:rsid w:val="00A222C2"/>
    <w:rsid w:val="00A23189"/>
    <w:rsid w:val="00A305D6"/>
    <w:rsid w:val="00A342C4"/>
    <w:rsid w:val="00A50F6B"/>
    <w:rsid w:val="00A52237"/>
    <w:rsid w:val="00A551D6"/>
    <w:rsid w:val="00A6251B"/>
    <w:rsid w:val="00A6754E"/>
    <w:rsid w:val="00A67AD3"/>
    <w:rsid w:val="00A70F58"/>
    <w:rsid w:val="00A72987"/>
    <w:rsid w:val="00A7346B"/>
    <w:rsid w:val="00A84C4F"/>
    <w:rsid w:val="00A932A1"/>
    <w:rsid w:val="00A96E06"/>
    <w:rsid w:val="00AA6197"/>
    <w:rsid w:val="00AA6C70"/>
    <w:rsid w:val="00AB16FD"/>
    <w:rsid w:val="00AB3BF0"/>
    <w:rsid w:val="00AB4813"/>
    <w:rsid w:val="00AC4DD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2FE"/>
    <w:rsid w:val="00B86E4E"/>
    <w:rsid w:val="00B90E33"/>
    <w:rsid w:val="00B9327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827"/>
    <w:rsid w:val="00C04F4D"/>
    <w:rsid w:val="00C12E48"/>
    <w:rsid w:val="00C12E80"/>
    <w:rsid w:val="00C13BB7"/>
    <w:rsid w:val="00C13D14"/>
    <w:rsid w:val="00C15F53"/>
    <w:rsid w:val="00C23F09"/>
    <w:rsid w:val="00C25356"/>
    <w:rsid w:val="00C328D0"/>
    <w:rsid w:val="00C46BC1"/>
    <w:rsid w:val="00C5235F"/>
    <w:rsid w:val="00C54CE2"/>
    <w:rsid w:val="00C55269"/>
    <w:rsid w:val="00C66BF3"/>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E2E86"/>
    <w:rsid w:val="00CE78BF"/>
    <w:rsid w:val="00CF65EB"/>
    <w:rsid w:val="00CF72AD"/>
    <w:rsid w:val="00D02441"/>
    <w:rsid w:val="00D039F4"/>
    <w:rsid w:val="00D10496"/>
    <w:rsid w:val="00D11173"/>
    <w:rsid w:val="00D1215F"/>
    <w:rsid w:val="00D16561"/>
    <w:rsid w:val="00D17FF8"/>
    <w:rsid w:val="00D268AC"/>
    <w:rsid w:val="00D27FF3"/>
    <w:rsid w:val="00D3238B"/>
    <w:rsid w:val="00D343D0"/>
    <w:rsid w:val="00D3664D"/>
    <w:rsid w:val="00D50001"/>
    <w:rsid w:val="00D500E9"/>
    <w:rsid w:val="00D507BC"/>
    <w:rsid w:val="00D57378"/>
    <w:rsid w:val="00D6090A"/>
    <w:rsid w:val="00D62FA3"/>
    <w:rsid w:val="00D63B6F"/>
    <w:rsid w:val="00D64A90"/>
    <w:rsid w:val="00D64ED8"/>
    <w:rsid w:val="00D9410B"/>
    <w:rsid w:val="00D95C77"/>
    <w:rsid w:val="00D9695B"/>
    <w:rsid w:val="00DA2417"/>
    <w:rsid w:val="00DA377E"/>
    <w:rsid w:val="00DA5585"/>
    <w:rsid w:val="00DB02AC"/>
    <w:rsid w:val="00DB6AA2"/>
    <w:rsid w:val="00DC7786"/>
    <w:rsid w:val="00DE10D1"/>
    <w:rsid w:val="00DE2514"/>
    <w:rsid w:val="00DE6851"/>
    <w:rsid w:val="00DF03EE"/>
    <w:rsid w:val="00E01B71"/>
    <w:rsid w:val="00E04D46"/>
    <w:rsid w:val="00E05CC9"/>
    <w:rsid w:val="00E15573"/>
    <w:rsid w:val="00E25A5B"/>
    <w:rsid w:val="00E36786"/>
    <w:rsid w:val="00E373C7"/>
    <w:rsid w:val="00E4091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34D"/>
    <w:rsid w:val="00EC5281"/>
    <w:rsid w:val="00EC791D"/>
    <w:rsid w:val="00EC7CA6"/>
    <w:rsid w:val="00ED3C5D"/>
    <w:rsid w:val="00ED4553"/>
    <w:rsid w:val="00ED6BDF"/>
    <w:rsid w:val="00F00D08"/>
    <w:rsid w:val="00F15583"/>
    <w:rsid w:val="00F200EE"/>
    <w:rsid w:val="00F22481"/>
    <w:rsid w:val="00F2542E"/>
    <w:rsid w:val="00F27278"/>
    <w:rsid w:val="00F344E3"/>
    <w:rsid w:val="00F34D58"/>
    <w:rsid w:val="00F41A9D"/>
    <w:rsid w:val="00F440F9"/>
    <w:rsid w:val="00F44314"/>
    <w:rsid w:val="00F46166"/>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4045"/>
    <w:rsid w:val="00FB4D8E"/>
    <w:rsid w:val="00FC0D0A"/>
    <w:rsid w:val="00FC1B0B"/>
    <w:rsid w:val="00FD2F97"/>
    <w:rsid w:val="00FD7B2B"/>
    <w:rsid w:val="00FE249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057CE6"/>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FE2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B163D-4237-456E-9935-530B22E24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578</Words>
  <Characters>2994</Characters>
  <Application>Microsoft Office Word</Application>
  <DocSecurity>0</DocSecurity>
  <Lines>85</Lines>
  <Paragraphs>29</Paragraphs>
  <ScaleCrop>false</ScaleCrop>
  <HeadingPairs>
    <vt:vector size="2" baseType="variant">
      <vt:variant>
        <vt:lpstr>Title</vt:lpstr>
      </vt:variant>
      <vt:variant>
        <vt:i4>1</vt:i4>
      </vt:variant>
    </vt:vector>
  </HeadingPairs>
  <TitlesOfParts>
    <vt:vector size="1" baseType="lpstr">
      <vt:lpstr>A4002</vt:lpstr>
    </vt:vector>
  </TitlesOfParts>
  <Manager>R230</Manager>
  <Company>NJ Office of Legislative Services</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A4002 1R</dc:title>
  <dc:subject/>
  <dc:creator>Assemblyman  CAPUTO</dc:creator>
  <cp:keywords>A4002|3|SG |310|282|216|!|0|</cp:keywords>
  <dc:description>INTRODUCED MAY 4, 2020_x000d_
AMENDED JUNE 3, 2021</dc:description>
  <cp:lastModifiedBy>Todaro, Vivian</cp:lastModifiedBy>
  <cp:revision>2</cp:revision>
  <cp:lastPrinted>2021-06-04T18:19:00Z</cp:lastPrinted>
  <dcterms:created xsi:type="dcterms:W3CDTF">2021-06-04T20:21:00Z</dcterms:created>
  <dcterms:modified xsi:type="dcterms:W3CDTF">2021-06-04T20:21:00Z</dcterms:modified>
  <cp:category>s.1: C.5:12A-16.1_x000d_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