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1F27" w:rsidRDefault="009B1F27" w:rsidP="009B1F27">
      <w:pPr>
        <w:pStyle w:val="bpuBill"/>
      </w:pPr>
      <w:bookmarkStart w:id="0" w:name="bpuFrontPg"/>
      <w:bookmarkEnd w:id="0"/>
      <w:r>
        <w:t xml:space="preserve">ASSEMBLY, No. 4004 </w:t>
      </w:r>
    </w:p>
    <w:p w:rsidR="009B1F27" w:rsidRPr="009D38FF" w:rsidRDefault="009B1F27" w:rsidP="009B1F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987347" r:id="rId8"/>
        </w:object>
      </w:r>
    </w:p>
    <w:p w:rsidR="009B1F27" w:rsidRDefault="009B1F27" w:rsidP="009B1F27">
      <w:pPr>
        <w:pStyle w:val="bpuState"/>
      </w:pPr>
      <w:r>
        <w:t>STATE OF NEW JERSEY</w:t>
      </w:r>
    </w:p>
    <w:p w:rsidR="009B1F27" w:rsidRDefault="009B1F27" w:rsidP="009B1F27">
      <w:pPr>
        <w:pStyle w:val="bpuLegislature"/>
      </w:pPr>
      <w:r>
        <w:t>219th LEGISLATURE</w:t>
      </w:r>
    </w:p>
    <w:p w:rsidR="009B1F27" w:rsidRDefault="009B1F27" w:rsidP="009B1F27">
      <w:pPr>
        <w:pStyle w:val="bpuWpGraphic"/>
      </w:pPr>
      <w:r>
        <w:object w:dxaOrig="8985" w:dyaOrig="255">
          <v:shape id="_x0000_i1026" type="#_x0000_t75" style="width:6in;height:12pt" o:ole="">
            <v:imagedata r:id="rId7" o:title=""/>
          </v:shape>
          <o:OLEObject Type="Embed" ProgID="WPWin6.1" ShapeID="_x0000_i1026" DrawAspect="Content" ObjectID="_1650987348" r:id="rId9"/>
        </w:object>
      </w:r>
      <w:r>
        <w:t xml:space="preserve">  </w:t>
      </w:r>
    </w:p>
    <w:p w:rsidR="009B1F27" w:rsidRDefault="009B1F27" w:rsidP="009B1F27">
      <w:pPr>
        <w:pStyle w:val="bpuIntro"/>
      </w:pPr>
      <w:r>
        <w:t>INTRODUCED MAY 4, 2020</w:t>
      </w:r>
    </w:p>
    <w:p w:rsidR="009B1F27" w:rsidRDefault="009B1F27" w:rsidP="009B1F27">
      <w:pPr>
        <w:pStyle w:val="bpuIntro"/>
      </w:pPr>
    </w:p>
    <w:p w:rsidR="009B1F27" w:rsidRDefault="009B1F27" w:rsidP="009B1F27">
      <w:pPr>
        <w:pStyle w:val="bpuIntro"/>
        <w:sectPr w:rsidR="009B1F27" w:rsidSect="0069114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B1F27" w:rsidRDefault="009B1F27" w:rsidP="009B1F27">
      <w:pPr>
        <w:pStyle w:val="bpuIntro"/>
      </w:pPr>
    </w:p>
    <w:p w:rsidR="009B1F27" w:rsidRDefault="009B1F27" w:rsidP="009B1F27">
      <w:pPr>
        <w:pStyle w:val="bpuSponsor"/>
      </w:pPr>
      <w:r>
        <w:t>Sponsored by:</w:t>
      </w:r>
    </w:p>
    <w:p w:rsidR="009B1F27" w:rsidRDefault="009B1F27" w:rsidP="009B1F27">
      <w:pPr>
        <w:pStyle w:val="bpuSponsor"/>
      </w:pPr>
      <w:r>
        <w:t>Assemblywoman  SHAVONDA E. SUMTER</w:t>
      </w:r>
    </w:p>
    <w:p w:rsidR="009B1F27" w:rsidRDefault="009B1F27" w:rsidP="009B1F27">
      <w:pPr>
        <w:pStyle w:val="bpuSponsor"/>
      </w:pPr>
      <w:r>
        <w:t>District 35 (Bergen and Passaic)</w:t>
      </w:r>
    </w:p>
    <w:p w:rsidR="009B1F27" w:rsidRDefault="00691142" w:rsidP="00691142">
      <w:pPr>
        <w:pStyle w:val="bpuSponsor"/>
      </w:pPr>
      <w:r>
        <w:t>Assemblywoman  ANGELICA M. JIMENEZ</w:t>
      </w:r>
    </w:p>
    <w:p w:rsidR="00691142" w:rsidRDefault="00691142" w:rsidP="00691142">
      <w:pPr>
        <w:pStyle w:val="bpuSponsor"/>
      </w:pPr>
      <w:r>
        <w:t>District 32 (Bergen and Hudson)</w:t>
      </w:r>
    </w:p>
    <w:p w:rsidR="00691142" w:rsidRPr="00691142" w:rsidRDefault="00691142" w:rsidP="00691142">
      <w:pPr>
        <w:pStyle w:val="bpuSponsor"/>
      </w:pPr>
    </w:p>
    <w:p w:rsidR="009B1F27" w:rsidRDefault="001E1AE7" w:rsidP="001E1AE7">
      <w:pPr>
        <w:pStyle w:val="bpuSponsor"/>
      </w:pPr>
      <w:r>
        <w:t>Co-Sponsored by:</w:t>
      </w:r>
    </w:p>
    <w:p w:rsidR="001E1AE7" w:rsidRDefault="001E1AE7" w:rsidP="001E1AE7">
      <w:pPr>
        <w:pStyle w:val="bpuSponsor"/>
      </w:pPr>
      <w:r w:rsidRPr="001E1AE7">
        <w:t>Assemblyman Caputo</w:t>
      </w:r>
    </w:p>
    <w:p w:rsidR="001E1AE7" w:rsidRDefault="001E1AE7" w:rsidP="001E1AE7"/>
    <w:p w:rsidR="001E1AE7" w:rsidRPr="001E1AE7" w:rsidRDefault="001E1AE7" w:rsidP="001E1AE7">
      <w:bookmarkStart w:id="1" w:name="_GoBack"/>
      <w:bookmarkEnd w:id="1"/>
    </w:p>
    <w:p w:rsidR="009B1F27" w:rsidRDefault="009B1F27" w:rsidP="009B1F27">
      <w:pPr>
        <w:pStyle w:val="bpuSponsor"/>
      </w:pPr>
    </w:p>
    <w:p w:rsidR="009B1F27" w:rsidRDefault="009B1F27" w:rsidP="009B1F27">
      <w:pPr>
        <w:pStyle w:val="bpuSponsor"/>
      </w:pPr>
    </w:p>
    <w:p w:rsidR="009B1F27" w:rsidRDefault="009B1F27" w:rsidP="009B1F27">
      <w:pPr>
        <w:pStyle w:val="bpuSponsor"/>
      </w:pPr>
      <w:r>
        <w:t>SYNOPSIS</w:t>
      </w:r>
    </w:p>
    <w:p w:rsidR="009B1F27" w:rsidRDefault="009B1F27" w:rsidP="009B1F27">
      <w:pPr>
        <w:pStyle w:val="bpuNormText"/>
      </w:pPr>
      <w:r>
        <w:tab/>
        <w:t xml:space="preserve">Establishes the Coronavirus Disease 2019 (COVID-19) Pandemic Task Force on Racial and Health Disparities. </w:t>
      </w:r>
    </w:p>
    <w:p w:rsidR="009B1F27" w:rsidRDefault="009B1F27" w:rsidP="009B1F27">
      <w:pPr>
        <w:pStyle w:val="bpuNormText"/>
      </w:pPr>
    </w:p>
    <w:p w:rsidR="009B1F27" w:rsidRDefault="009B1F27" w:rsidP="009B1F27">
      <w:pPr>
        <w:pStyle w:val="bpuSponsor"/>
      </w:pPr>
      <w:r>
        <w:t xml:space="preserve">CURRENT VERSION OF TEXT </w:t>
      </w:r>
    </w:p>
    <w:p w:rsidR="009B1F27" w:rsidRDefault="009B1F27" w:rsidP="009B1F27">
      <w:pPr>
        <w:pStyle w:val="bpuNormText"/>
      </w:pPr>
      <w:r>
        <w:tab/>
        <w:t>As introduced.</w:t>
      </w:r>
    </w:p>
    <w:p w:rsidR="009B1F27" w:rsidRDefault="009B1F27" w:rsidP="009B1F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1F27" w:rsidRDefault="009B1F27" w:rsidP="008916EC">
      <w:pPr>
        <w:pStyle w:val="FronterPage"/>
        <w:tabs>
          <w:tab w:val="clear" w:pos="720"/>
          <w:tab w:val="clear" w:pos="1440"/>
          <w:tab w:val="clear" w:pos="2160"/>
          <w:tab w:val="clear" w:pos="2880"/>
          <w:tab w:val="clear" w:pos="3600"/>
          <w:tab w:val="clear" w:pos="4320"/>
          <w:tab w:val="clear" w:pos="5040"/>
        </w:tabs>
        <w:sectPr w:rsidR="009B1F27" w:rsidSect="009B1F27">
          <w:type w:val="continuous"/>
          <w:pgSz w:w="12240" w:h="20160" w:code="5"/>
          <w:pgMar w:top="1440" w:right="2275" w:bottom="1440" w:left="2275" w:header="72" w:footer="720" w:gutter="0"/>
          <w:pgNumType w:start="1"/>
          <w:cols w:space="720"/>
          <w:docGrid w:linePitch="360"/>
        </w:sectPr>
      </w:pPr>
    </w:p>
    <w:p w:rsidR="00686AEB" w:rsidRPr="00677316" w:rsidRDefault="009C7703" w:rsidP="003E47BA">
      <w:pPr>
        <w:pStyle w:val="HangingAnAct"/>
        <w:rPr>
          <w:rStyle w:val="HangingAnActChar"/>
        </w:rPr>
      </w:pPr>
      <w:r>
        <w:rPr>
          <w:rStyle w:val="BillHead"/>
        </w:rPr>
        <w:lastRenderedPageBreak/>
        <w:t>An Act</w:t>
      </w:r>
      <w:r w:rsidR="00686AEB" w:rsidRPr="006B7FA7">
        <w:rPr>
          <w:rStyle w:val="HangingAnActChar"/>
        </w:rPr>
        <w:t xml:space="preserve"> </w:t>
      </w:r>
      <w:r w:rsidR="00154A20">
        <w:t>establishi</w:t>
      </w:r>
      <w:r w:rsidR="00B55054" w:rsidRPr="00B55054">
        <w:t xml:space="preserve">ng the Coronavirus Disease 2019 (COVID-19) </w:t>
      </w:r>
      <w:r w:rsidR="00D47ED3">
        <w:t xml:space="preserve">Pandemic </w:t>
      </w:r>
      <w:r w:rsidR="00B55054" w:rsidRPr="00B55054">
        <w:t xml:space="preserve">Task Force on Racial and Health </w:t>
      </w:r>
      <w:r w:rsidR="00B55054">
        <w:t>Disparities</w:t>
      </w:r>
      <w:r w:rsidR="00F849BA" w:rsidRPr="00F849BA">
        <w:t>.</w:t>
      </w:r>
    </w:p>
    <w:p w:rsidR="000B1054" w:rsidRPr="00D71D68" w:rsidRDefault="000B1054" w:rsidP="000B1054"/>
    <w:p w:rsidR="00686AEB" w:rsidRPr="00AA7880" w:rsidRDefault="00686AEB" w:rsidP="00686AEB">
      <w:r>
        <w:tab/>
      </w:r>
      <w:r w:rsidR="009C7703">
        <w:rPr>
          <w:rStyle w:val="BillHeading2"/>
        </w:rPr>
        <w:t>Be It Enacted</w:t>
      </w:r>
      <w:r>
        <w:rPr>
          <w:rStyle w:val="BillHeading2"/>
        </w:rPr>
        <w:t xml:space="preserve"> </w:t>
      </w:r>
      <w:r w:rsidR="009C7703">
        <w:rPr>
          <w:rStyle w:val="BillLanguage"/>
        </w:rPr>
        <w:t>by the Senate and General Assembly of the State of New Jersey:</w:t>
      </w:r>
    </w:p>
    <w:p w:rsidR="00686AEB" w:rsidRPr="00D71D68" w:rsidRDefault="00686AEB" w:rsidP="00686AEB"/>
    <w:p w:rsidR="00B55054" w:rsidRDefault="00686AEB" w:rsidP="00F36E88">
      <w:r>
        <w:tab/>
      </w:r>
      <w:r w:rsidR="00F22F57">
        <w:t>1.</w:t>
      </w:r>
      <w:r w:rsidR="00F22F57">
        <w:tab/>
      </w:r>
      <w:r w:rsidR="00B55054">
        <w:t xml:space="preserve">There is established the Coronavirus Disease 2019 (COVID-19) </w:t>
      </w:r>
      <w:r w:rsidR="00D47ED3">
        <w:t xml:space="preserve">Pandemic </w:t>
      </w:r>
      <w:r w:rsidR="00B55054">
        <w:t>Task Force on Racial and Health Disparities in the Department of Health.</w:t>
      </w:r>
    </w:p>
    <w:p w:rsidR="00B55054" w:rsidRPr="00F849BA" w:rsidRDefault="00F22F57" w:rsidP="00B55054">
      <w:r>
        <w:tab/>
        <w:t>a.</w:t>
      </w:r>
      <w:r>
        <w:tab/>
        <w:t>T</w:t>
      </w:r>
      <w:r w:rsidR="00B55054" w:rsidRPr="00F849BA">
        <w:t xml:space="preserve">he </w:t>
      </w:r>
      <w:r w:rsidR="00B55054">
        <w:t>task force</w:t>
      </w:r>
      <w:r w:rsidR="00B55054" w:rsidRPr="00F849BA">
        <w:t xml:space="preserve"> shall consist of </w:t>
      </w:r>
      <w:r w:rsidR="007079DD">
        <w:t>1</w:t>
      </w:r>
      <w:r w:rsidR="00E0682C">
        <w:t>5</w:t>
      </w:r>
      <w:r w:rsidR="00B55054">
        <w:t xml:space="preserve"> </w:t>
      </w:r>
      <w:r w:rsidR="00B55054" w:rsidRPr="00F849BA">
        <w:t>members as follows:</w:t>
      </w:r>
    </w:p>
    <w:p w:rsidR="00C56122" w:rsidRPr="007079DD" w:rsidRDefault="00F22F57" w:rsidP="00B55054">
      <w:r>
        <w:tab/>
        <w:t>(1)</w:t>
      </w:r>
      <w:r>
        <w:tab/>
      </w:r>
      <w:r w:rsidR="00B55054" w:rsidRPr="00F849BA">
        <w:t xml:space="preserve">the </w:t>
      </w:r>
      <w:r w:rsidR="007079DD">
        <w:t>Chief Diversity Officer of New Jersey</w:t>
      </w:r>
      <w:r w:rsidR="00B55054" w:rsidRPr="00F849BA">
        <w:t>;</w:t>
      </w:r>
      <w:r w:rsidR="007079DD">
        <w:t xml:space="preserve"> a representative of the Department of Health </w:t>
      </w:r>
      <w:r w:rsidR="007079DD" w:rsidRPr="007079DD">
        <w:rPr>
          <w:color w:val="000000"/>
        </w:rPr>
        <w:t>who</w:t>
      </w:r>
      <w:r w:rsidR="007079DD">
        <w:rPr>
          <w:color w:val="000000"/>
        </w:rPr>
        <w:t xml:space="preserve">se duties or expertise includes </w:t>
      </w:r>
      <w:r w:rsidR="007079DD" w:rsidRPr="007079DD">
        <w:rPr>
          <w:color w:val="000000"/>
        </w:rPr>
        <w:t xml:space="preserve">expanding access by minority populations to clinically appropriate healthcare services or eliminating discrimination in the </w:t>
      </w:r>
      <w:r w:rsidR="007079DD">
        <w:rPr>
          <w:color w:val="000000"/>
        </w:rPr>
        <w:t xml:space="preserve">implementation of </w:t>
      </w:r>
      <w:r w:rsidR="007079DD" w:rsidRPr="007079DD">
        <w:rPr>
          <w:color w:val="000000"/>
        </w:rPr>
        <w:t xml:space="preserve"> healthcare programs, policies, or initiatives; and a representative </w:t>
      </w:r>
      <w:r w:rsidR="00F53022">
        <w:rPr>
          <w:color w:val="000000"/>
        </w:rPr>
        <w:t xml:space="preserve">of </w:t>
      </w:r>
      <w:r w:rsidR="007079DD" w:rsidRPr="007079DD">
        <w:rPr>
          <w:color w:val="000000"/>
        </w:rPr>
        <w:t>t</w:t>
      </w:r>
      <w:r w:rsidR="007079DD">
        <w:rPr>
          <w:color w:val="000000"/>
        </w:rPr>
        <w:t>he Office of Emergency Management;</w:t>
      </w:r>
    </w:p>
    <w:p w:rsidR="00780499" w:rsidRDefault="00C56122" w:rsidP="00780499">
      <w:r>
        <w:tab/>
        <w:t>(2)</w:t>
      </w:r>
      <w:r w:rsidR="00F22F57">
        <w:tab/>
      </w:r>
      <w:r w:rsidR="00780499" w:rsidRPr="004322C8">
        <w:t>two members of the Senate</w:t>
      </w:r>
      <w:r w:rsidR="00C965A2">
        <w:t>, one of whom</w:t>
      </w:r>
      <w:r w:rsidR="00780499">
        <w:t xml:space="preserve"> </w:t>
      </w:r>
      <w:r w:rsidR="00780499" w:rsidRPr="004322C8">
        <w:t xml:space="preserve">shall </w:t>
      </w:r>
      <w:r w:rsidR="00780499">
        <w:t xml:space="preserve">be </w:t>
      </w:r>
      <w:r w:rsidR="00C965A2">
        <w:t>a member</w:t>
      </w:r>
      <w:r w:rsidR="00780499">
        <w:t xml:space="preserve"> of the New Jersey Black Legislative Caucus</w:t>
      </w:r>
      <w:r w:rsidR="00C965A2">
        <w:t xml:space="preserve">, and one of whom shall be a member of </w:t>
      </w:r>
      <w:r w:rsidR="00780499">
        <w:t>the New Jersey Latino Caucus</w:t>
      </w:r>
      <w:r w:rsidR="00780499" w:rsidRPr="004322C8">
        <w:t xml:space="preserve">, appointed by the Senate President; </w:t>
      </w:r>
    </w:p>
    <w:p w:rsidR="00780499" w:rsidRDefault="00F22F57" w:rsidP="00780499">
      <w:r>
        <w:tab/>
        <w:t>(3)</w:t>
      </w:r>
      <w:r>
        <w:tab/>
      </w:r>
      <w:r w:rsidR="00780499" w:rsidRPr="004322C8">
        <w:t>two members of the General Assembly</w:t>
      </w:r>
      <w:r w:rsidR="00C965A2">
        <w:t>, one of whom</w:t>
      </w:r>
      <w:r w:rsidR="00780499">
        <w:t xml:space="preserve"> shall be </w:t>
      </w:r>
      <w:r w:rsidR="00C965A2">
        <w:t>a member</w:t>
      </w:r>
      <w:r w:rsidR="00780499">
        <w:t xml:space="preserve"> of the New </w:t>
      </w:r>
      <w:r w:rsidR="00C965A2">
        <w:t>Jersey Black Legislative Caucus, and one whom shall be a member of the</w:t>
      </w:r>
      <w:r w:rsidR="00780499">
        <w:t xml:space="preserve"> New Jersey Latino Caucus</w:t>
      </w:r>
      <w:r w:rsidR="00780499" w:rsidRPr="004322C8">
        <w:t xml:space="preserve">, appointed by the </w:t>
      </w:r>
      <w:r w:rsidR="00780499">
        <w:t>Speaker of the General Assembly; and</w:t>
      </w:r>
    </w:p>
    <w:p w:rsidR="00780499" w:rsidRDefault="00F22F57" w:rsidP="00780499">
      <w:r>
        <w:tab/>
        <w:t>(4)</w:t>
      </w:r>
      <w:r>
        <w:tab/>
      </w:r>
      <w:r w:rsidR="00F53022">
        <w:t>8</w:t>
      </w:r>
      <w:r w:rsidR="00AC22ED">
        <w:t xml:space="preserve"> public members appointed by the Governor, who shall include: </w:t>
      </w:r>
      <w:r w:rsidR="005824AD">
        <w:t xml:space="preserve">a representative of </w:t>
      </w:r>
      <w:r w:rsidR="005824AD">
        <w:rPr>
          <w:color w:val="000000"/>
        </w:rPr>
        <w:t xml:space="preserve">the New Jersey Institute for Social Justice; </w:t>
      </w:r>
      <w:r w:rsidR="00AC22ED" w:rsidRPr="00C563AF">
        <w:t>a representative of a federally qualified health center;</w:t>
      </w:r>
      <w:r w:rsidR="007A557E">
        <w:t xml:space="preserve"> </w:t>
      </w:r>
      <w:r w:rsidR="005824AD">
        <w:t>a physician licensed to practice in this State who specializes in providing care to patients in the State’s minority and vulnerable communities; a nurse licensed to practice in this S</w:t>
      </w:r>
      <w:r w:rsidR="00F53022">
        <w:t>tate who specializes</w:t>
      </w:r>
      <w:r w:rsidR="005824AD">
        <w:t xml:space="preserve"> in providing care to patients in the State’s minority and vulnerable communities</w:t>
      </w:r>
      <w:r w:rsidR="008169B5">
        <w:t xml:space="preserve"> who may be a school nurse</w:t>
      </w:r>
      <w:r w:rsidR="005824AD">
        <w:t>; a</w:t>
      </w:r>
      <w:r w:rsidR="007A557E">
        <w:t xml:space="preserve"> </w:t>
      </w:r>
      <w:r w:rsidR="005824AD">
        <w:t>representative</w:t>
      </w:r>
      <w:r w:rsidR="007A557E">
        <w:t xml:space="preserve"> of </w:t>
      </w:r>
      <w:r w:rsidR="005824AD">
        <w:t xml:space="preserve">a </w:t>
      </w:r>
      <w:r w:rsidR="007A557E">
        <w:t>general hospital</w:t>
      </w:r>
      <w:r w:rsidR="005824AD">
        <w:t xml:space="preserve"> </w:t>
      </w:r>
      <w:r w:rsidR="007A557E">
        <w:t>located in the State’s minority and vulnerable communities</w:t>
      </w:r>
      <w:r w:rsidR="00AC22ED">
        <w:t>;</w:t>
      </w:r>
      <w:r w:rsidR="003F2B62">
        <w:t xml:space="preserve"> a </w:t>
      </w:r>
      <w:r w:rsidR="00F53022">
        <w:t>representative</w:t>
      </w:r>
      <w:r w:rsidR="003F2B62">
        <w:t xml:space="preserve"> of the </w:t>
      </w:r>
      <w:r w:rsidR="00F53022">
        <w:t xml:space="preserve">New Jersey </w:t>
      </w:r>
      <w:r w:rsidR="003F2B62">
        <w:t xml:space="preserve">Urban Mayor’s Association; and two representatives of </w:t>
      </w:r>
      <w:r w:rsidR="00C9307A">
        <w:t xml:space="preserve">two different </w:t>
      </w:r>
      <w:r w:rsidR="003F2B62">
        <w:t>non-profit organizations that conduct research, education, and training on, and develop policy initiatives to, address health equity in this S</w:t>
      </w:r>
      <w:r w:rsidR="00780499">
        <w:t>tate.</w:t>
      </w:r>
    </w:p>
    <w:p w:rsidR="00082F08" w:rsidRPr="00F849BA" w:rsidRDefault="00F22F57" w:rsidP="00082F08">
      <w:r>
        <w:tab/>
        <w:t>b.</w:t>
      </w:r>
      <w:r>
        <w:tab/>
      </w:r>
      <w:r w:rsidR="00082F08" w:rsidRPr="00F849BA">
        <w:t xml:space="preserve">Vacancies in the membership of the </w:t>
      </w:r>
      <w:r w:rsidR="007B34E1">
        <w:t>task force</w:t>
      </w:r>
      <w:r w:rsidR="00082F08" w:rsidRPr="00F849BA">
        <w:t xml:space="preserve"> shall be filled in the same manner provided for the original appointments.  The public members of the </w:t>
      </w:r>
      <w:r w:rsidR="007B34E1">
        <w:t>task force</w:t>
      </w:r>
      <w:r w:rsidR="00082F08" w:rsidRPr="00F849BA">
        <w:t xml:space="preserve"> shall serve without compensation but may be reimbursed for traveling and other miscellaneous expenses necessary to perform their duties within the limits of funds made available to the </w:t>
      </w:r>
      <w:r w:rsidR="007B34E1">
        <w:t>task force</w:t>
      </w:r>
      <w:r w:rsidR="00082F08" w:rsidRPr="00F849BA">
        <w:t xml:space="preserve"> for its purposes.</w:t>
      </w:r>
    </w:p>
    <w:p w:rsidR="00082F08" w:rsidRPr="00F849BA" w:rsidRDefault="00082F08" w:rsidP="00082F08">
      <w:r w:rsidRPr="00F849BA">
        <w:tab/>
      </w:r>
      <w:r w:rsidR="00F22F57">
        <w:t>c.</w:t>
      </w:r>
      <w:r w:rsidR="00F22F57">
        <w:tab/>
      </w:r>
      <w:r w:rsidRPr="00F849BA">
        <w:t xml:space="preserve">The </w:t>
      </w:r>
      <w:r w:rsidR="007B34E1">
        <w:t>task force</w:t>
      </w:r>
      <w:r w:rsidRPr="00F849BA">
        <w:t xml:space="preserve"> shall organize as soon as practicable after the appointment of its members and shall select a chairperson and vice-chairperson from among its members.  The chairperson shall appoint a secretary who need not be a member of the </w:t>
      </w:r>
      <w:r w:rsidR="007B34E1">
        <w:t>task force</w:t>
      </w:r>
      <w:r w:rsidRPr="00F849BA">
        <w:t>.</w:t>
      </w:r>
    </w:p>
    <w:p w:rsidR="00082F08" w:rsidRDefault="00082F08" w:rsidP="00082F08">
      <w:r w:rsidRPr="00F849BA">
        <w:lastRenderedPageBreak/>
        <w:tab/>
      </w:r>
      <w:r w:rsidR="00F22F57">
        <w:t>d.</w:t>
      </w:r>
      <w:r w:rsidR="00F22F57">
        <w:tab/>
      </w:r>
      <w:r w:rsidRPr="00F849BA">
        <w:t xml:space="preserve">The </w:t>
      </w:r>
      <w:r w:rsidR="00436B29">
        <w:t>task force</w:t>
      </w:r>
      <w:r w:rsidRPr="00F849BA">
        <w:t xml:space="preserve"> may meet at the call of its chair</w:t>
      </w:r>
      <w:r w:rsidR="002820DA">
        <w:t>person</w:t>
      </w:r>
      <w:r w:rsidR="00E86A2B">
        <w:t xml:space="preserve"> and hold hearings, remotely, as appropriate, by telephone, computer, or other means of live audio or video communication, </w:t>
      </w:r>
      <w:r w:rsidRPr="00F849BA">
        <w:t xml:space="preserve">at the times and in the places it deems appropriate and necessary to fulfill its charge.  The </w:t>
      </w:r>
      <w:r w:rsidR="00436B29">
        <w:t>task force</w:t>
      </w:r>
      <w:r w:rsidRPr="00F849BA">
        <w:t xml:space="preserve"> shall be entitled to call to its assistance, and avail itself of the services of the employees of, any State, county, or municipal department, board, bureau, commission, or agency as it may require and as may be available to it for its purposes.</w:t>
      </w:r>
    </w:p>
    <w:p w:rsidR="0038083C" w:rsidRPr="00F849BA" w:rsidRDefault="00F22F57" w:rsidP="00082F08">
      <w:r>
        <w:tab/>
        <w:t>e.</w:t>
      </w:r>
      <w:r>
        <w:tab/>
      </w:r>
      <w:r w:rsidR="0038083C">
        <w:t>The Chief Diversity Office</w:t>
      </w:r>
      <w:r w:rsidR="00780499">
        <w:t>r</w:t>
      </w:r>
      <w:r w:rsidR="0038083C">
        <w:t xml:space="preserve"> of New Jersey shall consult with members of the Governor’s cabinet on matters related to the functions of the task force</w:t>
      </w:r>
      <w:r w:rsidR="002820DA">
        <w:t>,</w:t>
      </w:r>
      <w:r w:rsidR="0038083C">
        <w:t xml:space="preserve"> and shall invite representatives of any State department to </w:t>
      </w:r>
      <w:r w:rsidR="002820DA">
        <w:t>attend hearings called by the chairperson of the task force, as appropriate</w:t>
      </w:r>
      <w:r w:rsidR="00780499">
        <w:t>.</w:t>
      </w:r>
    </w:p>
    <w:p w:rsidR="00B55054" w:rsidRDefault="00082F08" w:rsidP="00F36E88">
      <w:r w:rsidRPr="00F849BA">
        <w:tab/>
      </w:r>
      <w:r w:rsidR="0038083C">
        <w:t>f.</w:t>
      </w:r>
      <w:r w:rsidR="00F22F57">
        <w:tab/>
      </w:r>
      <w:r w:rsidRPr="00F849BA">
        <w:t xml:space="preserve">The Department of Health shall provide staff services to the </w:t>
      </w:r>
      <w:r w:rsidR="003E175C">
        <w:t>task force</w:t>
      </w:r>
      <w:r w:rsidRPr="00F849BA">
        <w:t>.</w:t>
      </w:r>
    </w:p>
    <w:p w:rsidR="00F849BA" w:rsidRPr="00F849BA" w:rsidRDefault="00F849BA" w:rsidP="00F849BA"/>
    <w:p w:rsidR="00D47ED3" w:rsidRDefault="00F849BA" w:rsidP="00F849BA">
      <w:r w:rsidRPr="00F849BA">
        <w:tab/>
      </w:r>
      <w:r w:rsidR="007C25FF">
        <w:t>2</w:t>
      </w:r>
      <w:r w:rsidR="00F22F57">
        <w:t>.</w:t>
      </w:r>
      <w:r w:rsidR="00F22F57">
        <w:tab/>
      </w:r>
      <w:r w:rsidRPr="00F849BA">
        <w:t xml:space="preserve">The purpose of the </w:t>
      </w:r>
      <w:r w:rsidR="00D47ED3">
        <w:t>task force</w:t>
      </w:r>
      <w:r w:rsidRPr="00F849BA">
        <w:t xml:space="preserve"> shall be to:</w:t>
      </w:r>
      <w:r w:rsidR="00436B29" w:rsidRPr="00436B29">
        <w:t xml:space="preserve"> </w:t>
      </w:r>
    </w:p>
    <w:p w:rsidR="00F849BA" w:rsidRDefault="00F22F57" w:rsidP="00F849BA">
      <w:r>
        <w:tab/>
        <w:t>a.</w:t>
      </w:r>
      <w:r>
        <w:tab/>
      </w:r>
      <w:r w:rsidR="0019544D" w:rsidRPr="00F849BA">
        <w:t xml:space="preserve">conduct a thorough and comprehensive study </w:t>
      </w:r>
      <w:r w:rsidR="009A77E7">
        <w:t xml:space="preserve">on </w:t>
      </w:r>
      <w:r w:rsidR="00436B29">
        <w:t xml:space="preserve">the reasons </w:t>
      </w:r>
      <w:r w:rsidR="00DE3ED8">
        <w:t>how</w:t>
      </w:r>
      <w:r w:rsidR="00436B29">
        <w:t xml:space="preserve"> </w:t>
      </w:r>
      <w:r w:rsidR="00D47ED3">
        <w:t xml:space="preserve">the COVID-19 </w:t>
      </w:r>
      <w:r w:rsidR="00436B29">
        <w:t xml:space="preserve">pandemic has disproportionately affected the State’s </w:t>
      </w:r>
      <w:r w:rsidR="000A4E89">
        <w:t xml:space="preserve">minority and vulnerable </w:t>
      </w:r>
      <w:r w:rsidR="00436B29">
        <w:t>communities</w:t>
      </w:r>
      <w:r w:rsidR="009A77E7">
        <w:t>,</w:t>
      </w:r>
      <w:r w:rsidR="000A4E89">
        <w:t xml:space="preserve"> and the short-term and long-te</w:t>
      </w:r>
      <w:r w:rsidR="008B7F2E">
        <w:t>rm consequences of the pandemic</w:t>
      </w:r>
      <w:r w:rsidR="0019544D">
        <w:t xml:space="preserve"> on these communities</w:t>
      </w:r>
      <w:r w:rsidR="008B7F2E">
        <w:t>;</w:t>
      </w:r>
    </w:p>
    <w:p w:rsidR="00CB0069" w:rsidRDefault="00F22F57" w:rsidP="00436B29">
      <w:r>
        <w:tab/>
        <w:t>b.</w:t>
      </w:r>
      <w:r>
        <w:tab/>
      </w:r>
      <w:r w:rsidR="00436B29" w:rsidRPr="00F36E88">
        <w:t xml:space="preserve">improve </w:t>
      </w:r>
      <w:r w:rsidR="00AB403E">
        <w:t xml:space="preserve">existing data systems </w:t>
      </w:r>
      <w:r w:rsidR="00AB403E" w:rsidRPr="00AB403E">
        <w:t>to ensure that the health information that is c</w:t>
      </w:r>
      <w:r w:rsidR="00AB403E">
        <w:t xml:space="preserve">ollected </w:t>
      </w:r>
      <w:r w:rsidR="00E06C86">
        <w:t xml:space="preserve">relating to COVID-19 infections and deaths, include </w:t>
      </w:r>
      <w:r w:rsidR="00AB403E">
        <w:t xml:space="preserve">specific race, ethnicity, and demographic </w:t>
      </w:r>
      <w:r w:rsidR="00AB403E" w:rsidRPr="00AB403E">
        <w:t xml:space="preserve">identifiers </w:t>
      </w:r>
      <w:r w:rsidR="00AB403E">
        <w:t>to develop a</w:t>
      </w:r>
      <w:r w:rsidR="00436B29" w:rsidRPr="00F36E88">
        <w:t xml:space="preserve"> better statistical understanding of how </w:t>
      </w:r>
      <w:r w:rsidR="00CB0069">
        <w:t>the COVID-19 pandemic</w:t>
      </w:r>
      <w:r w:rsidR="00436B29" w:rsidRPr="00F36E88">
        <w:t xml:space="preserve"> has affected </w:t>
      </w:r>
      <w:r w:rsidR="00CB0069">
        <w:t>the State’s minority and vulnerable communities</w:t>
      </w:r>
      <w:r w:rsidR="00E06C86">
        <w:t>;</w:t>
      </w:r>
    </w:p>
    <w:p w:rsidR="00825839" w:rsidRDefault="0019544D" w:rsidP="00436B29">
      <w:r>
        <w:tab/>
      </w:r>
      <w:r w:rsidR="000F63A1">
        <w:t>c</w:t>
      </w:r>
      <w:r w:rsidR="00F22F57">
        <w:t>.</w:t>
      </w:r>
      <w:r w:rsidR="00F22F57">
        <w:tab/>
      </w:r>
      <w:r>
        <w:t>evaluate the</w:t>
      </w:r>
      <w:r w:rsidR="00E06C86" w:rsidRPr="00F849BA">
        <w:t xml:space="preserve"> issues relating to the quality of, and access to, treatment and services provided to </w:t>
      </w:r>
      <w:r w:rsidR="00E06C86">
        <w:t>various racial and ethnic population</w:t>
      </w:r>
      <w:r w:rsidR="00E06C86" w:rsidRPr="00F849BA">
        <w:t xml:space="preserve">s </w:t>
      </w:r>
      <w:r w:rsidR="00825839">
        <w:t>in the</w:t>
      </w:r>
      <w:r w:rsidR="00E06C86" w:rsidRPr="00F849BA">
        <w:t xml:space="preserve"> State</w:t>
      </w:r>
      <w:r w:rsidR="00E06C86">
        <w:t xml:space="preserve"> during the </w:t>
      </w:r>
      <w:r w:rsidR="00825839">
        <w:t>COVID-19 pandemic; and</w:t>
      </w:r>
    </w:p>
    <w:p w:rsidR="000F63A1" w:rsidRDefault="00825839" w:rsidP="00436B29">
      <w:r>
        <w:tab/>
      </w:r>
      <w:r w:rsidR="000F63A1">
        <w:t>d</w:t>
      </w:r>
      <w:r w:rsidR="00F22F57">
        <w:t>.</w:t>
      </w:r>
      <w:r w:rsidR="00F22F57">
        <w:tab/>
      </w:r>
      <w:r w:rsidR="007550CC">
        <w:t>develop effective s</w:t>
      </w:r>
      <w:r>
        <w:t>trategies to</w:t>
      </w:r>
      <w:r w:rsidR="000F63A1">
        <w:t>:</w:t>
      </w:r>
    </w:p>
    <w:p w:rsidR="000F63A1" w:rsidRDefault="00F22F57" w:rsidP="00436B29">
      <w:r>
        <w:tab/>
        <w:t>(1)</w:t>
      </w:r>
      <w:r>
        <w:tab/>
      </w:r>
      <w:r w:rsidR="000F63A1" w:rsidRPr="00F36E88">
        <w:t>address</w:t>
      </w:r>
      <w:r w:rsidR="000F63A1">
        <w:t xml:space="preserve"> the racial, ethnic, and health </w:t>
      </w:r>
      <w:r w:rsidR="000F63A1" w:rsidRPr="00F36E88">
        <w:t>disparit</w:t>
      </w:r>
      <w:r w:rsidR="000F63A1">
        <w:t>ies</w:t>
      </w:r>
      <w:r w:rsidR="00D06FAF">
        <w:t>,</w:t>
      </w:r>
      <w:r w:rsidR="000F63A1" w:rsidRPr="00F36E88">
        <w:t xml:space="preserve"> </w:t>
      </w:r>
      <w:r w:rsidR="000F63A1">
        <w:t>and</w:t>
      </w:r>
      <w:r w:rsidR="000F63A1" w:rsidRPr="00F36E88">
        <w:t xml:space="preserve"> historical and systematic inequalities pertaining to race</w:t>
      </w:r>
      <w:r w:rsidR="000F63A1">
        <w:t xml:space="preserve"> and ethnicity</w:t>
      </w:r>
      <w:r w:rsidR="000F63A1" w:rsidRPr="00F36E88">
        <w:t xml:space="preserve"> that have amplified the death rate in the </w:t>
      </w:r>
      <w:r w:rsidR="000F63A1">
        <w:t>State’s minority and vulnerable communities during the COVID-19 pandemic; and</w:t>
      </w:r>
    </w:p>
    <w:p w:rsidR="00825839" w:rsidRDefault="00F22F57" w:rsidP="00436B29">
      <w:r>
        <w:tab/>
        <w:t>(2)</w:t>
      </w:r>
      <w:r>
        <w:tab/>
      </w:r>
      <w:r w:rsidR="000F63A1">
        <w:t xml:space="preserve">reduce and eliminate </w:t>
      </w:r>
      <w:r w:rsidR="00825839">
        <w:t xml:space="preserve">disparities </w:t>
      </w:r>
      <w:r w:rsidR="00CB0069" w:rsidRPr="00CB0069">
        <w:t xml:space="preserve">among the various racial and ethnic populations </w:t>
      </w:r>
      <w:r w:rsidR="008B7F2E">
        <w:t xml:space="preserve">within the State’s minority and vulnerable communities </w:t>
      </w:r>
      <w:r w:rsidR="00CB0069" w:rsidRPr="00CB0069">
        <w:t>with respect to</w:t>
      </w:r>
      <w:r w:rsidR="00825839">
        <w:t xml:space="preserve"> health status,</w:t>
      </w:r>
      <w:r w:rsidR="00CB0069" w:rsidRPr="00CB0069">
        <w:t xml:space="preserve"> access to high-quality health care</w:t>
      </w:r>
      <w:r w:rsidR="00825839">
        <w:t xml:space="preserve">, and </w:t>
      </w:r>
      <w:r w:rsidR="00CB0069" w:rsidRPr="00CB0069">
        <w:t>uti</w:t>
      </w:r>
      <w:r w:rsidR="000F63A1">
        <w:t>lization of health care services.</w:t>
      </w:r>
    </w:p>
    <w:p w:rsidR="001206AF" w:rsidRDefault="001206AF" w:rsidP="00436B29"/>
    <w:p w:rsidR="007550CC" w:rsidRDefault="001206AF" w:rsidP="007550CC">
      <w:r>
        <w:tab/>
      </w:r>
      <w:r w:rsidR="007C25FF">
        <w:t>3</w:t>
      </w:r>
      <w:r w:rsidR="00F22F57">
        <w:t>.</w:t>
      </w:r>
      <w:r w:rsidR="00F22F57">
        <w:tab/>
        <w:t xml:space="preserve">a.  </w:t>
      </w:r>
      <w:r w:rsidR="0019544D">
        <w:t>No later than one year after the public health emergency declared pursuant to P.L.2005, c.222 (C.26:13-1 et seq.) in response to the coronavirus disease 2019 (COVID-19) is lifted,</w:t>
      </w:r>
      <w:r w:rsidR="0019544D" w:rsidRPr="00F849BA">
        <w:t xml:space="preserve"> </w:t>
      </w:r>
      <w:r w:rsidR="0019544D">
        <w:t>t</w:t>
      </w:r>
      <w:r w:rsidRPr="00F849BA">
        <w:t xml:space="preserve">he </w:t>
      </w:r>
      <w:r>
        <w:t>task force</w:t>
      </w:r>
      <w:r w:rsidRPr="00F849BA">
        <w:t xml:space="preserve"> shall report to the Governor and, pursuant to section 2 of P.L.1991, c.164 (C.5</w:t>
      </w:r>
      <w:r w:rsidR="0019544D">
        <w:t xml:space="preserve">2:14-19.1), to the Legislature, </w:t>
      </w:r>
      <w:r w:rsidR="007550CC">
        <w:t xml:space="preserve">on </w:t>
      </w:r>
      <w:r w:rsidRPr="00F849BA">
        <w:t xml:space="preserve">the activities of the </w:t>
      </w:r>
      <w:r>
        <w:t>task force</w:t>
      </w:r>
      <w:r w:rsidR="007550CC">
        <w:t xml:space="preserve"> and its findings and recommendations on</w:t>
      </w:r>
      <w:r w:rsidR="000F63A1">
        <w:t xml:space="preserve"> strategies to</w:t>
      </w:r>
      <w:r w:rsidR="007550CC">
        <w:t>:</w:t>
      </w:r>
    </w:p>
    <w:p w:rsidR="000F63A1" w:rsidRDefault="007550CC" w:rsidP="007550CC">
      <w:r>
        <w:tab/>
      </w:r>
      <w:r w:rsidR="00F85A91">
        <w:t>(1)</w:t>
      </w:r>
      <w:r w:rsidR="00F22F57">
        <w:tab/>
      </w:r>
      <w:r w:rsidR="000F63A1">
        <w:t>address</w:t>
      </w:r>
      <w:r>
        <w:t xml:space="preserve"> </w:t>
      </w:r>
      <w:r w:rsidR="000F63A1">
        <w:t xml:space="preserve">the racial, ethnic, and health </w:t>
      </w:r>
      <w:r w:rsidR="000F63A1" w:rsidRPr="00F36E88">
        <w:t>disparit</w:t>
      </w:r>
      <w:r w:rsidR="000F63A1">
        <w:t>ies</w:t>
      </w:r>
      <w:r w:rsidR="000F63A1" w:rsidRPr="00F36E88">
        <w:t xml:space="preserve"> </w:t>
      </w:r>
      <w:r w:rsidR="000F63A1">
        <w:t>and</w:t>
      </w:r>
      <w:r w:rsidR="000F63A1" w:rsidRPr="00F36E88">
        <w:t xml:space="preserve"> historical and systematic inequalities pertaining to race</w:t>
      </w:r>
      <w:r w:rsidR="000F63A1">
        <w:t xml:space="preserve"> and ethnicity</w:t>
      </w:r>
      <w:r w:rsidR="000F63A1" w:rsidRPr="00F36E88">
        <w:t xml:space="preserve"> that have </w:t>
      </w:r>
      <w:r w:rsidR="000F63A1" w:rsidRPr="00F36E88">
        <w:lastRenderedPageBreak/>
        <w:t xml:space="preserve">amplified the death rate in the </w:t>
      </w:r>
      <w:r w:rsidR="000F63A1">
        <w:t>State’s minority and vulnerable communities during the COVID-19 pandemic</w:t>
      </w:r>
      <w:r>
        <w:t>;</w:t>
      </w:r>
    </w:p>
    <w:p w:rsidR="00981927" w:rsidRDefault="00F22F57" w:rsidP="00F849BA">
      <w:r>
        <w:tab/>
        <w:t>(2)</w:t>
      </w:r>
      <w:r>
        <w:tab/>
      </w:r>
      <w:r w:rsidR="000F63A1">
        <w:t>a</w:t>
      </w:r>
      <w:r w:rsidR="000F63A1" w:rsidRPr="00F36E88">
        <w:t xml:space="preserve">ddress the short- and long-term consequences of the COVID-19 pandemic </w:t>
      </w:r>
      <w:r w:rsidR="000F63A1">
        <w:t>on the S</w:t>
      </w:r>
      <w:r w:rsidR="000F63A1" w:rsidRPr="00F36E88">
        <w:t>tate’s minority and vulnerable communities</w:t>
      </w:r>
      <w:r w:rsidR="00AC0B5E">
        <w:t>;</w:t>
      </w:r>
      <w:r w:rsidR="00DC70B6">
        <w:t xml:space="preserve"> and</w:t>
      </w:r>
    </w:p>
    <w:p w:rsidR="00F849BA" w:rsidRDefault="007550CC" w:rsidP="00F849BA">
      <w:r>
        <w:tab/>
      </w:r>
      <w:r w:rsidR="00AC0B5E">
        <w:t>(3</w:t>
      </w:r>
      <w:r w:rsidR="00F85A91">
        <w:t>)</w:t>
      </w:r>
      <w:r w:rsidR="00F22F57">
        <w:tab/>
      </w:r>
      <w:r w:rsidR="000F63A1">
        <w:t xml:space="preserve">reduce and eliminate disparities </w:t>
      </w:r>
      <w:r w:rsidR="000F63A1" w:rsidRPr="00CB0069">
        <w:t xml:space="preserve">among the various racial and ethnic populations </w:t>
      </w:r>
      <w:r w:rsidR="000F63A1">
        <w:t xml:space="preserve">within the State’s minority and vulnerable communities </w:t>
      </w:r>
      <w:r w:rsidR="000F63A1" w:rsidRPr="00CB0069">
        <w:t>with respect to</w:t>
      </w:r>
      <w:r w:rsidR="000F63A1">
        <w:t xml:space="preserve"> health status,</w:t>
      </w:r>
      <w:r w:rsidR="000F63A1" w:rsidRPr="00CB0069">
        <w:t xml:space="preserve"> access to high-quality health care</w:t>
      </w:r>
      <w:r w:rsidR="000F63A1">
        <w:t xml:space="preserve">, and </w:t>
      </w:r>
      <w:r w:rsidR="000F63A1" w:rsidRPr="00CB0069">
        <w:t>uti</w:t>
      </w:r>
      <w:r w:rsidR="000F63A1">
        <w:t>lization of health care services</w:t>
      </w:r>
      <w:r>
        <w:t>.</w:t>
      </w:r>
    </w:p>
    <w:p w:rsidR="00F85A91" w:rsidRDefault="00F22F57" w:rsidP="00F849BA">
      <w:r>
        <w:tab/>
        <w:t>b.</w:t>
      </w:r>
      <w:r>
        <w:tab/>
      </w:r>
      <w:r w:rsidR="00F85A91">
        <w:t>The task force shall expire 30 days after the issuance of its report.</w:t>
      </w:r>
    </w:p>
    <w:p w:rsidR="00F85A91" w:rsidRDefault="00F85A91" w:rsidP="00F849BA"/>
    <w:p w:rsidR="00686AEB" w:rsidRDefault="00F22F57" w:rsidP="00686AEB">
      <w:r>
        <w:tab/>
        <w:t>4.</w:t>
      </w:r>
      <w:r>
        <w:tab/>
      </w:r>
      <w:r w:rsidR="00F849BA" w:rsidRPr="00F849BA">
        <w:t>This act shall take effect immediately</w:t>
      </w:r>
      <w:r w:rsidR="00F85A91">
        <w:t>.</w:t>
      </w:r>
    </w:p>
    <w:p w:rsidR="00477CA1" w:rsidRDefault="00477CA1" w:rsidP="00686AEB"/>
    <w:p w:rsidR="00A96703" w:rsidRPr="00CE7BD8" w:rsidRDefault="00A96703" w:rsidP="00686AEB"/>
    <w:p w:rsidR="00686AEB" w:rsidRPr="00AA7880" w:rsidRDefault="00686AEB" w:rsidP="00686AEB">
      <w:pPr>
        <w:jc w:val="center"/>
      </w:pPr>
      <w:r w:rsidRPr="00D71D68">
        <w:t>STATEMENT</w:t>
      </w:r>
    </w:p>
    <w:p w:rsidR="00477CA1" w:rsidRDefault="00477CA1" w:rsidP="00477CA1"/>
    <w:p w:rsidR="00477CA1" w:rsidRPr="00477CA1" w:rsidRDefault="00477CA1" w:rsidP="00477CA1">
      <w:r>
        <w:tab/>
      </w:r>
      <w:r w:rsidRPr="00477CA1">
        <w:t xml:space="preserve">This bill establishes the </w:t>
      </w:r>
      <w:r w:rsidR="00F53022">
        <w:t>1</w:t>
      </w:r>
      <w:r w:rsidR="00337423">
        <w:t>5</w:t>
      </w:r>
      <w:r w:rsidRPr="00477CA1">
        <w:t xml:space="preserve">-member </w:t>
      </w:r>
      <w:r w:rsidR="00DC70B6">
        <w:t>Coronavirus Disease 2019 (COVID-19) Pandemic Task Force on Racial and Health Disparities</w:t>
      </w:r>
      <w:r w:rsidRPr="00477CA1">
        <w:t xml:space="preserve"> in the Department of Health. </w:t>
      </w:r>
    </w:p>
    <w:p w:rsidR="00A96703" w:rsidRDefault="00477CA1" w:rsidP="00B917DA">
      <w:r w:rsidRPr="00477CA1">
        <w:tab/>
        <w:t>The membership of the advisory council will consist of</w:t>
      </w:r>
      <w:r w:rsidR="00F53022">
        <w:t xml:space="preserve">: </w:t>
      </w:r>
      <w:r w:rsidR="00F53022" w:rsidRPr="00F849BA">
        <w:t xml:space="preserve">the </w:t>
      </w:r>
      <w:r w:rsidR="00F53022">
        <w:t>Chief Diversity Officer of New Jersey</w:t>
      </w:r>
      <w:r w:rsidR="00F53022" w:rsidRPr="00F849BA">
        <w:t>;</w:t>
      </w:r>
      <w:r w:rsidR="00F53022">
        <w:t xml:space="preserve"> a representative of the Department of Health </w:t>
      </w:r>
      <w:r w:rsidR="00F53022" w:rsidRPr="007079DD">
        <w:rPr>
          <w:color w:val="000000"/>
        </w:rPr>
        <w:t>who</w:t>
      </w:r>
      <w:r w:rsidR="00F53022">
        <w:rPr>
          <w:color w:val="000000"/>
        </w:rPr>
        <w:t xml:space="preserve">se duties or expertise includes </w:t>
      </w:r>
      <w:r w:rsidR="00F53022" w:rsidRPr="007079DD">
        <w:rPr>
          <w:color w:val="000000"/>
        </w:rPr>
        <w:t xml:space="preserve">expanding access by minority populations to clinically appropriate healthcare services or eliminating discrimination in the </w:t>
      </w:r>
      <w:r w:rsidR="00F53022">
        <w:rPr>
          <w:color w:val="000000"/>
        </w:rPr>
        <w:t xml:space="preserve">implementation of </w:t>
      </w:r>
      <w:r w:rsidR="00F53022" w:rsidRPr="007079DD">
        <w:rPr>
          <w:color w:val="000000"/>
        </w:rPr>
        <w:t xml:space="preserve"> healthcare programs, policies, or initiatives; and a representative from t</w:t>
      </w:r>
      <w:r w:rsidR="00F53022">
        <w:rPr>
          <w:color w:val="000000"/>
        </w:rPr>
        <w:t>he Office of Emergency Management;</w:t>
      </w:r>
      <w:r w:rsidR="00F53022">
        <w:t xml:space="preserve"> </w:t>
      </w:r>
      <w:r w:rsidR="00B917DA" w:rsidRPr="004322C8">
        <w:t>two members of the Senate</w:t>
      </w:r>
      <w:r w:rsidR="00B917DA">
        <w:t xml:space="preserve">, one of whom </w:t>
      </w:r>
      <w:r w:rsidR="00B917DA" w:rsidRPr="004322C8">
        <w:t xml:space="preserve">shall </w:t>
      </w:r>
      <w:r w:rsidR="00B917DA">
        <w:t>be a member of the New Jersey Black Legislative Caucus, and one of whom shall be a member of the New Jersey Latino Caucus</w:t>
      </w:r>
      <w:r w:rsidR="00B917DA" w:rsidRPr="004322C8">
        <w:t>, appointed by the Senate President; two members of the General Assembly</w:t>
      </w:r>
      <w:r w:rsidR="00B917DA">
        <w:t>, one of whom shall be a member of the New Jersey Black Legislative Caucus, and one whom shall be a member of the New Jersey Latino Caucus</w:t>
      </w:r>
      <w:r w:rsidR="00B917DA" w:rsidRPr="004322C8">
        <w:t xml:space="preserve">, appointed by the </w:t>
      </w:r>
      <w:r w:rsidR="00B917DA">
        <w:t xml:space="preserve">Speaker of the General Assembly; </w:t>
      </w:r>
      <w:r w:rsidR="00F53022">
        <w:t xml:space="preserve">and </w:t>
      </w:r>
      <w:r w:rsidR="00337423">
        <w:t>8</w:t>
      </w:r>
      <w:r w:rsidR="00AB3837">
        <w:t xml:space="preserve"> public members appointed by the Governor, who </w:t>
      </w:r>
      <w:r w:rsidR="00A96703">
        <w:t>includes</w:t>
      </w:r>
      <w:r w:rsidR="00AB3837">
        <w:t xml:space="preserve">: </w:t>
      </w:r>
      <w:r w:rsidR="00F53022">
        <w:t xml:space="preserve">a representative of </w:t>
      </w:r>
      <w:r w:rsidR="00F53022">
        <w:rPr>
          <w:color w:val="000000"/>
        </w:rPr>
        <w:t xml:space="preserve">the New Jersey Institute for Social Justice; </w:t>
      </w:r>
      <w:r w:rsidR="00F53022" w:rsidRPr="00C563AF">
        <w:t>a representative of a federally qualified health center;</w:t>
      </w:r>
      <w:r w:rsidR="00F53022">
        <w:t xml:space="preserve"> a physician licensed to practice in this State who specializes in providing care to patients in the State’s minority and vulnerable communities; a nurse licensed to practice in this State who specialized in providing care to patients in the State’s minority and vulnerable communities</w:t>
      </w:r>
      <w:r w:rsidR="0075316C">
        <w:t xml:space="preserve"> who may be a school nurse</w:t>
      </w:r>
      <w:r w:rsidR="00F53022">
        <w:t xml:space="preserve">; a representative of a general hospital located in the State’s minority and vulnerable communities; a mayor of a city located in the State’s minority and vulnerable communities who is a member of the Urban Mayor’s Association; and two representatives of </w:t>
      </w:r>
      <w:r w:rsidR="000E184D">
        <w:t xml:space="preserve">two </w:t>
      </w:r>
      <w:r w:rsidR="00C9307A">
        <w:t xml:space="preserve">different </w:t>
      </w:r>
      <w:r w:rsidR="00F53022">
        <w:t>non-profit organizations that conduct research, education, and training on, and develop policy initiatives to, address health equity in this State.</w:t>
      </w:r>
    </w:p>
    <w:p w:rsidR="00477CA1" w:rsidRPr="00477CA1" w:rsidRDefault="00477CA1" w:rsidP="00AB3837">
      <w:r w:rsidRPr="00477CA1">
        <w:lastRenderedPageBreak/>
        <w:tab/>
        <w:t>The purpose of the</w:t>
      </w:r>
      <w:r w:rsidR="00AB3837">
        <w:t xml:space="preserve"> task force</w:t>
      </w:r>
      <w:r w:rsidRPr="00477CA1">
        <w:t xml:space="preserve"> will be to: </w:t>
      </w:r>
      <w:r w:rsidR="00C66A14">
        <w:t xml:space="preserve">conduct </w:t>
      </w:r>
      <w:r w:rsidR="00C66A14" w:rsidRPr="00F849BA">
        <w:t xml:space="preserve">a thorough and comprehensive study </w:t>
      </w:r>
      <w:r w:rsidR="00C66A14">
        <w:t>on</w:t>
      </w:r>
      <w:r w:rsidR="00AB3837">
        <w:t xml:space="preserve"> the reasons </w:t>
      </w:r>
      <w:r w:rsidR="00F53022">
        <w:t>how</w:t>
      </w:r>
      <w:r w:rsidR="00AB3837">
        <w:t xml:space="preserve"> the COVID-19 pandemic has disproportionately affected the State’s minority and vulnerable communities</w:t>
      </w:r>
      <w:r w:rsidR="00D06FAF">
        <w:t>,</w:t>
      </w:r>
      <w:r w:rsidR="00AB3837">
        <w:t xml:space="preserve"> and the short-term and long-term consequences of the pandemic</w:t>
      </w:r>
      <w:r w:rsidR="00D44E89">
        <w:t xml:space="preserve"> on these </w:t>
      </w:r>
      <w:r w:rsidR="00225403">
        <w:t>communities</w:t>
      </w:r>
      <w:r w:rsidR="00AB3837">
        <w:t xml:space="preserve">; </w:t>
      </w:r>
      <w:r w:rsidR="00AB3837" w:rsidRPr="00F36E88">
        <w:t xml:space="preserve">investigate and </w:t>
      </w:r>
      <w:r w:rsidR="00AB3837">
        <w:t>evaluate</w:t>
      </w:r>
      <w:r w:rsidR="00AB3837" w:rsidRPr="00F36E88">
        <w:t xml:space="preserve"> strategies to address</w:t>
      </w:r>
      <w:r w:rsidR="00AB3837">
        <w:t xml:space="preserve"> the racial, ethnic, and health </w:t>
      </w:r>
      <w:r w:rsidR="00AB3837" w:rsidRPr="00F36E88">
        <w:t>disparit</w:t>
      </w:r>
      <w:r w:rsidR="00AB3837">
        <w:t>ies</w:t>
      </w:r>
      <w:r w:rsidR="00D06FAF">
        <w:t>,</w:t>
      </w:r>
      <w:r w:rsidR="00AB3837" w:rsidRPr="00F36E88">
        <w:t xml:space="preserve"> </w:t>
      </w:r>
      <w:r w:rsidR="00AB3837">
        <w:t>and</w:t>
      </w:r>
      <w:r w:rsidR="00AB3837" w:rsidRPr="00F36E88">
        <w:t xml:space="preserve"> historical and systematic inequalities pertaining to race</w:t>
      </w:r>
      <w:r w:rsidR="00AB3837">
        <w:t xml:space="preserve"> and ethnicity</w:t>
      </w:r>
      <w:r w:rsidR="00AB3837" w:rsidRPr="00F36E88">
        <w:t xml:space="preserve"> that have amplified the death rate in the </w:t>
      </w:r>
      <w:r w:rsidR="00AB3837">
        <w:t xml:space="preserve">State’s minority and vulnerable communities; </w:t>
      </w:r>
      <w:r w:rsidR="00AB3837" w:rsidRPr="00F36E88">
        <w:t xml:space="preserve">improve </w:t>
      </w:r>
      <w:r w:rsidR="00AB3837">
        <w:t xml:space="preserve">existing data systems </w:t>
      </w:r>
      <w:r w:rsidR="00AB3837" w:rsidRPr="00AB403E">
        <w:t>to ensure that the health information that is c</w:t>
      </w:r>
      <w:r w:rsidR="00AB3837">
        <w:t xml:space="preserve">ollected relating to COVID-19 infections and deaths, include specific race, ethnicity, and demographic </w:t>
      </w:r>
      <w:r w:rsidR="00AB3837" w:rsidRPr="00AB403E">
        <w:t xml:space="preserve">identifiers </w:t>
      </w:r>
      <w:r w:rsidR="00AB3837">
        <w:t>to develop a</w:t>
      </w:r>
      <w:r w:rsidR="00AB3837" w:rsidRPr="00F36E88">
        <w:t xml:space="preserve"> better statistical understanding of how </w:t>
      </w:r>
      <w:r w:rsidR="00AB3837">
        <w:t>the COVID-19 pandemic</w:t>
      </w:r>
      <w:r w:rsidR="00AB3837" w:rsidRPr="00F36E88">
        <w:t xml:space="preserve"> has affected </w:t>
      </w:r>
      <w:r w:rsidR="00AB3837">
        <w:t xml:space="preserve">the State’s minority and vulnerable communities; </w:t>
      </w:r>
      <w:r w:rsidR="00C66A14">
        <w:t>evaluate the</w:t>
      </w:r>
      <w:r w:rsidR="00C66A14" w:rsidRPr="00F849BA">
        <w:t xml:space="preserve"> issues relating to the quality of, and access to, treatment and services provided to </w:t>
      </w:r>
      <w:r w:rsidR="00C66A14">
        <w:t>various racial and ethnic population</w:t>
      </w:r>
      <w:r w:rsidR="00C66A14" w:rsidRPr="00F849BA">
        <w:t xml:space="preserve">s </w:t>
      </w:r>
      <w:r w:rsidR="00C66A14">
        <w:t>in the</w:t>
      </w:r>
      <w:r w:rsidR="00C66A14" w:rsidRPr="00F849BA">
        <w:t xml:space="preserve"> State</w:t>
      </w:r>
      <w:r w:rsidR="00C66A14">
        <w:t xml:space="preserve"> during the COVID-19 pandemic</w:t>
      </w:r>
      <w:r w:rsidR="00AB3837">
        <w:t>; and develop effective strategies to</w:t>
      </w:r>
      <w:r w:rsidR="00225403">
        <w:t>:</w:t>
      </w:r>
      <w:r w:rsidR="00AB3837">
        <w:t xml:space="preserve"> </w:t>
      </w:r>
      <w:r w:rsidR="00225403" w:rsidRPr="00F36E88">
        <w:t>address</w:t>
      </w:r>
      <w:r w:rsidR="00225403">
        <w:t xml:space="preserve"> the racial, ethnic, and health </w:t>
      </w:r>
      <w:r w:rsidR="00225403" w:rsidRPr="00F36E88">
        <w:t>disparit</w:t>
      </w:r>
      <w:r w:rsidR="00225403">
        <w:t>ies</w:t>
      </w:r>
      <w:r w:rsidR="00835490">
        <w:t>,</w:t>
      </w:r>
      <w:r w:rsidR="00225403" w:rsidRPr="00F36E88">
        <w:t xml:space="preserve"> </w:t>
      </w:r>
      <w:r w:rsidR="00225403">
        <w:t>and</w:t>
      </w:r>
      <w:r w:rsidR="00225403" w:rsidRPr="00F36E88">
        <w:t xml:space="preserve"> historical and systematic inequalities pertaining to race</w:t>
      </w:r>
      <w:r w:rsidR="00225403">
        <w:t xml:space="preserve"> and ethnicity</w:t>
      </w:r>
      <w:r w:rsidR="00225403" w:rsidRPr="00F36E88">
        <w:t xml:space="preserve"> that have amplified the death rate in the </w:t>
      </w:r>
      <w:r w:rsidR="00225403">
        <w:t xml:space="preserve">State’s minority and vulnerable communities during the COVID-19 pandemic; and reduce and eliminate disparities </w:t>
      </w:r>
      <w:r w:rsidR="00225403" w:rsidRPr="00CB0069">
        <w:t xml:space="preserve">among the various racial and ethnic populations </w:t>
      </w:r>
      <w:r w:rsidR="00225403">
        <w:t xml:space="preserve">within the State’s minority and vulnerable communities </w:t>
      </w:r>
      <w:r w:rsidR="00225403" w:rsidRPr="00CB0069">
        <w:t>with respect to</w:t>
      </w:r>
      <w:r w:rsidR="00225403">
        <w:t xml:space="preserve"> health status,</w:t>
      </w:r>
      <w:r w:rsidR="00225403" w:rsidRPr="00CB0069">
        <w:t xml:space="preserve"> access to high-quality health care</w:t>
      </w:r>
      <w:r w:rsidR="00225403">
        <w:t xml:space="preserve">, and </w:t>
      </w:r>
      <w:r w:rsidR="00225403" w:rsidRPr="00CB0069">
        <w:t>uti</w:t>
      </w:r>
      <w:r w:rsidR="00225403">
        <w:t>lization of health care services</w:t>
      </w:r>
      <w:r w:rsidR="003802EF">
        <w:t>.</w:t>
      </w:r>
    </w:p>
    <w:p w:rsidR="00477CA1" w:rsidRPr="00477CA1" w:rsidRDefault="00477CA1" w:rsidP="00432309">
      <w:r w:rsidRPr="00477CA1">
        <w:tab/>
        <w:t xml:space="preserve">Finally, the bill requires the </w:t>
      </w:r>
      <w:r w:rsidR="00AB3837">
        <w:t>task force</w:t>
      </w:r>
      <w:r w:rsidRPr="00477CA1">
        <w:t xml:space="preserve"> to</w:t>
      </w:r>
      <w:r w:rsidR="00432309">
        <w:t>:</w:t>
      </w:r>
      <w:r w:rsidRPr="00477CA1">
        <w:t xml:space="preserve"> report to the Governor and the Legislature</w:t>
      </w:r>
      <w:r w:rsidR="00AB3837">
        <w:t>, no later than one year after the COVID-19 public health emergency is lifted,</w:t>
      </w:r>
      <w:r w:rsidRPr="00477CA1">
        <w:t xml:space="preserve"> on its findings and recommendations</w:t>
      </w:r>
      <w:r w:rsidR="00432309">
        <w:t>; and expire 30 days after the issuance of its report.</w:t>
      </w:r>
    </w:p>
    <w:sectPr w:rsidR="00477CA1" w:rsidRPr="00477CA1" w:rsidSect="009B1F2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3C8" w:rsidRDefault="00B753C8">
      <w:r>
        <w:separator/>
      </w:r>
    </w:p>
  </w:endnote>
  <w:endnote w:type="continuationSeparator" w:id="0">
    <w:p w:rsidR="00B753C8" w:rsidRDefault="00B7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142" w:rsidRDefault="00691142" w:rsidP="00691142">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3C8" w:rsidRDefault="00B753C8">
      <w:r>
        <w:separator/>
      </w:r>
    </w:p>
  </w:footnote>
  <w:footnote w:type="continuationSeparator" w:id="0">
    <w:p w:rsidR="00B753C8" w:rsidRDefault="00B75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68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1F27" w:rsidRDefault="009B1F27" w:rsidP="009B1F27">
    <w:pPr>
      <w:pStyle w:val="bpuHeadSpon"/>
    </w:pPr>
    <w:r w:rsidRPr="009B1F27">
      <w:rPr>
        <w:rStyle w:val="bpuHeadSponChar"/>
      </w:rPr>
      <w:t>A4004</w:t>
    </w:r>
    <w:r>
      <w:t xml:space="preserve"> SUMTER</w:t>
    </w:r>
    <w:r w:rsidR="00691142">
      <w:t xml:space="preserve">, </w:t>
    </w:r>
    <w:r w:rsidR="00691142">
      <w:t>JIMENEZ</w:t>
    </w:r>
  </w:p>
  <w:p w:rsidR="009B1F27" w:rsidRDefault="009B1F27" w:rsidP="009B1F27">
    <w:pPr>
      <w:pStyle w:val="bpuHeadSpon"/>
    </w:pPr>
    <w:r>
      <w:fldChar w:fldCharType="begin"/>
    </w:r>
    <w:r>
      <w:instrText xml:space="preserve"> PAGE  \* MERGEFORMAT </w:instrText>
    </w:r>
    <w:r>
      <w:fldChar w:fldCharType="separate"/>
    </w:r>
    <w:r w:rsidR="009F4EC5">
      <w:rPr>
        <w:noProof/>
      </w:rPr>
      <w:t>5</w:t>
    </w:r>
    <w:r>
      <w:fldChar w:fldCharType="end"/>
    </w:r>
  </w:p>
  <w:p w:rsidR="009B1F27" w:rsidRDefault="009B1F27" w:rsidP="009B1F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1F27" w:rsidRDefault="009B1F27" w:rsidP="009B1F27">
    <w:pPr>
      <w:pStyle w:val="bpuHeadSpon"/>
    </w:pPr>
    <w:r w:rsidRPr="009B1F27">
      <w:rPr>
        <w:rStyle w:val="bpuHeadSponChar"/>
      </w:rPr>
      <w:t>A4004</w:t>
    </w:r>
    <w:r>
      <w:t xml:space="preserve"> SUMTER</w:t>
    </w:r>
    <w:r w:rsidR="00691142">
      <w:t xml:space="preserve">, </w:t>
    </w:r>
    <w:r w:rsidR="00691142">
      <w:t>JIMENEZ</w:t>
    </w:r>
  </w:p>
  <w:p w:rsidR="009B1F27" w:rsidRDefault="009B1F27" w:rsidP="009B1F27">
    <w:pPr>
      <w:pStyle w:val="bpuHeadSpon"/>
    </w:pPr>
    <w:r>
      <w:fldChar w:fldCharType="begin"/>
    </w:r>
    <w:r>
      <w:instrText xml:space="preserve"> PAGE  \* MERGEFORMAT </w:instrText>
    </w:r>
    <w:r>
      <w:fldChar w:fldCharType="separate"/>
    </w:r>
    <w:r w:rsidR="009F4EC5">
      <w:rPr>
        <w:noProof/>
      </w:rPr>
      <w:t>2</w:t>
    </w:r>
    <w:r>
      <w:fldChar w:fldCharType="end"/>
    </w:r>
  </w:p>
  <w:p w:rsidR="009B1F27" w:rsidRDefault="009B1F27" w:rsidP="009B1F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3C8"/>
    <w:rsid w:val="000051BD"/>
    <w:rsid w:val="000149B1"/>
    <w:rsid w:val="000160A5"/>
    <w:rsid w:val="0002335B"/>
    <w:rsid w:val="0003520B"/>
    <w:rsid w:val="0003549A"/>
    <w:rsid w:val="000367AE"/>
    <w:rsid w:val="00043B22"/>
    <w:rsid w:val="00046732"/>
    <w:rsid w:val="00054975"/>
    <w:rsid w:val="000553A9"/>
    <w:rsid w:val="00057D20"/>
    <w:rsid w:val="0006197C"/>
    <w:rsid w:val="00061AF9"/>
    <w:rsid w:val="0006281F"/>
    <w:rsid w:val="0008141C"/>
    <w:rsid w:val="00082F08"/>
    <w:rsid w:val="00094A55"/>
    <w:rsid w:val="000A44A7"/>
    <w:rsid w:val="000A4E89"/>
    <w:rsid w:val="000B1054"/>
    <w:rsid w:val="000B3411"/>
    <w:rsid w:val="000B6EEC"/>
    <w:rsid w:val="000C054C"/>
    <w:rsid w:val="000C12C2"/>
    <w:rsid w:val="000D11AF"/>
    <w:rsid w:val="000D6255"/>
    <w:rsid w:val="000D6262"/>
    <w:rsid w:val="000D7B4A"/>
    <w:rsid w:val="000E0454"/>
    <w:rsid w:val="000E184D"/>
    <w:rsid w:val="000E4006"/>
    <w:rsid w:val="000F3DA2"/>
    <w:rsid w:val="000F5FDE"/>
    <w:rsid w:val="000F63A1"/>
    <w:rsid w:val="000F7466"/>
    <w:rsid w:val="001206AF"/>
    <w:rsid w:val="0013000E"/>
    <w:rsid w:val="00133F81"/>
    <w:rsid w:val="00135943"/>
    <w:rsid w:val="00154A20"/>
    <w:rsid w:val="0016011E"/>
    <w:rsid w:val="001622CB"/>
    <w:rsid w:val="001645FB"/>
    <w:rsid w:val="00173D2B"/>
    <w:rsid w:val="00181676"/>
    <w:rsid w:val="00183603"/>
    <w:rsid w:val="00194E78"/>
    <w:rsid w:val="0019544D"/>
    <w:rsid w:val="0019707B"/>
    <w:rsid w:val="00197E8B"/>
    <w:rsid w:val="00197FA4"/>
    <w:rsid w:val="001A161A"/>
    <w:rsid w:val="001A3B79"/>
    <w:rsid w:val="001A66B6"/>
    <w:rsid w:val="001A6AC5"/>
    <w:rsid w:val="001B4716"/>
    <w:rsid w:val="001B4EA4"/>
    <w:rsid w:val="001C2E37"/>
    <w:rsid w:val="001C7C52"/>
    <w:rsid w:val="001D25F3"/>
    <w:rsid w:val="001E15F1"/>
    <w:rsid w:val="001E16FA"/>
    <w:rsid w:val="001E1AE7"/>
    <w:rsid w:val="001E6213"/>
    <w:rsid w:val="001F14C7"/>
    <w:rsid w:val="001F14EA"/>
    <w:rsid w:val="001F7405"/>
    <w:rsid w:val="00205533"/>
    <w:rsid w:val="002113B4"/>
    <w:rsid w:val="00212B8D"/>
    <w:rsid w:val="00216C80"/>
    <w:rsid w:val="00222983"/>
    <w:rsid w:val="00225403"/>
    <w:rsid w:val="002370D0"/>
    <w:rsid w:val="00255958"/>
    <w:rsid w:val="00257FA2"/>
    <w:rsid w:val="0026574A"/>
    <w:rsid w:val="002660BB"/>
    <w:rsid w:val="002720E8"/>
    <w:rsid w:val="00275293"/>
    <w:rsid w:val="002776B0"/>
    <w:rsid w:val="002820DA"/>
    <w:rsid w:val="00286C7E"/>
    <w:rsid w:val="00294D83"/>
    <w:rsid w:val="002A1029"/>
    <w:rsid w:val="002A3A1A"/>
    <w:rsid w:val="002A4692"/>
    <w:rsid w:val="002A51BA"/>
    <w:rsid w:val="002B2E26"/>
    <w:rsid w:val="002B3FE6"/>
    <w:rsid w:val="002C2D81"/>
    <w:rsid w:val="002C461E"/>
    <w:rsid w:val="002C6CEC"/>
    <w:rsid w:val="002E09CE"/>
    <w:rsid w:val="002E69D1"/>
    <w:rsid w:val="002F3BA6"/>
    <w:rsid w:val="00307200"/>
    <w:rsid w:val="00315320"/>
    <w:rsid w:val="00325776"/>
    <w:rsid w:val="00325E27"/>
    <w:rsid w:val="00330395"/>
    <w:rsid w:val="00333704"/>
    <w:rsid w:val="00336624"/>
    <w:rsid w:val="00337423"/>
    <w:rsid w:val="0034025F"/>
    <w:rsid w:val="00340458"/>
    <w:rsid w:val="0034200F"/>
    <w:rsid w:val="003446A0"/>
    <w:rsid w:val="0034481B"/>
    <w:rsid w:val="00350130"/>
    <w:rsid w:val="00354334"/>
    <w:rsid w:val="0036180C"/>
    <w:rsid w:val="00363CF5"/>
    <w:rsid w:val="00364344"/>
    <w:rsid w:val="003702CA"/>
    <w:rsid w:val="00370617"/>
    <w:rsid w:val="003802EF"/>
    <w:rsid w:val="0038083C"/>
    <w:rsid w:val="00382F1F"/>
    <w:rsid w:val="00391DA4"/>
    <w:rsid w:val="003A3C64"/>
    <w:rsid w:val="003A3F83"/>
    <w:rsid w:val="003C43EF"/>
    <w:rsid w:val="003C5A6B"/>
    <w:rsid w:val="003C7FB2"/>
    <w:rsid w:val="003D24DE"/>
    <w:rsid w:val="003E175C"/>
    <w:rsid w:val="003E26D4"/>
    <w:rsid w:val="003E47BA"/>
    <w:rsid w:val="003F2B62"/>
    <w:rsid w:val="003F3B37"/>
    <w:rsid w:val="0040195A"/>
    <w:rsid w:val="00402DC0"/>
    <w:rsid w:val="0041302F"/>
    <w:rsid w:val="00416C4B"/>
    <w:rsid w:val="0041751E"/>
    <w:rsid w:val="004211E5"/>
    <w:rsid w:val="00422091"/>
    <w:rsid w:val="004322C8"/>
    <w:rsid w:val="00432309"/>
    <w:rsid w:val="0043386C"/>
    <w:rsid w:val="00436B29"/>
    <w:rsid w:val="00436F2D"/>
    <w:rsid w:val="00436F5D"/>
    <w:rsid w:val="00441B42"/>
    <w:rsid w:val="004506AD"/>
    <w:rsid w:val="0045118A"/>
    <w:rsid w:val="00455D51"/>
    <w:rsid w:val="00456BF9"/>
    <w:rsid w:val="00461057"/>
    <w:rsid w:val="004704A8"/>
    <w:rsid w:val="00471102"/>
    <w:rsid w:val="00471F18"/>
    <w:rsid w:val="00477CA1"/>
    <w:rsid w:val="00484144"/>
    <w:rsid w:val="00484C19"/>
    <w:rsid w:val="00485866"/>
    <w:rsid w:val="00492076"/>
    <w:rsid w:val="00493B1D"/>
    <w:rsid w:val="00497037"/>
    <w:rsid w:val="004A3009"/>
    <w:rsid w:val="004A6940"/>
    <w:rsid w:val="004A77A4"/>
    <w:rsid w:val="004B2D57"/>
    <w:rsid w:val="004B6756"/>
    <w:rsid w:val="004C742C"/>
    <w:rsid w:val="004E1F3E"/>
    <w:rsid w:val="004F21BD"/>
    <w:rsid w:val="004F3544"/>
    <w:rsid w:val="004F4F1D"/>
    <w:rsid w:val="004F74DD"/>
    <w:rsid w:val="00501317"/>
    <w:rsid w:val="0050495C"/>
    <w:rsid w:val="00505DC9"/>
    <w:rsid w:val="00506E1E"/>
    <w:rsid w:val="00513C81"/>
    <w:rsid w:val="00516D7F"/>
    <w:rsid w:val="00516E95"/>
    <w:rsid w:val="00527BFB"/>
    <w:rsid w:val="00532A32"/>
    <w:rsid w:val="00540B0B"/>
    <w:rsid w:val="0054460F"/>
    <w:rsid w:val="005536CD"/>
    <w:rsid w:val="00554051"/>
    <w:rsid w:val="00557240"/>
    <w:rsid w:val="005651F3"/>
    <w:rsid w:val="00572184"/>
    <w:rsid w:val="00577A15"/>
    <w:rsid w:val="00580533"/>
    <w:rsid w:val="005824AD"/>
    <w:rsid w:val="0059131D"/>
    <w:rsid w:val="00596931"/>
    <w:rsid w:val="005B3F92"/>
    <w:rsid w:val="005B479C"/>
    <w:rsid w:val="005B561E"/>
    <w:rsid w:val="005C07E4"/>
    <w:rsid w:val="005C2124"/>
    <w:rsid w:val="005C336F"/>
    <w:rsid w:val="005C7F3C"/>
    <w:rsid w:val="005E017C"/>
    <w:rsid w:val="005E50C6"/>
    <w:rsid w:val="005F2A97"/>
    <w:rsid w:val="005F2DA1"/>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142"/>
    <w:rsid w:val="006B7897"/>
    <w:rsid w:val="006B7FA7"/>
    <w:rsid w:val="006C086A"/>
    <w:rsid w:val="006C1BEC"/>
    <w:rsid w:val="006C21C1"/>
    <w:rsid w:val="006C7327"/>
    <w:rsid w:val="006D00E5"/>
    <w:rsid w:val="006D791B"/>
    <w:rsid w:val="006E2895"/>
    <w:rsid w:val="006F180D"/>
    <w:rsid w:val="006F4334"/>
    <w:rsid w:val="006F47AF"/>
    <w:rsid w:val="006F6B8A"/>
    <w:rsid w:val="007079DD"/>
    <w:rsid w:val="00707CD3"/>
    <w:rsid w:val="00716BB9"/>
    <w:rsid w:val="007256D1"/>
    <w:rsid w:val="007279FD"/>
    <w:rsid w:val="007340E5"/>
    <w:rsid w:val="007502CB"/>
    <w:rsid w:val="00752D79"/>
    <w:rsid w:val="00752E20"/>
    <w:rsid w:val="0075316C"/>
    <w:rsid w:val="007550CC"/>
    <w:rsid w:val="00756EDE"/>
    <w:rsid w:val="007603C4"/>
    <w:rsid w:val="00780499"/>
    <w:rsid w:val="00781B4D"/>
    <w:rsid w:val="007824BF"/>
    <w:rsid w:val="00783B8D"/>
    <w:rsid w:val="00794B94"/>
    <w:rsid w:val="00794BD4"/>
    <w:rsid w:val="007A07DF"/>
    <w:rsid w:val="007A2F73"/>
    <w:rsid w:val="007A3061"/>
    <w:rsid w:val="007A557E"/>
    <w:rsid w:val="007A5A0B"/>
    <w:rsid w:val="007B34E1"/>
    <w:rsid w:val="007C0E14"/>
    <w:rsid w:val="007C25FF"/>
    <w:rsid w:val="007C7DE4"/>
    <w:rsid w:val="007D3AB2"/>
    <w:rsid w:val="007D40CB"/>
    <w:rsid w:val="007D5796"/>
    <w:rsid w:val="007D59C0"/>
    <w:rsid w:val="007D7D9C"/>
    <w:rsid w:val="007F485D"/>
    <w:rsid w:val="007F6050"/>
    <w:rsid w:val="00813627"/>
    <w:rsid w:val="008169B5"/>
    <w:rsid w:val="008234D0"/>
    <w:rsid w:val="00825839"/>
    <w:rsid w:val="00832816"/>
    <w:rsid w:val="0083549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F2E"/>
    <w:rsid w:val="008C79B3"/>
    <w:rsid w:val="008D77BD"/>
    <w:rsid w:val="008E454C"/>
    <w:rsid w:val="008F1E5A"/>
    <w:rsid w:val="00901BDA"/>
    <w:rsid w:val="009121D8"/>
    <w:rsid w:val="0091377C"/>
    <w:rsid w:val="00916F7A"/>
    <w:rsid w:val="00917FE3"/>
    <w:rsid w:val="009318C7"/>
    <w:rsid w:val="00931C09"/>
    <w:rsid w:val="009348C2"/>
    <w:rsid w:val="009440D0"/>
    <w:rsid w:val="00946503"/>
    <w:rsid w:val="009523A3"/>
    <w:rsid w:val="00960958"/>
    <w:rsid w:val="00963A46"/>
    <w:rsid w:val="00966A3E"/>
    <w:rsid w:val="00971493"/>
    <w:rsid w:val="00971AD9"/>
    <w:rsid w:val="00973069"/>
    <w:rsid w:val="00973523"/>
    <w:rsid w:val="00980766"/>
    <w:rsid w:val="00981927"/>
    <w:rsid w:val="009835D4"/>
    <w:rsid w:val="00983B0D"/>
    <w:rsid w:val="009865D4"/>
    <w:rsid w:val="00995EBE"/>
    <w:rsid w:val="00997152"/>
    <w:rsid w:val="009972CD"/>
    <w:rsid w:val="009A0E9C"/>
    <w:rsid w:val="009A45DA"/>
    <w:rsid w:val="009A77E7"/>
    <w:rsid w:val="009B06D2"/>
    <w:rsid w:val="009B1F27"/>
    <w:rsid w:val="009B34EC"/>
    <w:rsid w:val="009B3D0A"/>
    <w:rsid w:val="009B5D67"/>
    <w:rsid w:val="009B6176"/>
    <w:rsid w:val="009C0D22"/>
    <w:rsid w:val="009C2DD9"/>
    <w:rsid w:val="009C3E09"/>
    <w:rsid w:val="009C5630"/>
    <w:rsid w:val="009C7703"/>
    <w:rsid w:val="009D0E5D"/>
    <w:rsid w:val="009D0F63"/>
    <w:rsid w:val="009D7934"/>
    <w:rsid w:val="009D7CCF"/>
    <w:rsid w:val="009E5961"/>
    <w:rsid w:val="009F07FD"/>
    <w:rsid w:val="009F4EC5"/>
    <w:rsid w:val="009F4FAC"/>
    <w:rsid w:val="00A017C0"/>
    <w:rsid w:val="00A11228"/>
    <w:rsid w:val="00A222C2"/>
    <w:rsid w:val="00A2391A"/>
    <w:rsid w:val="00A305D6"/>
    <w:rsid w:val="00A342C4"/>
    <w:rsid w:val="00A50F6B"/>
    <w:rsid w:val="00A52237"/>
    <w:rsid w:val="00A551D6"/>
    <w:rsid w:val="00A6251B"/>
    <w:rsid w:val="00A6468D"/>
    <w:rsid w:val="00A6754E"/>
    <w:rsid w:val="00A70F58"/>
    <w:rsid w:val="00A72987"/>
    <w:rsid w:val="00A7346B"/>
    <w:rsid w:val="00A84C4F"/>
    <w:rsid w:val="00A932A1"/>
    <w:rsid w:val="00A96703"/>
    <w:rsid w:val="00A96E06"/>
    <w:rsid w:val="00AA6197"/>
    <w:rsid w:val="00AA6C70"/>
    <w:rsid w:val="00AB16FD"/>
    <w:rsid w:val="00AB3837"/>
    <w:rsid w:val="00AB403E"/>
    <w:rsid w:val="00AB4813"/>
    <w:rsid w:val="00AC0B5E"/>
    <w:rsid w:val="00AC22ED"/>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424"/>
    <w:rsid w:val="00B45B34"/>
    <w:rsid w:val="00B55054"/>
    <w:rsid w:val="00B57047"/>
    <w:rsid w:val="00B61D86"/>
    <w:rsid w:val="00B6342D"/>
    <w:rsid w:val="00B70800"/>
    <w:rsid w:val="00B726BD"/>
    <w:rsid w:val="00B732BC"/>
    <w:rsid w:val="00B753C8"/>
    <w:rsid w:val="00B90E33"/>
    <w:rsid w:val="00B917DA"/>
    <w:rsid w:val="00B93EB7"/>
    <w:rsid w:val="00B9676B"/>
    <w:rsid w:val="00BA1356"/>
    <w:rsid w:val="00BA2EA5"/>
    <w:rsid w:val="00BA364B"/>
    <w:rsid w:val="00BB1190"/>
    <w:rsid w:val="00BB31D0"/>
    <w:rsid w:val="00BB3A11"/>
    <w:rsid w:val="00BB4DDB"/>
    <w:rsid w:val="00BB5D79"/>
    <w:rsid w:val="00BB5F02"/>
    <w:rsid w:val="00BB7813"/>
    <w:rsid w:val="00BC61FF"/>
    <w:rsid w:val="00BC65DD"/>
    <w:rsid w:val="00BC7892"/>
    <w:rsid w:val="00BD47A8"/>
    <w:rsid w:val="00BE24D6"/>
    <w:rsid w:val="00BE7EFA"/>
    <w:rsid w:val="00BF06AD"/>
    <w:rsid w:val="00BF2C67"/>
    <w:rsid w:val="00C04F4D"/>
    <w:rsid w:val="00C12E48"/>
    <w:rsid w:val="00C13D14"/>
    <w:rsid w:val="00C15F53"/>
    <w:rsid w:val="00C22D3D"/>
    <w:rsid w:val="00C23F09"/>
    <w:rsid w:val="00C25356"/>
    <w:rsid w:val="00C328D0"/>
    <w:rsid w:val="00C32D6B"/>
    <w:rsid w:val="00C46BC1"/>
    <w:rsid w:val="00C5235F"/>
    <w:rsid w:val="00C54CE2"/>
    <w:rsid w:val="00C56122"/>
    <w:rsid w:val="00C563AF"/>
    <w:rsid w:val="00C66A14"/>
    <w:rsid w:val="00C66BF3"/>
    <w:rsid w:val="00C70140"/>
    <w:rsid w:val="00C73CA7"/>
    <w:rsid w:val="00C802B2"/>
    <w:rsid w:val="00C808FF"/>
    <w:rsid w:val="00C822F6"/>
    <w:rsid w:val="00C82AC2"/>
    <w:rsid w:val="00C8456C"/>
    <w:rsid w:val="00C91E19"/>
    <w:rsid w:val="00C92402"/>
    <w:rsid w:val="00C92867"/>
    <w:rsid w:val="00C9307A"/>
    <w:rsid w:val="00C93B93"/>
    <w:rsid w:val="00C965A2"/>
    <w:rsid w:val="00CA037D"/>
    <w:rsid w:val="00CA0837"/>
    <w:rsid w:val="00CA2442"/>
    <w:rsid w:val="00CA27A8"/>
    <w:rsid w:val="00CA4373"/>
    <w:rsid w:val="00CA4725"/>
    <w:rsid w:val="00CA6770"/>
    <w:rsid w:val="00CB0069"/>
    <w:rsid w:val="00CB6246"/>
    <w:rsid w:val="00CC0A17"/>
    <w:rsid w:val="00CD0F93"/>
    <w:rsid w:val="00CD1BD1"/>
    <w:rsid w:val="00CD528D"/>
    <w:rsid w:val="00CE78BF"/>
    <w:rsid w:val="00CF65EB"/>
    <w:rsid w:val="00CF72AD"/>
    <w:rsid w:val="00D02441"/>
    <w:rsid w:val="00D039F4"/>
    <w:rsid w:val="00D06FAF"/>
    <w:rsid w:val="00D10496"/>
    <w:rsid w:val="00D11173"/>
    <w:rsid w:val="00D1215F"/>
    <w:rsid w:val="00D16561"/>
    <w:rsid w:val="00D17FF8"/>
    <w:rsid w:val="00D268AC"/>
    <w:rsid w:val="00D27FF3"/>
    <w:rsid w:val="00D343D0"/>
    <w:rsid w:val="00D3664D"/>
    <w:rsid w:val="00D44E89"/>
    <w:rsid w:val="00D47ED3"/>
    <w:rsid w:val="00D500E9"/>
    <w:rsid w:val="00D507BC"/>
    <w:rsid w:val="00D6090A"/>
    <w:rsid w:val="00D62FA3"/>
    <w:rsid w:val="00D63B6F"/>
    <w:rsid w:val="00D64A90"/>
    <w:rsid w:val="00D9410B"/>
    <w:rsid w:val="00D9695B"/>
    <w:rsid w:val="00DA2417"/>
    <w:rsid w:val="00DA5585"/>
    <w:rsid w:val="00DA7EA2"/>
    <w:rsid w:val="00DB02AC"/>
    <w:rsid w:val="00DB5E04"/>
    <w:rsid w:val="00DB6AA2"/>
    <w:rsid w:val="00DC70B6"/>
    <w:rsid w:val="00DD08F0"/>
    <w:rsid w:val="00DE10D1"/>
    <w:rsid w:val="00DE2514"/>
    <w:rsid w:val="00DE3ED8"/>
    <w:rsid w:val="00DE6851"/>
    <w:rsid w:val="00DF03EE"/>
    <w:rsid w:val="00E01B71"/>
    <w:rsid w:val="00E05CC9"/>
    <w:rsid w:val="00E0682C"/>
    <w:rsid w:val="00E06C86"/>
    <w:rsid w:val="00E15573"/>
    <w:rsid w:val="00E25A5B"/>
    <w:rsid w:val="00E271EF"/>
    <w:rsid w:val="00E373C7"/>
    <w:rsid w:val="00E4267B"/>
    <w:rsid w:val="00E42F13"/>
    <w:rsid w:val="00E452DF"/>
    <w:rsid w:val="00E543CF"/>
    <w:rsid w:val="00E546FD"/>
    <w:rsid w:val="00E608F1"/>
    <w:rsid w:val="00E611B9"/>
    <w:rsid w:val="00E7144F"/>
    <w:rsid w:val="00E73D74"/>
    <w:rsid w:val="00E76A79"/>
    <w:rsid w:val="00E80692"/>
    <w:rsid w:val="00E80C24"/>
    <w:rsid w:val="00E86A2B"/>
    <w:rsid w:val="00E93836"/>
    <w:rsid w:val="00E9437E"/>
    <w:rsid w:val="00EA7C16"/>
    <w:rsid w:val="00EC470F"/>
    <w:rsid w:val="00EC5281"/>
    <w:rsid w:val="00EC791D"/>
    <w:rsid w:val="00EC7CA6"/>
    <w:rsid w:val="00ED3C5D"/>
    <w:rsid w:val="00ED4553"/>
    <w:rsid w:val="00EE5C76"/>
    <w:rsid w:val="00F00D08"/>
    <w:rsid w:val="00F15583"/>
    <w:rsid w:val="00F200EE"/>
    <w:rsid w:val="00F22481"/>
    <w:rsid w:val="00F22F57"/>
    <w:rsid w:val="00F2542E"/>
    <w:rsid w:val="00F27278"/>
    <w:rsid w:val="00F344E3"/>
    <w:rsid w:val="00F34D58"/>
    <w:rsid w:val="00F36E88"/>
    <w:rsid w:val="00F41A9D"/>
    <w:rsid w:val="00F44314"/>
    <w:rsid w:val="00F509AE"/>
    <w:rsid w:val="00F53022"/>
    <w:rsid w:val="00F54B9C"/>
    <w:rsid w:val="00F56E96"/>
    <w:rsid w:val="00F573DD"/>
    <w:rsid w:val="00F61E59"/>
    <w:rsid w:val="00F63D99"/>
    <w:rsid w:val="00F6426B"/>
    <w:rsid w:val="00F709B3"/>
    <w:rsid w:val="00F71A5E"/>
    <w:rsid w:val="00F849BA"/>
    <w:rsid w:val="00F85A91"/>
    <w:rsid w:val="00FA0AFC"/>
    <w:rsid w:val="00FA1C82"/>
    <w:rsid w:val="00FA2ED1"/>
    <w:rsid w:val="00FA4A52"/>
    <w:rsid w:val="00FA4B41"/>
    <w:rsid w:val="00FB4045"/>
    <w:rsid w:val="00FB4D8E"/>
    <w:rsid w:val="00FC0D0A"/>
    <w:rsid w:val="00FC1B0B"/>
    <w:rsid w:val="00FD2F97"/>
    <w:rsid w:val="00FE3BC2"/>
    <w:rsid w:val="00FF41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90BAA5"/>
  <w15:docId w15:val="{3F1D2A5A-63D3-4FF7-B1B0-A670C274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3E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3EB7"/>
    <w:rPr>
      <w:rFonts w:ascii="Segoe UI" w:hAnsi="Segoe UI" w:cs="Segoe UI"/>
      <w:spacing w:val="4"/>
      <w:sz w:val="18"/>
      <w:szCs w:val="18"/>
    </w:rPr>
  </w:style>
  <w:style w:type="character" w:styleId="Hyperlink">
    <w:name w:val="Hyperlink"/>
    <w:basedOn w:val="DefaultParagraphFont"/>
    <w:unhideWhenUsed/>
    <w:rsid w:val="00F36E88"/>
    <w:rPr>
      <w:color w:val="0000FF" w:themeColor="hyperlink"/>
      <w:u w:val="single"/>
    </w:rPr>
  </w:style>
  <w:style w:type="character" w:styleId="LineNumber">
    <w:name w:val="line number"/>
    <w:basedOn w:val="DefaultParagraphFont"/>
    <w:semiHidden/>
    <w:unhideWhenUsed/>
    <w:rsid w:val="009B1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05AC4-E87B-4D89-BE8E-9DA12328B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1580</Words>
  <Characters>8693</Characters>
  <Application>Microsoft Office Word</Application>
  <DocSecurity>0</DocSecurity>
  <Lines>199</Lines>
  <Paragraphs>46</Paragraphs>
  <ScaleCrop>false</ScaleCrop>
  <HeadingPairs>
    <vt:vector size="2" baseType="variant">
      <vt:variant>
        <vt:lpstr>Title</vt:lpstr>
      </vt:variant>
      <vt:variant>
        <vt:i4>1</vt:i4>
      </vt:variant>
    </vt:vector>
  </HeadingPairs>
  <TitlesOfParts>
    <vt:vector size="1" baseType="lpstr">
      <vt:lpstr>A4004</vt:lpstr>
    </vt:vector>
  </TitlesOfParts>
  <Manager>R229</Manager>
  <Company>NJ Office of Legislative Services</Company>
  <LinksUpToDate>false</LinksUpToDate>
  <CharactersWithSpaces>10275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A4004</dc:title>
  <dc:subject>20-6951</dc:subject>
  <dc:creator>Assemblywoman  SUMTER</dc:creator>
  <cp:keywords>A4004|5|HS |122|219|219|N|0|</cp:keywords>
  <dc:description>INTRODUCED MAY 4, 2020</dc:description>
  <cp:lastModifiedBy>Todaro, Vivian</cp:lastModifiedBy>
  <cp:revision>2</cp:revision>
  <cp:lastPrinted>2020-05-14T22:49:00Z</cp:lastPrinted>
  <dcterms:created xsi:type="dcterms:W3CDTF">2020-05-14T22:49:00Z</dcterms:created>
  <dcterms:modified xsi:type="dcterms:W3CDTF">2020-05-14T22:49:00Z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