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2A6" w:rsidRDefault="00F452A6" w:rsidP="00F452A6">
      <w:pPr>
        <w:pStyle w:val="bpuBill"/>
      </w:pPr>
      <w:bookmarkStart w:id="0" w:name="bpuFrontPg"/>
      <w:bookmarkEnd w:id="0"/>
      <w:r>
        <w:t xml:space="preserve">ASSEMBLY, No. 4041 </w:t>
      </w:r>
    </w:p>
    <w:p w:rsidR="00F452A6" w:rsidRPr="009D38FF" w:rsidRDefault="00F452A6" w:rsidP="00F452A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5037925" r:id="rId9"/>
        </w:object>
      </w:r>
    </w:p>
    <w:p w:rsidR="00F452A6" w:rsidRDefault="00F452A6" w:rsidP="00F452A6">
      <w:pPr>
        <w:pStyle w:val="bpuState"/>
      </w:pPr>
      <w:r>
        <w:t>STATE OF NEW JERSEY</w:t>
      </w:r>
    </w:p>
    <w:p w:rsidR="00F452A6" w:rsidRDefault="00F452A6" w:rsidP="00F452A6">
      <w:pPr>
        <w:pStyle w:val="bpuLegislature"/>
      </w:pPr>
      <w:r>
        <w:t>219th LEGISLATURE</w:t>
      </w:r>
    </w:p>
    <w:p w:rsidR="00F452A6" w:rsidRDefault="00F452A6" w:rsidP="00F452A6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5037926" r:id="rId10"/>
        </w:object>
      </w:r>
      <w:r>
        <w:t xml:space="preserve">  </w:t>
      </w:r>
    </w:p>
    <w:p w:rsidR="00F452A6" w:rsidRDefault="00F452A6" w:rsidP="00F452A6">
      <w:pPr>
        <w:pStyle w:val="bpuIntro"/>
      </w:pPr>
      <w:r>
        <w:t>INTRODUCED MAY 7, 2020</w:t>
      </w:r>
    </w:p>
    <w:p w:rsidR="00F452A6" w:rsidRDefault="00F452A6" w:rsidP="00F452A6">
      <w:pPr>
        <w:pStyle w:val="bpuIntro"/>
      </w:pPr>
    </w:p>
    <w:p w:rsidR="00F452A6" w:rsidRDefault="00F452A6" w:rsidP="00F452A6">
      <w:pPr>
        <w:pStyle w:val="bpuIntro"/>
        <w:sectPr w:rsidR="00F452A6" w:rsidSect="004B12C1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452A6" w:rsidRDefault="00F452A6" w:rsidP="00F452A6">
      <w:pPr>
        <w:pStyle w:val="bpuIntro"/>
      </w:pPr>
    </w:p>
    <w:p w:rsidR="00F452A6" w:rsidRDefault="00F452A6" w:rsidP="00F452A6">
      <w:pPr>
        <w:pStyle w:val="bpuSponsor"/>
      </w:pPr>
      <w:r>
        <w:t>Sponsored by:</w:t>
      </w:r>
    </w:p>
    <w:p w:rsidR="00F452A6" w:rsidRDefault="00F452A6" w:rsidP="00F452A6">
      <w:pPr>
        <w:pStyle w:val="bpuSponsor"/>
      </w:pPr>
      <w:r>
        <w:t>Assemblyman  ROBERT J. KARABINCHAK</w:t>
      </w:r>
    </w:p>
    <w:p w:rsidR="00F452A6" w:rsidRDefault="00F452A6" w:rsidP="00F452A6">
      <w:pPr>
        <w:pStyle w:val="bpuSponsor"/>
      </w:pPr>
      <w:r>
        <w:t>District 18 (Middlesex)</w:t>
      </w:r>
    </w:p>
    <w:p w:rsidR="00F452A6" w:rsidRDefault="00531FB6" w:rsidP="00531FB6">
      <w:pPr>
        <w:pStyle w:val="bpuSponsor"/>
      </w:pPr>
      <w:r>
        <w:t>Assemblyman  HERB CONAWAY, JR.</w:t>
      </w:r>
    </w:p>
    <w:p w:rsidR="00531FB6" w:rsidRDefault="00531FB6" w:rsidP="00531FB6">
      <w:pPr>
        <w:pStyle w:val="bpuSponsor"/>
      </w:pPr>
      <w:r>
        <w:t>District 7 (Burlington)</w:t>
      </w:r>
    </w:p>
    <w:p w:rsidR="00531FB6" w:rsidRDefault="006D6027" w:rsidP="006D6027">
      <w:pPr>
        <w:pStyle w:val="bpuSponsor"/>
      </w:pPr>
      <w:r>
        <w:t>Assemblywoman  VALERIE VAINIERI HUTTLE</w:t>
      </w:r>
    </w:p>
    <w:p w:rsidR="006D6027" w:rsidRDefault="006D6027" w:rsidP="006D6027">
      <w:pPr>
        <w:pStyle w:val="bpuSponsor"/>
      </w:pPr>
      <w:r>
        <w:t>District 37 (Bergen)</w:t>
      </w:r>
    </w:p>
    <w:p w:rsidR="006D6027" w:rsidRPr="006D6027" w:rsidRDefault="006D6027" w:rsidP="006D6027">
      <w:pPr>
        <w:pStyle w:val="bpuSponsor"/>
      </w:pPr>
    </w:p>
    <w:p w:rsidR="00F452A6" w:rsidRDefault="004B12C1" w:rsidP="004B12C1">
      <w:pPr>
        <w:pStyle w:val="bpuSponsor"/>
      </w:pPr>
      <w:r>
        <w:t>Co-Sponsored by:</w:t>
      </w:r>
    </w:p>
    <w:p w:rsidR="004B12C1" w:rsidRPr="004B12C1" w:rsidRDefault="004B12C1" w:rsidP="004B12C1">
      <w:pPr>
        <w:pStyle w:val="bpuSponsor"/>
      </w:pPr>
      <w:r w:rsidRPr="004B12C1">
        <w:t>Assemblyman Benson and Assemblywoman Reynolds-Jackson</w:t>
      </w:r>
    </w:p>
    <w:p w:rsidR="00781A09" w:rsidRDefault="00781A09" w:rsidP="00781A09"/>
    <w:p w:rsidR="00781A09" w:rsidRDefault="00781A09" w:rsidP="00781A09"/>
    <w:p w:rsidR="004B12C1" w:rsidRPr="00781A09" w:rsidRDefault="004B12C1" w:rsidP="00781A09">
      <w:bookmarkStart w:id="1" w:name="_GoBack"/>
      <w:bookmarkEnd w:id="1"/>
    </w:p>
    <w:p w:rsidR="00F452A6" w:rsidRDefault="00F452A6" w:rsidP="00F452A6">
      <w:pPr>
        <w:pStyle w:val="bpuSponsor"/>
      </w:pPr>
    </w:p>
    <w:p w:rsidR="00F452A6" w:rsidRDefault="00F452A6" w:rsidP="00F452A6">
      <w:pPr>
        <w:pStyle w:val="bpuSponsor"/>
      </w:pPr>
      <w:r>
        <w:t>SYNOPSIS</w:t>
      </w:r>
    </w:p>
    <w:p w:rsidR="00F452A6" w:rsidRDefault="00F452A6" w:rsidP="00F452A6">
      <w:pPr>
        <w:pStyle w:val="bpuNormText"/>
      </w:pPr>
      <w:r>
        <w:tab/>
        <w:t>Provides gross income tax deduction for volunteers of New Jersey Medical Reserve Corps that serve at least 150 hours during public health emergency.</w:t>
      </w:r>
    </w:p>
    <w:p w:rsidR="00F452A6" w:rsidRDefault="00F452A6" w:rsidP="00F452A6">
      <w:pPr>
        <w:pStyle w:val="bpuNormText"/>
      </w:pPr>
      <w:r>
        <w:t xml:space="preserve"> </w:t>
      </w:r>
    </w:p>
    <w:p w:rsidR="00F452A6" w:rsidRDefault="00F452A6" w:rsidP="00F452A6">
      <w:pPr>
        <w:pStyle w:val="bpuSponsor"/>
      </w:pPr>
      <w:r>
        <w:t xml:space="preserve">CURRENT VERSION OF TEXT </w:t>
      </w:r>
    </w:p>
    <w:p w:rsidR="00F452A6" w:rsidRDefault="00F452A6" w:rsidP="00F452A6">
      <w:pPr>
        <w:pStyle w:val="bpuNormText"/>
      </w:pPr>
      <w:r>
        <w:tab/>
        <w:t>As introduced.</w:t>
      </w:r>
    </w:p>
    <w:p w:rsidR="00F452A6" w:rsidRDefault="00F452A6" w:rsidP="00F452A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2A6" w:rsidRDefault="00F452A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452A6" w:rsidSect="00F452A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534B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D0C95" w:rsidRPr="00DD0C95">
        <w:rPr>
          <w:rStyle w:val="HangingAnActChar"/>
        </w:rPr>
        <w:t>providing a gross income tax deduction for volunteers of the New Jersey Medical Reserve Corps and amending N.J.S.54A:3-1.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534B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534B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A1FF7" w:rsidRDefault="00DB6F10" w:rsidP="009F2A10">
      <w:pPr>
        <w:pStyle w:val="ListParagraph"/>
        <w:numPr>
          <w:ilvl w:val="0"/>
          <w:numId w:val="2"/>
        </w:numPr>
      </w:pPr>
      <w:r>
        <w:t>N.J.S.</w:t>
      </w:r>
      <w:r w:rsidRPr="00DB6F10">
        <w:t xml:space="preserve">54A:3-1 </w:t>
      </w:r>
      <w:r>
        <w:t>is amended to read as follows:</w:t>
      </w:r>
    </w:p>
    <w:p w:rsidR="00DB6F10" w:rsidRDefault="00DB6F10" w:rsidP="00DB6F10">
      <w:r w:rsidRPr="00DB6F10">
        <w:rPr>
          <w:color w:val="000000"/>
        </w:rPr>
        <w:tab/>
      </w:r>
      <w:r w:rsidRPr="00DB6F10">
        <w:t>54A:3-1</w:t>
      </w:r>
      <w:r>
        <w:t xml:space="preserve">.  </w:t>
      </w:r>
      <w:r w:rsidR="009F2A10" w:rsidRPr="00DB6F10">
        <w:rPr>
          <w:color w:val="000000"/>
        </w:rPr>
        <w:t>Personal exemptions and deductions.</w:t>
      </w:r>
      <w:r>
        <w:rPr>
          <w:color w:val="000000"/>
        </w:rPr>
        <w:t xml:space="preserve">  Each taxpayer shall be allowed personal exemptions and deductions against his gross income as follows:</w:t>
      </w:r>
    </w:p>
    <w:p w:rsidR="00DB6F10" w:rsidRDefault="00DB6F10" w:rsidP="00DB6F10">
      <w:r>
        <w:tab/>
        <w:t>(a)</w:t>
      </w:r>
      <w:r>
        <w:tab/>
        <w:t>Taxpayer.  Each taxpayer shall be allowed a personal exemption of $1,000.00 which may be taken as a deduction from his New Jersey gross income.</w:t>
      </w:r>
    </w:p>
    <w:p w:rsidR="00DB6F10" w:rsidRDefault="00DB6F10" w:rsidP="00DB6F10">
      <w:r>
        <w:tab/>
        <w:t>(b)</w:t>
      </w:r>
      <w:r>
        <w:tab/>
        <w:t>Additional exemptions.  In addition to the personal exemptions allowed in (a), the following additional personal exemptions shall be allowed as a deduction from gross income:</w:t>
      </w:r>
    </w:p>
    <w:p w:rsidR="00DB6F10" w:rsidRDefault="00DB6F10" w:rsidP="00DB6F10">
      <w:r>
        <w:tab/>
      </w:r>
      <w:r w:rsidR="009F2A10" w:rsidRPr="00DB6F10">
        <w:t>1.</w:t>
      </w:r>
      <w:r>
        <w:tab/>
      </w:r>
      <w:r w:rsidR="009F2A10" w:rsidRPr="00DB6F10">
        <w:t>For the taxpayer's spouse, or domestic partner as defined in section 3 of P.L.2003, c.246 (C.26:8A-3), who does not file separately - $1,000.00.</w:t>
      </w:r>
    </w:p>
    <w:p w:rsidR="00DB6F10" w:rsidRDefault="00DB6F10" w:rsidP="00DB6F10">
      <w:r>
        <w:tab/>
      </w:r>
      <w:r w:rsidR="009F2A10" w:rsidRPr="00DB6F10">
        <w:t>2.</w:t>
      </w:r>
      <w:r>
        <w:tab/>
      </w:r>
      <w:r w:rsidR="009F2A10" w:rsidRPr="00DB6F10">
        <w:t>For each dependent who qualifies as a dependent of the taxpayer during the taxable year for federal</w:t>
      </w:r>
      <w:r>
        <w:t xml:space="preserve"> income tax </w:t>
      </w:r>
      <w:bookmarkStart w:id="2" w:name="LPHit6"/>
      <w:bookmarkEnd w:id="2"/>
      <w:r w:rsidR="009F2A10" w:rsidRPr="00DB6F10">
        <w:t>purposes - $1,500.00.</w:t>
      </w:r>
    </w:p>
    <w:p w:rsidR="00DB6F10" w:rsidRDefault="00DB6F10" w:rsidP="00DB6F10">
      <w:r>
        <w:tab/>
      </w:r>
      <w:r w:rsidR="009F2A10" w:rsidRPr="00DB6F10">
        <w:t>3.</w:t>
      </w:r>
      <w:r>
        <w:tab/>
      </w:r>
      <w:r w:rsidR="009F2A10" w:rsidRPr="00DB6F10">
        <w:t>Taxpayer 65 years of age or over at the close of the taxable year -</w:t>
      </w:r>
      <w:r>
        <w:t xml:space="preserve"> </w:t>
      </w:r>
      <w:r w:rsidR="009F2A10" w:rsidRPr="00DB6F10">
        <w:t>$1,000.00.</w:t>
      </w:r>
    </w:p>
    <w:p w:rsidR="00DB6F10" w:rsidRDefault="00DB6F10" w:rsidP="00DB6F10">
      <w:r>
        <w:tab/>
      </w:r>
      <w:r w:rsidR="009F2A10" w:rsidRPr="00DB6F10">
        <w:t>4.</w:t>
      </w:r>
      <w:r>
        <w:tab/>
      </w:r>
      <w:r w:rsidR="009F2A10" w:rsidRPr="00DB6F10">
        <w:t>Taxpayer's spouse 65 years of age or over at the close of the taxable year - $1,000.00.</w:t>
      </w:r>
    </w:p>
    <w:p w:rsidR="00DB6F10" w:rsidRDefault="00DB6F10" w:rsidP="00DB6F10">
      <w:r>
        <w:tab/>
      </w:r>
      <w:r w:rsidR="009F2A10" w:rsidRPr="00DB6F10">
        <w:t>5.</w:t>
      </w:r>
      <w:r>
        <w:tab/>
      </w:r>
      <w:r w:rsidR="009F2A10" w:rsidRPr="00DB6F10">
        <w:t>Blind or disabled taxpayer - $1,000.00.</w:t>
      </w:r>
    </w:p>
    <w:p w:rsidR="00DB6F10" w:rsidRDefault="00DB6F10" w:rsidP="00DB6F10">
      <w:r>
        <w:tab/>
      </w:r>
      <w:r w:rsidR="009F2A10" w:rsidRPr="00DB6F10">
        <w:t>6.</w:t>
      </w:r>
      <w:r>
        <w:tab/>
      </w:r>
      <w:r w:rsidR="009F2A10" w:rsidRPr="00DB6F10">
        <w:t>Blind or disabled spouse - $1,000.00.</w:t>
      </w:r>
    </w:p>
    <w:p w:rsidR="009F2A10" w:rsidRDefault="00DB6F10" w:rsidP="00DB6F10">
      <w:r>
        <w:tab/>
      </w:r>
      <w:r w:rsidR="009F2A10" w:rsidRPr="00DB6F10">
        <w:t>7.</w:t>
      </w:r>
      <w:r>
        <w:tab/>
      </w:r>
      <w:r w:rsidR="009F2A10" w:rsidRPr="00DB6F10">
        <w:t>Taxpayer who is a veteran honorably discharged or released under honorable circumstances from active duty in the Armed Forces of the United States, a reserve component thereof, or the National Guard of New Jersey in a federal active duty status, as those terms are used in N.J.S.38A:1-1 - $6,000.</w:t>
      </w:r>
    </w:p>
    <w:p w:rsidR="00B26675" w:rsidRPr="00B26675" w:rsidRDefault="00DB6F10" w:rsidP="009F2A10">
      <w:pPr>
        <w:rPr>
          <w:u w:val="single"/>
        </w:rPr>
      </w:pPr>
      <w:r>
        <w:tab/>
      </w:r>
      <w:r w:rsidRPr="00B26675">
        <w:rPr>
          <w:u w:val="single"/>
        </w:rPr>
        <w:t>8.</w:t>
      </w:r>
      <w:r w:rsidRPr="00B26675">
        <w:rPr>
          <w:u w:val="single"/>
        </w:rPr>
        <w:tab/>
        <w:t xml:space="preserve">Taxpayer who </w:t>
      </w:r>
      <w:r w:rsidR="00112BE6">
        <w:rPr>
          <w:u w:val="single"/>
        </w:rPr>
        <w:t>is</w:t>
      </w:r>
      <w:r w:rsidR="00112BE6" w:rsidRPr="00B26675">
        <w:rPr>
          <w:u w:val="single"/>
        </w:rPr>
        <w:t xml:space="preserve"> </w:t>
      </w:r>
      <w:r w:rsidRPr="00B26675">
        <w:rPr>
          <w:u w:val="single"/>
        </w:rPr>
        <w:t xml:space="preserve">a volunteer </w:t>
      </w:r>
      <w:r w:rsidR="002B241E">
        <w:rPr>
          <w:u w:val="single"/>
        </w:rPr>
        <w:t xml:space="preserve">member </w:t>
      </w:r>
      <w:r w:rsidRPr="00B26675">
        <w:rPr>
          <w:u w:val="single"/>
        </w:rPr>
        <w:t>of the New Jersey Medical Reserve Corps during a</w:t>
      </w:r>
      <w:r w:rsidR="001A4306">
        <w:rPr>
          <w:u w:val="single"/>
        </w:rPr>
        <w:t xml:space="preserve"> declared</w:t>
      </w:r>
      <w:r w:rsidRPr="00B26675">
        <w:rPr>
          <w:u w:val="single"/>
        </w:rPr>
        <w:t xml:space="preserve"> public health emergency, as that term is </w:t>
      </w:r>
      <w:r w:rsidR="00556CE5">
        <w:rPr>
          <w:u w:val="single"/>
        </w:rPr>
        <w:t>defined</w:t>
      </w:r>
      <w:r w:rsidRPr="00B26675">
        <w:rPr>
          <w:u w:val="single"/>
        </w:rPr>
        <w:t xml:space="preserve"> in section 2 of P.L.2005, c.2</w:t>
      </w:r>
      <w:r w:rsidR="007624D0">
        <w:rPr>
          <w:u w:val="single"/>
        </w:rPr>
        <w:t>22 (C.26:13-2), and completes</w:t>
      </w:r>
      <w:r w:rsidR="00112BE6">
        <w:rPr>
          <w:u w:val="single"/>
        </w:rPr>
        <w:t xml:space="preserve"> at least</w:t>
      </w:r>
      <w:r w:rsidR="007624D0">
        <w:rPr>
          <w:u w:val="single"/>
        </w:rPr>
        <w:t xml:space="preserve"> </w:t>
      </w:r>
      <w:r w:rsidR="00112BE6">
        <w:rPr>
          <w:u w:val="single"/>
        </w:rPr>
        <w:t>150</w:t>
      </w:r>
      <w:r w:rsidRPr="00B26675">
        <w:rPr>
          <w:u w:val="single"/>
        </w:rPr>
        <w:t xml:space="preserve"> hours of volunteer service during th</w:t>
      </w:r>
      <w:r w:rsidR="000248D1">
        <w:rPr>
          <w:u w:val="single"/>
        </w:rPr>
        <w:t>e</w:t>
      </w:r>
      <w:r w:rsidR="006123D7">
        <w:rPr>
          <w:u w:val="single"/>
        </w:rPr>
        <w:t xml:space="preserve"> public health emergency - $1,000</w:t>
      </w:r>
      <w:r w:rsidRPr="00B26675">
        <w:rPr>
          <w:u w:val="single"/>
        </w:rPr>
        <w:t>.</w:t>
      </w:r>
    </w:p>
    <w:p w:rsidR="00B26675" w:rsidRDefault="00B26675" w:rsidP="009F2A10">
      <w:pPr>
        <w:rPr>
          <w:color w:val="000000"/>
        </w:rPr>
      </w:pPr>
      <w:r>
        <w:rPr>
          <w:color w:val="000000"/>
        </w:rPr>
        <w:tab/>
      </w:r>
      <w:r w:rsidR="009F2A10" w:rsidRPr="00BF3952">
        <w:rPr>
          <w:color w:val="000000"/>
        </w:rPr>
        <w:t>(c)</w:t>
      </w:r>
      <w:r>
        <w:rPr>
          <w:color w:val="000000"/>
        </w:rPr>
        <w:tab/>
      </w:r>
      <w:r w:rsidR="009F2A10" w:rsidRPr="00BF3952">
        <w:rPr>
          <w:color w:val="000000"/>
        </w:rPr>
        <w:t>Special Rule.</w:t>
      </w:r>
      <w:r>
        <w:rPr>
          <w:color w:val="000000"/>
        </w:rPr>
        <w:t xml:space="preserve"> </w:t>
      </w:r>
      <w:r w:rsidR="009F2A10" w:rsidRPr="00BF3952">
        <w:rPr>
          <w:color w:val="000000"/>
        </w:rPr>
        <w:t xml:space="preserve"> The personal exemptions allowed under this section shall be limited to that percentage which the total number of months within a taxpayer's taxable year under this act bears to 12.</w:t>
      </w:r>
      <w:r>
        <w:rPr>
          <w:color w:val="000000"/>
        </w:rPr>
        <w:t xml:space="preserve"> </w:t>
      </w:r>
      <w:r w:rsidR="009F2A10" w:rsidRPr="00BF3952">
        <w:rPr>
          <w:color w:val="000000"/>
        </w:rPr>
        <w:t xml:space="preserve"> For this purpose 15 days or more shall constitute a month.</w:t>
      </w:r>
    </w:p>
    <w:p w:rsidR="00B26675" w:rsidRDefault="00B26675" w:rsidP="009F2A10">
      <w:pPr>
        <w:rPr>
          <w:color w:val="000000"/>
        </w:rPr>
      </w:pPr>
      <w:r>
        <w:rPr>
          <w:color w:val="000000"/>
        </w:rPr>
        <w:tab/>
      </w:r>
      <w:r w:rsidR="009F2A10" w:rsidRPr="00BF3952">
        <w:rPr>
          <w:color w:val="000000"/>
        </w:rPr>
        <w:t>(d)</w:t>
      </w:r>
      <w:r>
        <w:rPr>
          <w:color w:val="000000"/>
        </w:rPr>
        <w:tab/>
      </w:r>
      <w:r w:rsidR="009F2A10" w:rsidRPr="00BF3952">
        <w:rPr>
          <w:color w:val="000000"/>
        </w:rPr>
        <w:t>(Deleted by amendment, P.L.1993, c.178).</w:t>
      </w:r>
    </w:p>
    <w:p w:rsidR="00831BD8" w:rsidRDefault="00B26675" w:rsidP="00831BD8">
      <w:pPr>
        <w:rPr>
          <w:color w:val="000000"/>
        </w:rPr>
      </w:pPr>
      <w:r>
        <w:rPr>
          <w:color w:val="000000"/>
        </w:rPr>
        <w:tab/>
      </w:r>
      <w:r w:rsidR="009F2A10" w:rsidRPr="00BF3952">
        <w:rPr>
          <w:color w:val="000000"/>
        </w:rPr>
        <w:t>(e)</w:t>
      </w:r>
      <w:r>
        <w:rPr>
          <w:color w:val="000000"/>
        </w:rPr>
        <w:tab/>
      </w:r>
      <w:r w:rsidR="009F2A10" w:rsidRPr="00BF3952">
        <w:rPr>
          <w:color w:val="000000"/>
        </w:rPr>
        <w:t>Nonresidents.</w:t>
      </w:r>
      <w:r>
        <w:rPr>
          <w:color w:val="000000"/>
        </w:rPr>
        <w:t xml:space="preserve">  </w:t>
      </w:r>
      <w:r w:rsidR="009F2A10" w:rsidRPr="00BF3952">
        <w:rPr>
          <w:color w:val="000000"/>
        </w:rPr>
        <w:t xml:space="preserve">For taxable years to which a certification </w:t>
      </w:r>
      <w:r w:rsidR="00831BD8">
        <w:rPr>
          <w:color w:val="000000"/>
        </w:rPr>
        <w:br w:type="page"/>
      </w:r>
    </w:p>
    <w:p w:rsidR="00B26675" w:rsidRDefault="009F2A10" w:rsidP="009F2A10">
      <w:pPr>
        <w:rPr>
          <w:color w:val="000000"/>
        </w:rPr>
      </w:pPr>
      <w:r w:rsidRPr="00BF3952">
        <w:rPr>
          <w:color w:val="000000"/>
        </w:rPr>
        <w:lastRenderedPageBreak/>
        <w:t>pursuant to section 3 of P.L.1993, c.320 (C.54A:2-1.2) applies, a nonresident taxpayer shall be allowed the same</w:t>
      </w:r>
      <w:bookmarkStart w:id="3" w:name="LPHit8"/>
      <w:bookmarkEnd w:id="3"/>
      <w:r w:rsidR="00B26675">
        <w:rPr>
          <w:color w:val="000000"/>
        </w:rPr>
        <w:t xml:space="preserve"> deduction </w:t>
      </w:r>
      <w:r w:rsidRPr="00BF3952">
        <w:rPr>
          <w:color w:val="000000"/>
        </w:rPr>
        <w:t>for personal exemptions as a resident taxpayer.</w:t>
      </w:r>
      <w:r w:rsidR="00B26675">
        <w:rPr>
          <w:color w:val="000000"/>
        </w:rPr>
        <w:t xml:space="preserve">  </w:t>
      </w:r>
      <w:r w:rsidRPr="00BF3952">
        <w:rPr>
          <w:color w:val="000000"/>
        </w:rPr>
        <w:t>However, if (1) the nonresident taxpayer's gross</w:t>
      </w:r>
      <w:r w:rsidR="00B26675">
        <w:rPr>
          <w:color w:val="000000"/>
        </w:rPr>
        <w:t xml:space="preserve"> income </w:t>
      </w:r>
      <w:bookmarkStart w:id="4" w:name="LPHit9"/>
      <w:bookmarkEnd w:id="4"/>
      <w:r w:rsidRPr="00BF3952">
        <w:rPr>
          <w:color w:val="000000"/>
        </w:rPr>
        <w:t>which is subject to</w:t>
      </w:r>
      <w:r w:rsidR="00B26675">
        <w:rPr>
          <w:color w:val="000000"/>
        </w:rPr>
        <w:t xml:space="preserve"> tax</w:t>
      </w:r>
      <w:bookmarkStart w:id="5" w:name="LPHit10"/>
      <w:bookmarkEnd w:id="5"/>
      <w:r w:rsidR="00B26675">
        <w:rPr>
          <w:color w:val="000000"/>
        </w:rPr>
        <w:t xml:space="preserve"> </w:t>
      </w:r>
      <w:r w:rsidRPr="00BF3952">
        <w:rPr>
          <w:color w:val="000000"/>
        </w:rPr>
        <w:t>under this act is exceeded by (2) the gross</w:t>
      </w:r>
      <w:r w:rsidR="00B26675">
        <w:rPr>
          <w:color w:val="000000"/>
        </w:rPr>
        <w:t xml:space="preserve"> income</w:t>
      </w:r>
      <w:bookmarkStart w:id="6" w:name="LPHit11"/>
      <w:bookmarkEnd w:id="6"/>
      <w:r w:rsidR="00B26675">
        <w:rPr>
          <w:color w:val="000000"/>
        </w:rPr>
        <w:t xml:space="preserve"> </w:t>
      </w:r>
      <w:r w:rsidRPr="00BF3952">
        <w:rPr>
          <w:color w:val="000000"/>
        </w:rPr>
        <w:t>which the nonresident taxpayer would be required to report under this act if the taxpayer were a resident by more than $100.00, the taxpayer's</w:t>
      </w:r>
      <w:r w:rsidR="00B26675">
        <w:rPr>
          <w:color w:val="000000"/>
        </w:rPr>
        <w:t xml:space="preserve"> deduction </w:t>
      </w:r>
      <w:r w:rsidRPr="00BF3952">
        <w:rPr>
          <w:color w:val="000000"/>
        </w:rPr>
        <w:t>for personal exemptions shall be limited by the percentage which (1) is to (2).</w:t>
      </w:r>
    </w:p>
    <w:p w:rsidR="009F2A10" w:rsidRDefault="00B26675" w:rsidP="009F2A10">
      <w:r>
        <w:rPr>
          <w:color w:val="000000"/>
        </w:rPr>
        <w:t>(</w:t>
      </w:r>
      <w:proofErr w:type="spellStart"/>
      <w:r>
        <w:rPr>
          <w:color w:val="000000"/>
        </w:rPr>
        <w:t>cf</w:t>
      </w:r>
      <w:proofErr w:type="spellEnd"/>
      <w:r>
        <w:rPr>
          <w:color w:val="000000"/>
        </w:rPr>
        <w:t>: P.L.2019, c.146)</w:t>
      </w:r>
    </w:p>
    <w:p w:rsidR="006A1FF7" w:rsidRPr="00D71D68" w:rsidRDefault="006A1FF7" w:rsidP="00686AEB"/>
    <w:p w:rsidR="00686AEB" w:rsidRPr="00AA7880" w:rsidRDefault="00686AEB" w:rsidP="00686AEB">
      <w:r>
        <w:tab/>
      </w:r>
      <w:r w:rsidR="006A1FF7">
        <w:t>2</w:t>
      </w:r>
      <w:r w:rsidR="001534BB">
        <w:t>.</w:t>
      </w:r>
      <w:r w:rsidR="006A1FF7">
        <w:tab/>
      </w:r>
      <w:r w:rsidR="001534BB">
        <w:t>This act shall take effect</w:t>
      </w:r>
      <w:r w:rsidR="006A1FF7">
        <w:t xml:space="preserve"> immediately.</w:t>
      </w:r>
    </w:p>
    <w:p w:rsidR="00686AEB" w:rsidRDefault="00686AEB" w:rsidP="00686AEB"/>
    <w:p w:rsidR="006A1FF7" w:rsidRPr="00CE7BD8" w:rsidRDefault="006A1FF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A1FF7" w:rsidRDefault="006A1FF7" w:rsidP="00686AEB">
      <w:r>
        <w:tab/>
      </w:r>
      <w:r w:rsidR="006A6B1C">
        <w:t>This bill provides a gross</w:t>
      </w:r>
      <w:r w:rsidR="007624D0">
        <w:t xml:space="preserve"> income tax deduction of $1,000</w:t>
      </w:r>
      <w:r>
        <w:t xml:space="preserve"> to </w:t>
      </w:r>
      <w:r w:rsidR="00C43FB5">
        <w:t xml:space="preserve">a </w:t>
      </w:r>
      <w:r>
        <w:t xml:space="preserve">taxpayer who </w:t>
      </w:r>
      <w:r w:rsidR="00112BE6">
        <w:t xml:space="preserve">is </w:t>
      </w:r>
      <w:r w:rsidR="00205A2B">
        <w:t>a volunteer member of</w:t>
      </w:r>
      <w:r>
        <w:t xml:space="preserve"> the New Jersey Medical Reserve Corps (NJMRC) </w:t>
      </w:r>
      <w:r w:rsidR="00401FA7">
        <w:t xml:space="preserve">during a </w:t>
      </w:r>
      <w:r w:rsidR="00112BE6">
        <w:t xml:space="preserve">declared </w:t>
      </w:r>
      <w:r w:rsidR="00401FA7">
        <w:t xml:space="preserve">public health emergency </w:t>
      </w:r>
      <w:r>
        <w:t xml:space="preserve">and </w:t>
      </w:r>
      <w:r w:rsidR="00401FA7">
        <w:t>complete</w:t>
      </w:r>
      <w:r w:rsidR="00C43FB5">
        <w:t>s</w:t>
      </w:r>
      <w:r w:rsidR="007624D0">
        <w:t xml:space="preserve"> at least </w:t>
      </w:r>
      <w:r w:rsidR="00112BE6">
        <w:t xml:space="preserve">150 </w:t>
      </w:r>
      <w:r w:rsidR="00401FA7">
        <w:t xml:space="preserve">hours of volunteer service </w:t>
      </w:r>
      <w:r>
        <w:t xml:space="preserve">during </w:t>
      </w:r>
      <w:r w:rsidR="00401FA7">
        <w:t>that</w:t>
      </w:r>
      <w:r>
        <w:t xml:space="preserve"> public health emergency.</w:t>
      </w:r>
    </w:p>
    <w:p w:rsidR="006F2E4E" w:rsidRDefault="006F2E4E" w:rsidP="00686AEB">
      <w:r>
        <w:tab/>
        <w:t xml:space="preserve">The NJMRC </w:t>
      </w:r>
      <w:r w:rsidRPr="006F2E4E">
        <w:t xml:space="preserve">is a network of community-based, locally organized units comprised of volunteers who help ensure their communities are healthy, prepared, and resilient. </w:t>
      </w:r>
      <w:r>
        <w:t xml:space="preserve"> The</w:t>
      </w:r>
      <w:r w:rsidRPr="006F2E4E">
        <w:t xml:space="preserve"> NJMRC promotes healthy living throughout the year and stands ready for deployment in the event of a disaster or other emergency.</w:t>
      </w:r>
    </w:p>
    <w:sectPr w:rsidR="006F2E4E" w:rsidSect="00F452A6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6E9" w:rsidRDefault="002D76E9">
      <w:r>
        <w:separator/>
      </w:r>
    </w:p>
  </w:endnote>
  <w:endnote w:type="continuationSeparator" w:id="0">
    <w:p w:rsidR="002D76E9" w:rsidRDefault="002D7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FB6" w:rsidRDefault="004B12C1" w:rsidP="004B12C1">
    <w:pPr>
      <w:pStyle w:val="sponUdate"/>
    </w:pPr>
    <w:r>
      <w:t>(Sponsorship Updated As Of: 6/29/2020)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4BB" w:rsidRPr="00921C91" w:rsidRDefault="001534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534BB" w:rsidRPr="00921C91" w:rsidRDefault="001534BB">
    <w:pPr>
      <w:pStyle w:val="Footer"/>
      <w:rPr>
        <w:szCs w:val="18"/>
      </w:rPr>
    </w:pPr>
  </w:p>
  <w:p w:rsidR="001534BB" w:rsidRPr="00921C91" w:rsidRDefault="001534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6E9" w:rsidRDefault="002D76E9">
      <w:r>
        <w:separator/>
      </w:r>
    </w:p>
  </w:footnote>
  <w:footnote w:type="continuationSeparator" w:id="0">
    <w:p w:rsidR="002D76E9" w:rsidRDefault="002D7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56C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452A6" w:rsidRDefault="00F452A6" w:rsidP="00F452A6">
    <w:pPr>
      <w:pStyle w:val="bpuHeadSpon"/>
    </w:pPr>
    <w:r w:rsidRPr="00F452A6">
      <w:rPr>
        <w:rStyle w:val="bpuHeadSponChar"/>
      </w:rPr>
      <w:t>A4041</w:t>
    </w:r>
    <w:r>
      <w:t xml:space="preserve"> KARABINCHAK</w:t>
    </w:r>
    <w:r w:rsidR="00531FB6">
      <w:t>, CONAWAY</w:t>
    </w:r>
  </w:p>
  <w:p w:rsidR="00F452A6" w:rsidRDefault="00F452A6" w:rsidP="00F452A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6C60">
      <w:rPr>
        <w:noProof/>
      </w:rPr>
      <w:t>3</w:t>
    </w:r>
    <w:r>
      <w:fldChar w:fldCharType="end"/>
    </w:r>
  </w:p>
  <w:p w:rsidR="00F452A6" w:rsidRDefault="00F452A6" w:rsidP="00F452A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452A6" w:rsidRDefault="00F452A6" w:rsidP="00F452A6">
    <w:pPr>
      <w:pStyle w:val="bpuHeadSpon"/>
    </w:pPr>
    <w:r w:rsidRPr="00F452A6">
      <w:rPr>
        <w:rStyle w:val="bpuHeadSponChar"/>
      </w:rPr>
      <w:t>A4041</w:t>
    </w:r>
    <w:r>
      <w:t xml:space="preserve"> KARABINCHAK</w:t>
    </w:r>
    <w:r w:rsidR="00531FB6">
      <w:t>, CONAWAY</w:t>
    </w:r>
  </w:p>
  <w:p w:rsidR="00F452A6" w:rsidRDefault="00F452A6" w:rsidP="00F452A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6C60">
      <w:rPr>
        <w:noProof/>
      </w:rPr>
      <w:t>2</w:t>
    </w:r>
    <w:r>
      <w:fldChar w:fldCharType="end"/>
    </w:r>
  </w:p>
  <w:p w:rsidR="00F452A6" w:rsidRDefault="00F452A6" w:rsidP="00F452A6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375FA"/>
    <w:multiLevelType w:val="hybridMultilevel"/>
    <w:tmpl w:val="2DA21EEE"/>
    <w:lvl w:ilvl="0" w:tplc="5006458A">
      <w:start w:val="1"/>
      <w:numFmt w:val="decimal"/>
      <w:lvlText w:val="%1."/>
      <w:lvlJc w:val="left"/>
      <w:pPr>
        <w:ind w:left="72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1BF250F3"/>
    <w:multiLevelType w:val="hybridMultilevel"/>
    <w:tmpl w:val="A27015C0"/>
    <w:lvl w:ilvl="0" w:tplc="EB665F4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56751492"/>
    <w:multiLevelType w:val="hybridMultilevel"/>
    <w:tmpl w:val="2D1E3064"/>
    <w:lvl w:ilvl="0" w:tplc="E2B0378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 w15:restartNumberingAfterBreak="0">
    <w:nsid w:val="6BB30DB1"/>
    <w:multiLevelType w:val="hybridMultilevel"/>
    <w:tmpl w:val="47C016EE"/>
    <w:lvl w:ilvl="0" w:tplc="F73C70E4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D5"/>
    <w:rsid w:val="00004847"/>
    <w:rsid w:val="000051BD"/>
    <w:rsid w:val="00013703"/>
    <w:rsid w:val="000160A5"/>
    <w:rsid w:val="0002335B"/>
    <w:rsid w:val="000248D1"/>
    <w:rsid w:val="00024ECE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45EE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BE6"/>
    <w:rsid w:val="0013000E"/>
    <w:rsid w:val="00133F81"/>
    <w:rsid w:val="00135943"/>
    <w:rsid w:val="001534BB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4306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A2B"/>
    <w:rsid w:val="00212B8D"/>
    <w:rsid w:val="00222983"/>
    <w:rsid w:val="00227B4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41E"/>
    <w:rsid w:val="002B2E26"/>
    <w:rsid w:val="002B3FE6"/>
    <w:rsid w:val="002C2D81"/>
    <w:rsid w:val="002C417D"/>
    <w:rsid w:val="002C461E"/>
    <w:rsid w:val="002C6CEC"/>
    <w:rsid w:val="002D76E9"/>
    <w:rsid w:val="002E09CE"/>
    <w:rsid w:val="002E69D1"/>
    <w:rsid w:val="002F1689"/>
    <w:rsid w:val="002F3BA6"/>
    <w:rsid w:val="00315320"/>
    <w:rsid w:val="00325776"/>
    <w:rsid w:val="00325E27"/>
    <w:rsid w:val="00326B06"/>
    <w:rsid w:val="00330395"/>
    <w:rsid w:val="00333704"/>
    <w:rsid w:val="00336088"/>
    <w:rsid w:val="00336624"/>
    <w:rsid w:val="0034025F"/>
    <w:rsid w:val="00340458"/>
    <w:rsid w:val="0034200F"/>
    <w:rsid w:val="003446A0"/>
    <w:rsid w:val="0034481B"/>
    <w:rsid w:val="00350130"/>
    <w:rsid w:val="00354334"/>
    <w:rsid w:val="00356ACC"/>
    <w:rsid w:val="0036180C"/>
    <w:rsid w:val="00363CF5"/>
    <w:rsid w:val="00364344"/>
    <w:rsid w:val="003702CA"/>
    <w:rsid w:val="00370617"/>
    <w:rsid w:val="00372CEA"/>
    <w:rsid w:val="00382F1F"/>
    <w:rsid w:val="00391DA4"/>
    <w:rsid w:val="003A3C64"/>
    <w:rsid w:val="003A3F83"/>
    <w:rsid w:val="003C43EF"/>
    <w:rsid w:val="003C5A6B"/>
    <w:rsid w:val="003C698E"/>
    <w:rsid w:val="003C7FB2"/>
    <w:rsid w:val="003D0586"/>
    <w:rsid w:val="003D24DE"/>
    <w:rsid w:val="003E26D4"/>
    <w:rsid w:val="003E47BA"/>
    <w:rsid w:val="003E60DB"/>
    <w:rsid w:val="003F3B37"/>
    <w:rsid w:val="003F6EFB"/>
    <w:rsid w:val="0040195A"/>
    <w:rsid w:val="00401FA7"/>
    <w:rsid w:val="00402DC0"/>
    <w:rsid w:val="0040695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2C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FB6"/>
    <w:rsid w:val="00532A32"/>
    <w:rsid w:val="00540B0B"/>
    <w:rsid w:val="0054460F"/>
    <w:rsid w:val="005536CD"/>
    <w:rsid w:val="00554051"/>
    <w:rsid w:val="00556CE5"/>
    <w:rsid w:val="00557240"/>
    <w:rsid w:val="005651F3"/>
    <w:rsid w:val="00572184"/>
    <w:rsid w:val="00577A15"/>
    <w:rsid w:val="00580533"/>
    <w:rsid w:val="00582AD5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23D7"/>
    <w:rsid w:val="00613FF5"/>
    <w:rsid w:val="006155A8"/>
    <w:rsid w:val="00621B94"/>
    <w:rsid w:val="00622B90"/>
    <w:rsid w:val="00626239"/>
    <w:rsid w:val="00626DEE"/>
    <w:rsid w:val="00635316"/>
    <w:rsid w:val="00635449"/>
    <w:rsid w:val="006378C5"/>
    <w:rsid w:val="00645E6A"/>
    <w:rsid w:val="00665CBC"/>
    <w:rsid w:val="00667A5C"/>
    <w:rsid w:val="006727A6"/>
    <w:rsid w:val="00677316"/>
    <w:rsid w:val="00686AEB"/>
    <w:rsid w:val="006A0D98"/>
    <w:rsid w:val="006A1FF7"/>
    <w:rsid w:val="006A6B1C"/>
    <w:rsid w:val="006B7897"/>
    <w:rsid w:val="006B7FA7"/>
    <w:rsid w:val="006C086A"/>
    <w:rsid w:val="006C21C1"/>
    <w:rsid w:val="006C7327"/>
    <w:rsid w:val="006D00E5"/>
    <w:rsid w:val="006D6027"/>
    <w:rsid w:val="006D791B"/>
    <w:rsid w:val="006E2895"/>
    <w:rsid w:val="006F180D"/>
    <w:rsid w:val="006F2E4E"/>
    <w:rsid w:val="006F4334"/>
    <w:rsid w:val="006F47AF"/>
    <w:rsid w:val="006F6B8A"/>
    <w:rsid w:val="00707CD3"/>
    <w:rsid w:val="00716BB9"/>
    <w:rsid w:val="00720DCC"/>
    <w:rsid w:val="007256D1"/>
    <w:rsid w:val="007279FD"/>
    <w:rsid w:val="00732FE0"/>
    <w:rsid w:val="007502CB"/>
    <w:rsid w:val="00752D79"/>
    <w:rsid w:val="00752E20"/>
    <w:rsid w:val="007558DC"/>
    <w:rsid w:val="00756EDE"/>
    <w:rsid w:val="007624D0"/>
    <w:rsid w:val="00781A09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7C2"/>
    <w:rsid w:val="007F485D"/>
    <w:rsid w:val="007F6050"/>
    <w:rsid w:val="00813627"/>
    <w:rsid w:val="00817610"/>
    <w:rsid w:val="00831BD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6C6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3A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A10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784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675"/>
    <w:rsid w:val="00B35D8A"/>
    <w:rsid w:val="00B45B34"/>
    <w:rsid w:val="00B57047"/>
    <w:rsid w:val="00B61D86"/>
    <w:rsid w:val="00B6342D"/>
    <w:rsid w:val="00B726BD"/>
    <w:rsid w:val="00B732BC"/>
    <w:rsid w:val="00B802B5"/>
    <w:rsid w:val="00B90E33"/>
    <w:rsid w:val="00B9676B"/>
    <w:rsid w:val="00BA2EA5"/>
    <w:rsid w:val="00BA364B"/>
    <w:rsid w:val="00BB1190"/>
    <w:rsid w:val="00BB1943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5B9"/>
    <w:rsid w:val="00C43FB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CE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3D3D"/>
    <w:rsid w:val="00D10496"/>
    <w:rsid w:val="00D11173"/>
    <w:rsid w:val="00D1215F"/>
    <w:rsid w:val="00D16561"/>
    <w:rsid w:val="00D17FF8"/>
    <w:rsid w:val="00D22482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6F10"/>
    <w:rsid w:val="00DD0C9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3C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2A6"/>
    <w:rsid w:val="00F54B9C"/>
    <w:rsid w:val="00F56E96"/>
    <w:rsid w:val="00F573DD"/>
    <w:rsid w:val="00F61E59"/>
    <w:rsid w:val="00F63D99"/>
    <w:rsid w:val="00F6426B"/>
    <w:rsid w:val="00F709B3"/>
    <w:rsid w:val="00F71A5E"/>
    <w:rsid w:val="00F82208"/>
    <w:rsid w:val="00F8591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34680FE"/>
  <w15:docId w15:val="{D18CC309-EA3F-484C-81F3-21AB9573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9F2A1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60DB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60DB"/>
    <w:rPr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5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9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761392-3741-4EFC-8A54-6FDFDC83C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629</Words>
  <Characters>3310</Characters>
  <Application>Microsoft Office Word</Application>
  <DocSecurity>0</DocSecurity>
  <Lines>102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A4041</vt:lpstr>
    </vt:vector>
  </TitlesOfParts>
  <Manager>R211</Manager>
  <Company>NJ Office of Legislative Services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A4041</dc:title>
  <dc:subject/>
  <dc:creator>Assemblyman  KARABINCHAK</dc:creator>
  <cp:keywords>A4041|3|RF |308|282|265|F|0|</cp:keywords>
  <dc:description>INTRODUCED MAY 7, 2020</dc:description>
  <cp:lastModifiedBy>Sommers, Shelly</cp:lastModifiedBy>
  <cp:revision>2</cp:revision>
  <cp:lastPrinted>2020-06-30T19:58:00Z</cp:lastPrinted>
  <dcterms:created xsi:type="dcterms:W3CDTF">2020-06-30T19:58:00Z</dcterms:created>
  <dcterms:modified xsi:type="dcterms:W3CDTF">2020-06-30T19:58:00Z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