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0ED" w:rsidRDefault="001D10ED" w:rsidP="001D10ED">
      <w:pPr>
        <w:pStyle w:val="bpuBill"/>
      </w:pPr>
      <w:bookmarkStart w:id="0" w:name="bpuFrontPg"/>
      <w:bookmarkEnd w:id="0"/>
      <w:r>
        <w:t xml:space="preserve">ASSEMBLY, No. 4054 </w:t>
      </w:r>
    </w:p>
    <w:p w:rsidR="001D10ED" w:rsidRPr="009D38FF" w:rsidRDefault="001D10ED" w:rsidP="001D10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980806" r:id="rId8"/>
        </w:object>
      </w:r>
    </w:p>
    <w:p w:rsidR="001D10ED" w:rsidRDefault="001D10ED" w:rsidP="001D10ED">
      <w:pPr>
        <w:pStyle w:val="bpuState"/>
      </w:pPr>
      <w:r>
        <w:t>STATE OF NEW JERSEY</w:t>
      </w:r>
    </w:p>
    <w:p w:rsidR="001D10ED" w:rsidRDefault="001D10ED" w:rsidP="001D10ED">
      <w:pPr>
        <w:pStyle w:val="bpuLegislature"/>
      </w:pPr>
      <w:r>
        <w:t>219th LEGISLATURE</w:t>
      </w:r>
    </w:p>
    <w:p w:rsidR="001D10ED" w:rsidRDefault="001D10ED" w:rsidP="001D10ED">
      <w:pPr>
        <w:pStyle w:val="bpuWpGraphic"/>
      </w:pPr>
      <w:r>
        <w:object w:dxaOrig="8985" w:dyaOrig="255">
          <v:shape id="_x0000_i1026" type="#_x0000_t75" style="width:6in;height:12pt" o:ole="">
            <v:imagedata r:id="rId7" o:title=""/>
          </v:shape>
          <o:OLEObject Type="Embed" ProgID="WPWin6.1" ShapeID="_x0000_i1026" DrawAspect="Content" ObjectID="_1653980807" r:id="rId9"/>
        </w:object>
      </w:r>
      <w:r>
        <w:t xml:space="preserve">  </w:t>
      </w:r>
    </w:p>
    <w:p w:rsidR="001D10ED" w:rsidRDefault="001D10ED" w:rsidP="001D10ED">
      <w:pPr>
        <w:pStyle w:val="bpuIntro"/>
      </w:pPr>
      <w:r>
        <w:t>INTRODUCED MAY 7, 2020</w:t>
      </w:r>
    </w:p>
    <w:p w:rsidR="001D10ED" w:rsidRDefault="001D10ED" w:rsidP="001D10ED">
      <w:pPr>
        <w:pStyle w:val="bpuIntro"/>
      </w:pPr>
    </w:p>
    <w:p w:rsidR="001D10ED" w:rsidRDefault="001D10ED" w:rsidP="001D10ED">
      <w:pPr>
        <w:pStyle w:val="bpuIntro"/>
        <w:sectPr w:rsidR="001D10ED" w:rsidSect="00207E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10ED" w:rsidRDefault="001D10ED" w:rsidP="001D10ED">
      <w:pPr>
        <w:pStyle w:val="bpuIntro"/>
      </w:pPr>
    </w:p>
    <w:p w:rsidR="001D10ED" w:rsidRDefault="001D10ED" w:rsidP="001D10ED">
      <w:pPr>
        <w:pStyle w:val="bpuSponsor"/>
      </w:pPr>
      <w:r>
        <w:t>Sponsored by:</w:t>
      </w:r>
    </w:p>
    <w:p w:rsidR="001D10ED" w:rsidRDefault="001D10ED" w:rsidP="001D10ED">
      <w:pPr>
        <w:pStyle w:val="bpuSponsor"/>
      </w:pPr>
      <w:r>
        <w:t>Assemblyman  PARKER SPACE</w:t>
      </w:r>
    </w:p>
    <w:p w:rsidR="001D10ED" w:rsidRDefault="001D10ED" w:rsidP="001D10ED">
      <w:pPr>
        <w:pStyle w:val="bpuSponsor"/>
      </w:pPr>
      <w:r>
        <w:t>District 24 (Morris, Sussex and Warren)</w:t>
      </w:r>
    </w:p>
    <w:p w:rsidR="001D10ED" w:rsidRDefault="00207EE1" w:rsidP="00207EE1">
      <w:pPr>
        <w:pStyle w:val="bpuSponsor"/>
      </w:pPr>
      <w:r>
        <w:t>Assemblyman  JAY WEBBER</w:t>
      </w:r>
    </w:p>
    <w:p w:rsidR="00207EE1" w:rsidRDefault="00207EE1" w:rsidP="00207EE1">
      <w:pPr>
        <w:pStyle w:val="bpuSponsor"/>
      </w:pPr>
      <w:r>
        <w:t>District 26 (Essex, Morris and Passaic)</w:t>
      </w:r>
    </w:p>
    <w:p w:rsidR="00207EE1" w:rsidRDefault="0057660B" w:rsidP="0057660B">
      <w:pPr>
        <w:pStyle w:val="bpuSponsor"/>
      </w:pPr>
      <w:r>
        <w:t>Assemblyman  HAROLD "HAL" J. WIRTHS</w:t>
      </w:r>
    </w:p>
    <w:p w:rsidR="0057660B" w:rsidRDefault="0057660B" w:rsidP="0057660B">
      <w:pPr>
        <w:pStyle w:val="bpuSponsor"/>
      </w:pPr>
      <w:r>
        <w:t>District 24 (Morris, Sussex and Warren)</w:t>
      </w:r>
    </w:p>
    <w:p w:rsidR="0057660B" w:rsidRPr="0057660B" w:rsidRDefault="0057660B" w:rsidP="0057660B">
      <w:pPr>
        <w:pStyle w:val="bpuSponsor"/>
      </w:pPr>
      <w:bookmarkStart w:id="1" w:name="_GoBack"/>
      <w:bookmarkEnd w:id="1"/>
    </w:p>
    <w:p w:rsidR="001D10ED" w:rsidRDefault="001D10ED" w:rsidP="001D10ED">
      <w:pPr>
        <w:pStyle w:val="bpuSponsor"/>
      </w:pPr>
    </w:p>
    <w:p w:rsidR="001D10ED" w:rsidRDefault="001D10ED" w:rsidP="001D10ED">
      <w:pPr>
        <w:pStyle w:val="bpuSponsor"/>
      </w:pPr>
    </w:p>
    <w:p w:rsidR="001D10ED" w:rsidRDefault="001D10ED" w:rsidP="001D10ED">
      <w:pPr>
        <w:pStyle w:val="bpuSponsor"/>
      </w:pPr>
    </w:p>
    <w:p w:rsidR="001D10ED" w:rsidRDefault="001D10ED" w:rsidP="001D10ED">
      <w:pPr>
        <w:pStyle w:val="bpuSponsor"/>
      </w:pPr>
      <w:r>
        <w:t>SYNOPSIS</w:t>
      </w:r>
    </w:p>
    <w:p w:rsidR="001D10ED" w:rsidRDefault="001D10ED" w:rsidP="001D10ED">
      <w:pPr>
        <w:pStyle w:val="bpuNormText"/>
      </w:pPr>
      <w:r>
        <w:tab/>
        <w:t xml:space="preserve">Allows county sheriffs to issue firearms identification cards and permits to purchase handguns; authorizes county sheriffs to accept applications for permits to carry handguns. </w:t>
      </w:r>
    </w:p>
    <w:p w:rsidR="001D10ED" w:rsidRDefault="001D10ED" w:rsidP="001D10ED">
      <w:pPr>
        <w:pStyle w:val="bpuNormText"/>
      </w:pPr>
    </w:p>
    <w:p w:rsidR="001D10ED" w:rsidRDefault="001D10ED" w:rsidP="001D10ED">
      <w:pPr>
        <w:pStyle w:val="bpuSponsor"/>
      </w:pPr>
      <w:r>
        <w:t xml:space="preserve">CURRENT VERSION OF TEXT </w:t>
      </w:r>
    </w:p>
    <w:p w:rsidR="001D10ED" w:rsidRDefault="001D10ED" w:rsidP="001D10ED">
      <w:pPr>
        <w:pStyle w:val="bpuNormText"/>
      </w:pPr>
      <w:r>
        <w:tab/>
        <w:t>As introduced.</w:t>
      </w:r>
    </w:p>
    <w:p w:rsidR="001D10ED" w:rsidRDefault="001D10ED" w:rsidP="001D10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10ED" w:rsidRDefault="001D10ED" w:rsidP="008916EC">
      <w:pPr>
        <w:pStyle w:val="FronterPage"/>
        <w:tabs>
          <w:tab w:val="clear" w:pos="720"/>
          <w:tab w:val="clear" w:pos="1440"/>
          <w:tab w:val="clear" w:pos="2160"/>
          <w:tab w:val="clear" w:pos="2880"/>
          <w:tab w:val="clear" w:pos="3600"/>
          <w:tab w:val="clear" w:pos="4320"/>
          <w:tab w:val="clear" w:pos="5040"/>
        </w:tabs>
        <w:sectPr w:rsidR="001D10ED" w:rsidSect="001D10ED">
          <w:type w:val="continuous"/>
          <w:pgSz w:w="12240" w:h="20160" w:code="5"/>
          <w:pgMar w:top="1440" w:right="2275" w:bottom="1440" w:left="2275" w:header="72" w:footer="720" w:gutter="0"/>
          <w:pgNumType w:start="1"/>
          <w:cols w:space="720"/>
          <w:docGrid w:linePitch="360"/>
        </w:sectPr>
      </w:pPr>
    </w:p>
    <w:p w:rsidR="003E21B4" w:rsidRPr="00677316" w:rsidRDefault="003E21B4" w:rsidP="003E21B4">
      <w:pPr>
        <w:pStyle w:val="HangingAnAct"/>
        <w:rPr>
          <w:rStyle w:val="HangingAnActChar"/>
        </w:rPr>
      </w:pPr>
      <w:r w:rsidRPr="003E21B4">
        <w:rPr>
          <w:rStyle w:val="BillHead"/>
        </w:rPr>
        <w:lastRenderedPageBreak/>
        <w:t>An Act</w:t>
      </w:r>
      <w:r w:rsidRPr="006B7FA7">
        <w:rPr>
          <w:rStyle w:val="HangingAnActChar"/>
        </w:rPr>
        <w:t xml:space="preserve"> </w:t>
      </w:r>
      <w:r>
        <w:rPr>
          <w:rStyle w:val="HangingAnActChar"/>
        </w:rPr>
        <w:t>concerning firearms identification cards and permits to purchase and carry handguns and amending N.J.S.2C:58-3 and N.J.S.2C:58-4.</w:t>
      </w:r>
    </w:p>
    <w:p w:rsidR="003E21B4" w:rsidRPr="00D71D68" w:rsidRDefault="003E21B4" w:rsidP="003E21B4"/>
    <w:p w:rsidR="003E21B4" w:rsidRPr="00AA7880" w:rsidRDefault="003E21B4" w:rsidP="003E21B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E21B4" w:rsidRPr="00D71D68" w:rsidRDefault="003E21B4" w:rsidP="003E21B4"/>
    <w:p w:rsidR="003E21B4" w:rsidRDefault="003E21B4" w:rsidP="003E21B4">
      <w:pPr>
        <w:pStyle w:val="ListParagraph"/>
        <w:numPr>
          <w:ilvl w:val="0"/>
          <w:numId w:val="1"/>
        </w:numPr>
      </w:pPr>
      <w:r>
        <w:t>N.J.S.2C:58-3 is amended to read as follows:</w:t>
      </w:r>
    </w:p>
    <w:p w:rsidR="00795AE4" w:rsidRDefault="00BF0885" w:rsidP="00BF0885">
      <w:pPr>
        <w:tabs>
          <w:tab w:val="clear" w:pos="2160"/>
          <w:tab w:val="left" w:pos="1890"/>
        </w:tabs>
      </w:pPr>
      <w:r>
        <w:tab/>
        <w:t>2C:58-3.</w:t>
      </w:r>
      <w:r>
        <w:tab/>
        <w:t>a.</w:t>
      </w:r>
      <w:r>
        <w:tab/>
      </w:r>
      <w:r w:rsidR="00795AE4">
        <w:t>Permit to purchase a handgun.</w:t>
      </w:r>
    </w:p>
    <w:p w:rsidR="00795AE4" w:rsidRDefault="00795AE4" w:rsidP="00795AE4">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795AE4" w:rsidRDefault="00795AE4" w:rsidP="00795AE4">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95AE4" w:rsidRDefault="00795AE4" w:rsidP="00795AE4">
      <w:r>
        <w:tab/>
        <w:t>The provisions of this paragraph shall not apply if the transaction is:</w:t>
      </w:r>
    </w:p>
    <w:p w:rsidR="00795AE4" w:rsidRDefault="00795AE4" w:rsidP="00795AE4">
      <w:r>
        <w:tab/>
        <w:t>(a)</w:t>
      </w:r>
      <w:r>
        <w:tab/>
        <w:t xml:space="preserve">between members of an immediate family as defined in subsection n. of this section; </w:t>
      </w:r>
    </w:p>
    <w:p w:rsidR="00795AE4" w:rsidRDefault="00795AE4" w:rsidP="00795AE4">
      <w:r>
        <w:tab/>
        <w:t>(b)</w:t>
      </w:r>
      <w:r>
        <w:tab/>
        <w:t xml:space="preserve">between law enforcement officers;  </w:t>
      </w:r>
    </w:p>
    <w:p w:rsidR="00795AE4" w:rsidRDefault="00795AE4" w:rsidP="00795AE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95AE4" w:rsidRDefault="00795AE4" w:rsidP="00795AE4">
      <w:r>
        <w:tab/>
        <w:t>(d)</w:t>
      </w:r>
      <w:r>
        <w:tab/>
        <w:t xml:space="preserve">a temporary transfer pursuant to section 1 of P.L.1992, c.74 (C.2C:58-3.1) or section 1 of P.L.1997, c.375 (C.2C:58-3.2). </w:t>
      </w:r>
    </w:p>
    <w:p w:rsidR="00795AE4" w:rsidRDefault="00795AE4" w:rsidP="00795AE4">
      <w:r>
        <w:tab/>
        <w:t>(3)</w:t>
      </w:r>
      <w:r>
        <w:tab/>
        <w:t xml:space="preserve">Prior to a transaction conducted pursuant to this subsection, the retail dealer shall complete a National Instant Criminal Background Check of the person acquiring the handgun.  In addition:  </w:t>
      </w:r>
    </w:p>
    <w:p w:rsidR="00795AE4" w:rsidRDefault="00795AE4" w:rsidP="00795AE4">
      <w:r>
        <w:tab/>
        <w:t>(a)</w:t>
      </w:r>
      <w:r>
        <w:tab/>
        <w:t xml:space="preserve">the retail dealer shall submit to the Superintendent of State Police, on a form approved by the superintendent, information identifying and confirming the background check; </w:t>
      </w:r>
    </w:p>
    <w:p w:rsidR="00795AE4" w:rsidRDefault="00795AE4" w:rsidP="00795AE4">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95AE4" w:rsidRDefault="00795AE4" w:rsidP="00795AE4">
      <w:r>
        <w:tab/>
        <w:t>(c)</w:t>
      </w:r>
      <w:r>
        <w:tab/>
        <w:t xml:space="preserve">a retail dealer may charge a fee for a transaction conducted pursuant to this subsection; and </w:t>
      </w:r>
    </w:p>
    <w:p w:rsidR="00795AE4" w:rsidRDefault="00795AE4" w:rsidP="00795AE4">
      <w:r>
        <w:tab/>
        <w:t>(d)</w:t>
      </w:r>
      <w:r>
        <w:tab/>
        <w:t xml:space="preserve">any record produced pursuant to this subsection shall not be considered a public record pursuant to P.L.1963, c.73 (C.47:1A-1 et seq.) or P.L.2001, c.404 (C.47:1A-5 et al.).  </w:t>
      </w:r>
    </w:p>
    <w:p w:rsidR="00795AE4" w:rsidRDefault="00795AE4" w:rsidP="00795AE4">
      <w:r>
        <w:lastRenderedPageBreak/>
        <w:tab/>
        <w:t>b.</w:t>
      </w:r>
      <w:r>
        <w:tab/>
        <w:t xml:space="preserve">Firearms purchaser identification card.  </w:t>
      </w:r>
    </w:p>
    <w:p w:rsidR="00795AE4" w:rsidRDefault="00795AE4" w:rsidP="00795AE4">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95AE4" w:rsidRDefault="00795AE4" w:rsidP="00795AE4">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95AE4" w:rsidRDefault="00795AE4" w:rsidP="00795AE4">
      <w:r>
        <w:tab/>
        <w:t>The provisions of this paragraph shall not apply if the transaction is:</w:t>
      </w:r>
    </w:p>
    <w:p w:rsidR="00795AE4" w:rsidRDefault="00795AE4" w:rsidP="00795AE4">
      <w:r>
        <w:tab/>
        <w:t>(a)</w:t>
      </w:r>
      <w:r>
        <w:tab/>
        <w:t xml:space="preserve">between members of an immediate family as defined in subsection n. of this section; </w:t>
      </w:r>
    </w:p>
    <w:p w:rsidR="00795AE4" w:rsidRDefault="00795AE4" w:rsidP="00795AE4">
      <w:r>
        <w:tab/>
        <w:t>(b)</w:t>
      </w:r>
      <w:r>
        <w:tab/>
        <w:t xml:space="preserve">between law enforcement officers;  </w:t>
      </w:r>
    </w:p>
    <w:p w:rsidR="00795AE4" w:rsidRDefault="00795AE4" w:rsidP="00795AE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95AE4" w:rsidRDefault="00795AE4" w:rsidP="00795AE4">
      <w:r>
        <w:tab/>
        <w:t>(d)</w:t>
      </w:r>
      <w:r>
        <w:tab/>
        <w:t xml:space="preserve">a temporary transfer pursuant to section 1 of P.L.1992, c.74 (C.2C:58-3.1) and section 1 of P.L.1997, c.375 (C.2C:58-3.2). </w:t>
      </w:r>
    </w:p>
    <w:p w:rsidR="00795AE4" w:rsidRDefault="00795AE4" w:rsidP="00795AE4">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795AE4" w:rsidRDefault="00795AE4" w:rsidP="00795AE4">
      <w:r>
        <w:tab/>
        <w:t>(a)</w:t>
      </w:r>
      <w:r>
        <w:tab/>
        <w:t>the retail dealer shall submit to the Superintendent of State Police, on a form approved by the superintendent, information identifying and confirming the background check;</w:t>
      </w:r>
    </w:p>
    <w:p w:rsidR="00795AE4" w:rsidRDefault="00795AE4" w:rsidP="00795AE4">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795AE4" w:rsidRDefault="00795AE4" w:rsidP="00795AE4">
      <w:r>
        <w:tab/>
        <w:t>(c)</w:t>
      </w:r>
      <w:r>
        <w:tab/>
        <w:t>a retail dealer may charge a fee for a transaction conducted pursuant to this subsection; and</w:t>
      </w:r>
    </w:p>
    <w:p w:rsidR="00795AE4" w:rsidRDefault="00795AE4" w:rsidP="00795AE4">
      <w:r>
        <w:lastRenderedPageBreak/>
        <w:tab/>
        <w:t>(d)</w:t>
      </w:r>
      <w:r>
        <w:tab/>
        <w:t xml:space="preserve">any record produced pursuant to this subsection shall not be considered a public record pursuant to P.L.1963, c.73 (C.47:1A-1 et seq.) or P.L.2001, c.404 (C.47:1A-5 et al.). </w:t>
      </w:r>
    </w:p>
    <w:p w:rsidR="00795AE4" w:rsidRDefault="00795AE4" w:rsidP="00795AE4">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95AE4" w:rsidRDefault="00795AE4" w:rsidP="00795AE4">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95AE4" w:rsidRDefault="00795AE4" w:rsidP="00795AE4">
      <w:r>
        <w:tab/>
        <w:t>(2)</w:t>
      </w:r>
      <w:r>
        <w:tab/>
        <w:t>To any drug dependent person as defined in section 2 of P.L.1970, c.226 (C.24:21-2), to any person who is confined for a mental disorder to a hospital, mental institution or sanitarium, or to any person who is presently an habitual drunkard;</w:t>
      </w:r>
    </w:p>
    <w:p w:rsidR="00795AE4" w:rsidRDefault="00795AE4" w:rsidP="00795AE4">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95AE4" w:rsidRDefault="00795AE4" w:rsidP="00795AE4">
      <w:r>
        <w:tab/>
        <w:t>(4)</w:t>
      </w:r>
      <w:r>
        <w:tab/>
        <w:t>To any person under the age of 18 years for a firearms purchaser identification card and to any person under the age of 21 years for a permit to purchase a handgun;</w:t>
      </w:r>
    </w:p>
    <w:p w:rsidR="00795AE4" w:rsidRDefault="00795AE4" w:rsidP="00795AE4">
      <w:r>
        <w:tab/>
        <w:t>(5)</w:t>
      </w:r>
      <w:r>
        <w:tab/>
        <w:t>To any person where the issuance would not be in the interest of the public health, safety or welfare;</w:t>
      </w:r>
    </w:p>
    <w:p w:rsidR="00795AE4" w:rsidRDefault="00795AE4" w:rsidP="00795AE4">
      <w:r>
        <w:tab/>
        <w:t>(6)</w:t>
      </w:r>
      <w:r>
        <w:tab/>
        <w:t>To any person who is subject to a restraining order issued pursuant to the "Prevention of Domestic Violence Act of 1991," P.L.1991, c.261 (C.2C:25-17 et seq.) prohibiting the person from possessing any firearm;</w:t>
      </w:r>
    </w:p>
    <w:p w:rsidR="00795AE4" w:rsidRDefault="00795AE4" w:rsidP="00795AE4">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95AE4" w:rsidRDefault="00795AE4" w:rsidP="00795AE4">
      <w:r>
        <w:tab/>
        <w:t>(8)</w:t>
      </w:r>
      <w:r>
        <w:tab/>
        <w:t>To any person whose firearm is seized pursuant to the "Prevention of Domestic Violence Act of 1991," P.L.1991, c.261 (C.2C:25-17 et seq.) and whose firearm has not been returned; or</w:t>
      </w:r>
    </w:p>
    <w:p w:rsidR="00795AE4" w:rsidRDefault="00795AE4" w:rsidP="00795AE4">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795AE4" w:rsidRDefault="00BF0885" w:rsidP="00BF0885">
      <w:pPr>
        <w:tabs>
          <w:tab w:val="clear" w:pos="720"/>
          <w:tab w:val="left" w:pos="810"/>
        </w:tabs>
      </w:pPr>
      <w:r>
        <w:lastRenderedPageBreak/>
        <w:tab/>
        <w:t>(10)</w:t>
      </w:r>
      <w:r>
        <w:tab/>
      </w:r>
      <w:r w:rsidR="00795AE4">
        <w:t>To any person who is subject to a court order prohibiting the custody, control, ownership, purchase, possession, or receipt of a firearm or ammunition issued pursuant to the "Extreme Risk Protective Order Act of 2018," P.L.2018, c.35 (C.2C:58-20 et al.).</w:t>
      </w:r>
    </w:p>
    <w:p w:rsidR="00795AE4" w:rsidRDefault="00795AE4" w:rsidP="00795AE4">
      <w:r>
        <w:tab/>
        <w:t>d.</w:t>
      </w:r>
      <w:r>
        <w:tab/>
        <w:t xml:space="preserve">Issuance.  The chief of police of an organized full-time police department of the municipality </w:t>
      </w:r>
      <w:r w:rsidRPr="00795AE4">
        <w:rPr>
          <w:rFonts w:ascii="Albertus Extra Bold" w:hAnsi="Albertus Extra Bold"/>
          <w:b/>
        </w:rPr>
        <w:t>[</w:t>
      </w:r>
      <w:r>
        <w:t>where</w:t>
      </w:r>
      <w:r w:rsidRPr="00795AE4">
        <w:rPr>
          <w:rFonts w:ascii="Albertus Extra Bold" w:hAnsi="Albertus Extra Bold"/>
          <w:b/>
        </w:rPr>
        <w:t>]</w:t>
      </w:r>
      <w:r>
        <w:t xml:space="preserve"> </w:t>
      </w:r>
      <w:r>
        <w:rPr>
          <w:u w:val="single"/>
        </w:rPr>
        <w:t>in which</w:t>
      </w:r>
      <w:r>
        <w:t xml:space="preserve"> the applicant resides</w:t>
      </w:r>
      <w:r>
        <w:rPr>
          <w:u w:val="single"/>
        </w:rPr>
        <w:t xml:space="preserve">, the county sheriff of the county in which the applicant </w:t>
      </w:r>
      <w:r w:rsidR="00BA2977">
        <w:rPr>
          <w:u w:val="single"/>
        </w:rPr>
        <w:t>resides</w:t>
      </w:r>
      <w:r>
        <w:t xml:space="preserve"> or the superintendent, in all other cases, shall upon application, issue to any person qualified under the provisions of subsection c. of this section a permit to purchase a handgun or a firearms purchaser identification card.</w:t>
      </w:r>
    </w:p>
    <w:p w:rsidR="00795AE4" w:rsidRDefault="00795AE4" w:rsidP="00795AE4">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w:t>
      </w:r>
      <w:r w:rsidR="00BA2977">
        <w:t xml:space="preserve"> </w:t>
      </w:r>
      <w:r w:rsidR="00BA2977">
        <w:rPr>
          <w:u w:val="single"/>
        </w:rPr>
        <w:t>or the county sheriff of the county in which he resides, as the case may be</w:t>
      </w:r>
      <w:r>
        <w:t>,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95AE4" w:rsidRDefault="00795AE4" w:rsidP="00795AE4">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w:t>
      </w:r>
      <w:r>
        <w:lastRenderedPageBreak/>
        <w:t>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95AE4" w:rsidRDefault="00795AE4" w:rsidP="00795AE4">
      <w:r>
        <w:tab/>
        <w:t>Application blanks shall be obtainable from the superintendent, from any other officer authorized to grant a permit or identification card, and from licensed retail dealers.</w:t>
      </w:r>
    </w:p>
    <w:p w:rsidR="00795AE4" w:rsidRDefault="00795AE4" w:rsidP="00795AE4">
      <w:r>
        <w:tab/>
        <w:t>The chief police officer</w:t>
      </w:r>
      <w:r w:rsidR="00BA2977">
        <w:rPr>
          <w:u w:val="single"/>
        </w:rPr>
        <w:t>, county sheriff</w:t>
      </w:r>
      <w:r>
        <w:t xml:space="preserve">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w:t>
      </w:r>
      <w:r w:rsidR="00BA2977">
        <w:rPr>
          <w:u w:val="single"/>
        </w:rPr>
        <w:t>, the county sheriff</w:t>
      </w:r>
      <w:r>
        <w:t xml:space="preserve"> officer or the superintendent shall proceed to investigate the application to determine whether or not the applicant has become subject to any of the disabilities set forth in this chapter.</w:t>
      </w:r>
    </w:p>
    <w:p w:rsidR="00795AE4" w:rsidRDefault="00795AE4" w:rsidP="00795AE4">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w:t>
      </w:r>
      <w:r>
        <w:lastRenderedPageBreak/>
        <w:t xml:space="preserve">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w:t>
      </w:r>
      <w:r w:rsidR="006224EE">
        <w:rPr>
          <w:u w:val="single"/>
        </w:rPr>
        <w:t xml:space="preserve">or county </w:t>
      </w:r>
      <w:r w:rsidR="006224EE" w:rsidRPr="006224EE">
        <w:rPr>
          <w:u w:val="single"/>
        </w:rPr>
        <w:t>sheriff</w:t>
      </w:r>
      <w:r w:rsidR="006224EE">
        <w:t xml:space="preserve"> </w:t>
      </w:r>
      <w:r w:rsidRPr="006224EE">
        <w:t>of</w:t>
      </w:r>
      <w:r>
        <w:t xml:space="preserve"> any county, the chief police officer of any municipality or any citizen may apply to the court at any time for the revocation of the card.</w:t>
      </w:r>
    </w:p>
    <w:p w:rsidR="00795AE4" w:rsidRDefault="00795AE4" w:rsidP="00795AE4">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95AE4" w:rsidRDefault="00795AE4" w:rsidP="00795AE4">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r w:rsidR="001E083E">
        <w:t xml:space="preserve"> </w:t>
      </w:r>
      <w:r w:rsidR="001E083E">
        <w:rPr>
          <w:u w:val="single"/>
        </w:rPr>
        <w:t>or the county sheriff</w:t>
      </w:r>
      <w:r>
        <w:t>.</w:t>
      </w:r>
    </w:p>
    <w:p w:rsidR="00795AE4" w:rsidRDefault="00795AE4" w:rsidP="00795AE4">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95AE4" w:rsidRDefault="00795AE4" w:rsidP="00795AE4">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795AE4" w:rsidRDefault="00795AE4" w:rsidP="00795AE4">
      <w:r>
        <w:tab/>
        <w:t>(1)</w:t>
      </w:r>
      <w:r>
        <w:tab/>
        <w:t>a federal, State, or local law enforcement officer or agency purchasing handguns for use by officers in the actual performance of their law enforcement duties;</w:t>
      </w:r>
    </w:p>
    <w:p w:rsidR="00795AE4" w:rsidRDefault="00795AE4" w:rsidP="00795AE4">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95AE4" w:rsidRDefault="00795AE4" w:rsidP="00795AE4">
      <w:r>
        <w:tab/>
        <w:t>(3)</w:t>
      </w:r>
      <w:r>
        <w:tab/>
        <w:t>transfers of handguns among licensed retail dealers, registered wholesale dealers and registered manufacturers;</w:t>
      </w:r>
    </w:p>
    <w:p w:rsidR="00795AE4" w:rsidRDefault="00795AE4" w:rsidP="00795AE4">
      <w:r>
        <w:lastRenderedPageBreak/>
        <w:tab/>
        <w:t>(4)</w:t>
      </w:r>
      <w:r>
        <w:tab/>
        <w:t>transfers of handguns from any person to a licensed retail dealer or a registered wholesale dealer or registered manufacturer;</w:t>
      </w:r>
    </w:p>
    <w:p w:rsidR="00795AE4" w:rsidRDefault="00795AE4" w:rsidP="00795AE4">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95AE4" w:rsidRDefault="00795AE4" w:rsidP="00795AE4">
      <w:r>
        <w:tab/>
        <w:t>(6)</w:t>
      </w:r>
      <w:r>
        <w:tab/>
        <w:t>any transaction where the superintendent issues an exemption from the prohibition in this subsection pursuant to the provisions of section 4 of P.L.2009, c.186 (C.2C:58-3.4).</w:t>
      </w:r>
    </w:p>
    <w:p w:rsidR="00795AE4" w:rsidRDefault="00795AE4" w:rsidP="00795AE4">
      <w:r>
        <w:tab/>
        <w:t>The provisions of this subsection shall not be construed to afford or authorize any other exemption from the regulatory provisions governing firearms set forth in chapter 39 and chapter 58 of Title 2C of the New Jersey Statutes;</w:t>
      </w:r>
    </w:p>
    <w:p w:rsidR="00795AE4" w:rsidRDefault="00795AE4" w:rsidP="00795AE4">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95AE4" w:rsidRDefault="00795AE4" w:rsidP="00795AE4">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w:t>
      </w:r>
      <w:r w:rsidR="000F3A42">
        <w:t xml:space="preserve"> </w:t>
      </w:r>
      <w:r w:rsidR="000F3A42">
        <w:rPr>
          <w:u w:val="single"/>
        </w:rPr>
        <w:t>or county sheriff of the county</w:t>
      </w:r>
      <w:r>
        <w:t xml:space="preserve"> in which the heir or legatee resides or the superintendent, provided that the firearm is in the custody of the chief law enforcement officer of the municipality</w:t>
      </w:r>
      <w:r w:rsidR="004B0743">
        <w:rPr>
          <w:u w:val="single"/>
        </w:rPr>
        <w:t>, county sheriff</w:t>
      </w:r>
      <w:r>
        <w:t xml:space="preserve"> or the superintendent during that period.</w:t>
      </w:r>
    </w:p>
    <w:p w:rsidR="00795AE4" w:rsidRDefault="00795AE4" w:rsidP="00795AE4">
      <w:r>
        <w:tab/>
        <w:t>k.</w:t>
      </w:r>
      <w:r>
        <w:tab/>
        <w:t>Sawed-off shotguns.  Nothing in this section shall be construed to authorize the purchase or possession of any sawed-off shotgun.</w:t>
      </w:r>
    </w:p>
    <w:p w:rsidR="00795AE4" w:rsidRDefault="00795AE4" w:rsidP="00795AE4">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795AE4" w:rsidRDefault="00795AE4" w:rsidP="00795AE4">
      <w:r>
        <w:tab/>
        <w:t>m.</w:t>
      </w:r>
      <w:r>
        <w:tab/>
        <w:t xml:space="preserve">The provisions of subsections a. and b. of this section and paragraphs (4) and (5) of subsection a. of N.J.S.2C:58-2 shall not </w:t>
      </w:r>
      <w:r>
        <w:lastRenderedPageBreak/>
        <w:t xml:space="preserve">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795AE4" w:rsidRDefault="00795AE4" w:rsidP="00795AE4">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E21B4" w:rsidRDefault="00795AE4" w:rsidP="003E21B4">
      <w:r>
        <w:t>(</w:t>
      </w:r>
      <w:proofErr w:type="spellStart"/>
      <w:r>
        <w:t>cf</w:t>
      </w:r>
      <w:proofErr w:type="spellEnd"/>
      <w:r>
        <w:t>: P.L.2018, c.36</w:t>
      </w:r>
      <w:r w:rsidR="003E21B4">
        <w:t>, s.1)</w:t>
      </w:r>
    </w:p>
    <w:p w:rsidR="003E21B4" w:rsidRDefault="003E21B4" w:rsidP="003E21B4"/>
    <w:p w:rsidR="003E21B4" w:rsidRDefault="003E21B4" w:rsidP="003E21B4">
      <w:r>
        <w:tab/>
        <w:t>2.</w:t>
      </w:r>
      <w:r>
        <w:tab/>
        <w:t>N.J.S.2C:58-4 is amended to read as follows:</w:t>
      </w:r>
    </w:p>
    <w:p w:rsidR="00DC1BC8" w:rsidRDefault="00273580" w:rsidP="00BF0885">
      <w:pPr>
        <w:tabs>
          <w:tab w:val="clear" w:pos="2160"/>
          <w:tab w:val="left" w:pos="1800"/>
        </w:tabs>
      </w:pPr>
      <w:r>
        <w:tab/>
      </w:r>
      <w:r w:rsidR="00BF0885">
        <w:t>2C:58-4.</w:t>
      </w:r>
      <w:r w:rsidR="00BF0885">
        <w:tab/>
        <w:t>a.</w:t>
      </w:r>
      <w:r w:rsidR="00BF0885">
        <w:tab/>
      </w:r>
      <w:r w:rsidR="00DC1BC8">
        <w:t>Scope and duration of authority.  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w:t>
      </w:r>
    </w:p>
    <w:p w:rsidR="00DC1BC8" w:rsidRDefault="00DC1BC8" w:rsidP="00DC1BC8">
      <w:r>
        <w:tab/>
        <w:t>All permits to carry handguns shall expire two years from the date of issuance or, in the case of an employee of an armored car company, upon termination of his employment by the company occurring prior thereto whichever is earlier in time, and they may thereafter be renewed every two years in the same manner and subject to the same conditions as in the case of original applications.</w:t>
      </w:r>
    </w:p>
    <w:p w:rsidR="00DC1BC8" w:rsidRDefault="00DC1BC8" w:rsidP="00DC1BC8">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w:t>
      </w:r>
    </w:p>
    <w:p w:rsidR="00DC1BC8" w:rsidRDefault="00DC1BC8" w:rsidP="00DC1BC8">
      <w:r>
        <w:tab/>
        <w:t>c.</w:t>
      </w:r>
      <w:r>
        <w:tab/>
        <w:t>Investigation and approval.  Each application shall in the first instance be submitted to the chief police officer of the municipality in which the applicant resides</w:t>
      </w:r>
      <w:r w:rsidR="00273580">
        <w:t xml:space="preserve"> </w:t>
      </w:r>
      <w:r w:rsidR="00273580">
        <w:rPr>
          <w:u w:val="single"/>
        </w:rPr>
        <w:t>or to the county sheriff of the county in which the applicant resides</w:t>
      </w:r>
      <w:r>
        <w:t xml:space="preserve">, or to the superintendent, (1) if the applicant is an employee of an armored car company, or (2) if there is no chief police officer in the municipality where the applicant resides, or (3) if the applicant does </w:t>
      </w:r>
      <w:r>
        <w:lastRenderedPageBreak/>
        <w:t xml:space="preserve">not reside in this State.  The chief police officer, </w:t>
      </w:r>
      <w:r w:rsidR="00273580">
        <w:rPr>
          <w:u w:val="single"/>
        </w:rPr>
        <w:t>the county sheriff,</w:t>
      </w:r>
      <w:r w:rsidR="00273580">
        <w:t xml:space="preserve"> </w:t>
      </w:r>
      <w:r>
        <w:t>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w:t>
      </w:r>
    </w:p>
    <w:p w:rsidR="00DC1BC8" w:rsidRDefault="00DC1BC8" w:rsidP="00DC1BC8">
      <w:r>
        <w:tab/>
        <w:t>No application shall be approved by the chief police officer</w:t>
      </w:r>
      <w:r w:rsidR="004C0DEB">
        <w:rPr>
          <w:u w:val="single"/>
        </w:rPr>
        <w:t>, the county sheriff</w:t>
      </w:r>
      <w:r>
        <w:t xml:space="preserve"> or the superintendent unless the applicant demonstrates that he is not subject to any of the disabilities set forth in subsection c. of N.J.S.2C:58-3, that he is thoroughly familiar with the safe handling and use of handguns, and that he has a justifiable need to carry a handgun.  </w:t>
      </w:r>
    </w:p>
    <w:p w:rsidR="00DC1BC8" w:rsidRDefault="00DC1BC8" w:rsidP="00DC1BC8">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DC1BC8" w:rsidRDefault="00DC1BC8" w:rsidP="00DC1BC8">
      <w:r>
        <w:tab/>
        <w:t>If the application is not approved by the chief police officer</w:t>
      </w:r>
      <w:r w:rsidR="00ED2804">
        <w:rPr>
          <w:u w:val="single"/>
        </w:rPr>
        <w:t>, county sheriff</w:t>
      </w:r>
      <w:r>
        <w:t xml:space="preserve"> or the superintendent within 60 days of filing, it shall be deemed to have been approved, unless the applicant agrees to an extension of time in writing.</w:t>
      </w:r>
    </w:p>
    <w:p w:rsidR="00DC1BC8" w:rsidRDefault="00DC1BC8" w:rsidP="00DC1BC8">
      <w:r>
        <w:tab/>
        <w:t>d.</w:t>
      </w:r>
      <w:r>
        <w:tab/>
        <w:t>Issuance by Superior Court; fee.  If the application has been approved by the chief police officer</w:t>
      </w:r>
      <w:r w:rsidR="00ED2804">
        <w:rPr>
          <w:u w:val="single"/>
        </w:rPr>
        <w:t>, county sheriff</w:t>
      </w:r>
      <w:r>
        <w:t xml:space="preserve">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$20.</w:t>
      </w:r>
    </w:p>
    <w:p w:rsidR="00DC1BC8" w:rsidRDefault="00DC1BC8" w:rsidP="00DC1BC8">
      <w:r>
        <w:tab/>
        <w:t>e.</w:t>
      </w:r>
      <w:r>
        <w:tab/>
        <w:t>Appeals from denial of applications.  Any person aggrieved by the denial by the chief police officer</w:t>
      </w:r>
      <w:r w:rsidR="00ED2804">
        <w:rPr>
          <w:u w:val="single"/>
        </w:rPr>
        <w:t>, the county sheriff</w:t>
      </w:r>
      <w:r>
        <w:t xml:space="preserve"> or the superintendent of approval for a permit to carry a handgun may </w:t>
      </w:r>
      <w:r>
        <w:lastRenderedPageBreak/>
        <w:t>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w:t>
      </w:r>
      <w:r w:rsidR="00ED2804">
        <w:t xml:space="preserve"> </w:t>
      </w:r>
      <w:r w:rsidR="00ED2804">
        <w:rPr>
          <w:u w:val="single"/>
        </w:rPr>
        <w:t>or the county sheriff of the county</w:t>
      </w:r>
      <w:r>
        <w:t xml:space="preserve"> where the applicant resides,</w:t>
      </w:r>
      <w:r w:rsidR="00DC692C">
        <w:t xml:space="preserve"> </w:t>
      </w:r>
      <w:r w:rsidR="00DC692C">
        <w:rPr>
          <w:u w:val="single"/>
        </w:rPr>
        <w:t>as the case may be</w:t>
      </w:r>
      <w:r w:rsidR="002426F0">
        <w:rPr>
          <w:u w:val="single"/>
        </w:rPr>
        <w:t>,</w:t>
      </w:r>
      <w:r>
        <w:t xml:space="preserve">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DC1BC8" w:rsidRDefault="00DC1BC8" w:rsidP="00DC1BC8">
      <w:r>
        <w:tab/>
        <w:t>If the superintendent</w:t>
      </w:r>
      <w:r w:rsidR="0055558E">
        <w:rPr>
          <w:u w:val="single"/>
        </w:rPr>
        <w:t>, county sheriff</w:t>
      </w:r>
      <w:r>
        <w:t xml:space="preserve"> or chief police officer approves an application and the Superior Court denies the application and refuses to issue a permit, the applicant may appeal the denial in accordance with law and the rules governing the courts of this State.</w:t>
      </w:r>
    </w:p>
    <w:p w:rsidR="00DC1BC8" w:rsidRDefault="00DC1BC8" w:rsidP="00DC1BC8">
      <w:r>
        <w:tab/>
        <w:t>f.</w:t>
      </w:r>
      <w:r>
        <w:tab/>
        <w:t>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w:t>
      </w:r>
    </w:p>
    <w:p w:rsidR="003E21B4" w:rsidRDefault="00DC1BC8" w:rsidP="003E21B4">
      <w:r>
        <w:tab/>
        <w:t>Any permit may be revoked by the Superior Court, after hearing upon notice to the holder, if the court finds that the holder is no longer qualified for the issuance of a permit.  The county prosecutor</w:t>
      </w:r>
      <w:r w:rsidR="0055558E">
        <w:t xml:space="preserve"> </w:t>
      </w:r>
      <w:r w:rsidR="0055558E">
        <w:rPr>
          <w:u w:val="single"/>
        </w:rPr>
        <w:t>or county sheriff</w:t>
      </w:r>
      <w:r>
        <w:t xml:space="preserve"> of any county, the chief police officer of any municipality, the superintendent, or any citizen may apply to the court at any time for the revocation of any permit issued pursuant to this section.</w:t>
      </w:r>
    </w:p>
    <w:p w:rsidR="003E21B4" w:rsidRDefault="003E21B4" w:rsidP="003E21B4">
      <w:r>
        <w:t>(</w:t>
      </w:r>
      <w:proofErr w:type="spellStart"/>
      <w:r>
        <w:t>cf</w:t>
      </w:r>
      <w:proofErr w:type="spellEnd"/>
      <w:r>
        <w:t>:</w:t>
      </w:r>
      <w:r w:rsidR="00DC1BC8">
        <w:t xml:space="preserve"> P.L.2018, c.37</w:t>
      </w:r>
      <w:r>
        <w:t>, s.1)</w:t>
      </w:r>
    </w:p>
    <w:p w:rsidR="003E21B4" w:rsidRDefault="003E21B4" w:rsidP="003E21B4"/>
    <w:p w:rsidR="003E21B4" w:rsidRPr="00AA7880" w:rsidRDefault="003E21B4" w:rsidP="003E21B4">
      <w:r>
        <w:tab/>
        <w:t>3.</w:t>
      </w:r>
      <w:r>
        <w:tab/>
        <w:t>This act shall take effect on the first day of the fourth month next following enactment.</w:t>
      </w:r>
    </w:p>
    <w:p w:rsidR="003E21B4" w:rsidRDefault="003E21B4" w:rsidP="003E21B4"/>
    <w:p w:rsidR="003E21B4" w:rsidRPr="00CE7BD8" w:rsidRDefault="003E21B4" w:rsidP="003E21B4"/>
    <w:p w:rsidR="003E21B4" w:rsidRPr="00AA7880" w:rsidRDefault="003E21B4" w:rsidP="003E21B4">
      <w:pPr>
        <w:jc w:val="center"/>
      </w:pPr>
      <w:r w:rsidRPr="00D71D68">
        <w:t>STATEMENT</w:t>
      </w:r>
    </w:p>
    <w:p w:rsidR="003E21B4" w:rsidRDefault="003E21B4" w:rsidP="003E21B4"/>
    <w:p w:rsidR="003E21B4" w:rsidRDefault="003E21B4" w:rsidP="003E21B4">
      <w:r>
        <w:tab/>
        <w:t>This bill provides county sheriffs with the authority to issue firearms purchaser identification cards and permits to purchase handguns, and provides them with authority to accept applications for permits to carry handguns.</w:t>
      </w:r>
    </w:p>
    <w:p w:rsidR="003E21B4" w:rsidRDefault="003E21B4" w:rsidP="003E21B4">
      <w:r>
        <w:tab/>
        <w:t xml:space="preserve">Under current law, a State resident applying for a firearms purchaser identification card or a permit to purchase a handgun must make such application to the chief law enforcement officer of an organized full-time police department of the municipality where the applicant resides or the Superintendent of State Police if the municipality does not have a full-time police force.  Out-of-State residents must make application to the superintendent.  The chief </w:t>
      </w:r>
      <w:r>
        <w:lastRenderedPageBreak/>
        <w:t>law enforcement officer, or superintendent, as the case may be, is tasked with taking fingerprints and initiating a criminal history records check on the applicant.  Upon completion of the background investigation, the applicant is issued the identification card or permit by the chief law enforcement officer or superintendent.  Under the provisions of this bill, county sheriffs are granted the same authority for State residents.</w:t>
      </w:r>
    </w:p>
    <w:p w:rsidR="003E21B4" w:rsidRDefault="003E21B4">
      <w:r>
        <w:tab/>
        <w:t>In the instance of an application for a permit to carry a handgun, the initial application process is similar under current law.  An applicant must make application to the chief law enforcement officer of an organized full-time police department of the municipality where the applicant resides or the Superintendent of State Police if the municipality does not have a full-time police force.  Out-of-State residents and employees of armored trucks must make application to the superintendent.  Upon approval of the application by the chief law enforcement officer, or superintendent, the Superior Court issues the permit.  The bill provides county sheriffs with the authority to accept, investigate and approve or deny permit to carry applications for State residents.</w:t>
      </w:r>
    </w:p>
    <w:sectPr w:rsidR="003E21B4" w:rsidSect="00BF0885">
      <w:headerReference w:type="default" r:id="rId14"/>
      <w:footerReference w:type="default" r:id="rId15"/>
      <w:headerReference w:type="first" r:id="rId16"/>
      <w:footerReference w:type="first" r:id="rId17"/>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BBB" w:rsidRDefault="00CF6BBB">
      <w:r>
        <w:separator/>
      </w:r>
    </w:p>
  </w:endnote>
  <w:endnote w:type="continuationSeparator" w:id="0">
    <w:p w:rsidR="00CF6BBB" w:rsidRDefault="00CF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E1" w:rsidRDefault="00207EE1" w:rsidP="00207EE1">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A42" w:rsidRPr="00921C91" w:rsidRDefault="000F3A42">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0F3A42" w:rsidRPr="00921C91" w:rsidRDefault="000F3A42">
    <w:pPr>
      <w:pStyle w:val="Footer"/>
      <w:rPr>
        <w:szCs w:val="18"/>
      </w:rPr>
    </w:pPr>
  </w:p>
  <w:p w:rsidR="000F3A42" w:rsidRPr="00921C91" w:rsidRDefault="000F3A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3A42" w:rsidRPr="009B59F4" w:rsidRDefault="000F3A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BBB" w:rsidRDefault="00CF6BBB">
      <w:r>
        <w:separator/>
      </w:r>
    </w:p>
  </w:footnote>
  <w:footnote w:type="continuationSeparator" w:id="0">
    <w:p w:rsidR="00CF6BBB" w:rsidRDefault="00CF6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78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10ED" w:rsidRDefault="001D10ED" w:rsidP="001D10ED">
    <w:pPr>
      <w:pStyle w:val="bpuHeadSpon"/>
    </w:pPr>
    <w:r w:rsidRPr="001D10ED">
      <w:rPr>
        <w:rStyle w:val="bpuHeadSponChar"/>
      </w:rPr>
      <w:t>A4054</w:t>
    </w:r>
    <w:r>
      <w:t xml:space="preserve"> SPACE</w:t>
    </w:r>
    <w:r w:rsidR="00207EE1">
      <w:t xml:space="preserve">, </w:t>
    </w:r>
    <w:r w:rsidR="00207EE1">
      <w:t>WEBBER</w:t>
    </w:r>
  </w:p>
  <w:p w:rsidR="001D10ED" w:rsidRDefault="001D10ED" w:rsidP="001D10ED">
    <w:pPr>
      <w:pStyle w:val="bpuHeadSpon"/>
    </w:pPr>
    <w:r>
      <w:fldChar w:fldCharType="begin"/>
    </w:r>
    <w:r>
      <w:instrText xml:space="preserve"> PAGE  \* MERGEFORMAT </w:instrText>
    </w:r>
    <w:r>
      <w:fldChar w:fldCharType="separate"/>
    </w:r>
    <w:r w:rsidR="007A0FB5">
      <w:rPr>
        <w:noProof/>
      </w:rPr>
      <w:t>12</w:t>
    </w:r>
    <w:r>
      <w:fldChar w:fldCharType="end"/>
    </w:r>
  </w:p>
  <w:p w:rsidR="001D10ED" w:rsidRDefault="001D10ED" w:rsidP="001D10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10ED" w:rsidRDefault="001D10ED" w:rsidP="001D10ED">
    <w:pPr>
      <w:pStyle w:val="bpuHeadSpon"/>
    </w:pPr>
    <w:r w:rsidRPr="001D10ED">
      <w:rPr>
        <w:rStyle w:val="bpuHeadSponChar"/>
      </w:rPr>
      <w:t>A4054</w:t>
    </w:r>
    <w:r>
      <w:t xml:space="preserve"> SPACE</w:t>
    </w:r>
    <w:r w:rsidR="00207EE1">
      <w:t xml:space="preserve">, </w:t>
    </w:r>
    <w:r w:rsidR="00207EE1">
      <w:t>WEBBER</w:t>
    </w:r>
  </w:p>
  <w:p w:rsidR="001D10ED" w:rsidRDefault="001D10ED" w:rsidP="001D10ED">
    <w:pPr>
      <w:pStyle w:val="bpuHeadSpon"/>
    </w:pPr>
    <w:r>
      <w:fldChar w:fldCharType="begin"/>
    </w:r>
    <w:r>
      <w:instrText xml:space="preserve"> PAGE  \* MERGEFORMAT </w:instrText>
    </w:r>
    <w:r>
      <w:fldChar w:fldCharType="separate"/>
    </w:r>
    <w:r w:rsidR="007A0FB5">
      <w:rPr>
        <w:noProof/>
      </w:rPr>
      <w:t>2</w:t>
    </w:r>
    <w:r>
      <w:fldChar w:fldCharType="end"/>
    </w:r>
  </w:p>
  <w:p w:rsidR="001D10ED" w:rsidRDefault="001D10ED" w:rsidP="001D10E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87F73"/>
    <w:multiLevelType w:val="hybridMultilevel"/>
    <w:tmpl w:val="C324DB36"/>
    <w:lvl w:ilvl="0" w:tplc="58A661A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A4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0ED"/>
    <w:rsid w:val="001D25F3"/>
    <w:rsid w:val="001E083E"/>
    <w:rsid w:val="001E15F1"/>
    <w:rsid w:val="001E16FA"/>
    <w:rsid w:val="001E6213"/>
    <w:rsid w:val="001F14C7"/>
    <w:rsid w:val="001F7405"/>
    <w:rsid w:val="00205533"/>
    <w:rsid w:val="00207EE1"/>
    <w:rsid w:val="00212B8D"/>
    <w:rsid w:val="00222983"/>
    <w:rsid w:val="002370D0"/>
    <w:rsid w:val="002426F0"/>
    <w:rsid w:val="00255958"/>
    <w:rsid w:val="00257FA2"/>
    <w:rsid w:val="0026574A"/>
    <w:rsid w:val="002660BB"/>
    <w:rsid w:val="002720E8"/>
    <w:rsid w:val="0027358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1B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43"/>
    <w:rsid w:val="004C0DE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8E"/>
    <w:rsid w:val="00557240"/>
    <w:rsid w:val="005651F3"/>
    <w:rsid w:val="00572184"/>
    <w:rsid w:val="0057660B"/>
    <w:rsid w:val="00577A15"/>
    <w:rsid w:val="00580533"/>
    <w:rsid w:val="0059131D"/>
    <w:rsid w:val="005B3F92"/>
    <w:rsid w:val="005B479C"/>
    <w:rsid w:val="005B561E"/>
    <w:rsid w:val="005C07E4"/>
    <w:rsid w:val="005C2124"/>
    <w:rsid w:val="005C336F"/>
    <w:rsid w:val="005C7F3C"/>
    <w:rsid w:val="005E017C"/>
    <w:rsid w:val="005E50C6"/>
    <w:rsid w:val="005E6085"/>
    <w:rsid w:val="005F2A97"/>
    <w:rsid w:val="005F399B"/>
    <w:rsid w:val="006019F8"/>
    <w:rsid w:val="00605B20"/>
    <w:rsid w:val="0061156F"/>
    <w:rsid w:val="00613FF5"/>
    <w:rsid w:val="006155A8"/>
    <w:rsid w:val="00621B94"/>
    <w:rsid w:val="006224EE"/>
    <w:rsid w:val="00626239"/>
    <w:rsid w:val="00635316"/>
    <w:rsid w:val="00635449"/>
    <w:rsid w:val="006378C5"/>
    <w:rsid w:val="00645E6A"/>
    <w:rsid w:val="00665CBC"/>
    <w:rsid w:val="00667169"/>
    <w:rsid w:val="00667A5C"/>
    <w:rsid w:val="00677316"/>
    <w:rsid w:val="00686AEB"/>
    <w:rsid w:val="006A6A3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AF1"/>
    <w:rsid w:val="00781B4D"/>
    <w:rsid w:val="007824BF"/>
    <w:rsid w:val="00783B8D"/>
    <w:rsid w:val="00794B94"/>
    <w:rsid w:val="00794BD4"/>
    <w:rsid w:val="00795AE4"/>
    <w:rsid w:val="007A0FB5"/>
    <w:rsid w:val="007A2F73"/>
    <w:rsid w:val="007A3061"/>
    <w:rsid w:val="007A5A0B"/>
    <w:rsid w:val="007C0E14"/>
    <w:rsid w:val="007C7DE4"/>
    <w:rsid w:val="007D40CB"/>
    <w:rsid w:val="007D5796"/>
    <w:rsid w:val="007D59C0"/>
    <w:rsid w:val="007D7D9C"/>
    <w:rsid w:val="007F485D"/>
    <w:rsid w:val="007F6050"/>
    <w:rsid w:val="008013A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114"/>
    <w:rsid w:val="008C79B3"/>
    <w:rsid w:val="008D77BD"/>
    <w:rsid w:val="008E454C"/>
    <w:rsid w:val="008F1E5A"/>
    <w:rsid w:val="008F2EB1"/>
    <w:rsid w:val="00901BDA"/>
    <w:rsid w:val="009121D8"/>
    <w:rsid w:val="00916F7A"/>
    <w:rsid w:val="00917FE3"/>
    <w:rsid w:val="009318C7"/>
    <w:rsid w:val="00931C09"/>
    <w:rsid w:val="009348C2"/>
    <w:rsid w:val="009440D0"/>
    <w:rsid w:val="009523A3"/>
    <w:rsid w:val="00960958"/>
    <w:rsid w:val="00962CA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5E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A0"/>
    <w:rsid w:val="00B90E33"/>
    <w:rsid w:val="00B9676B"/>
    <w:rsid w:val="00BA2977"/>
    <w:rsid w:val="00BA2EA5"/>
    <w:rsid w:val="00BA364B"/>
    <w:rsid w:val="00BB1190"/>
    <w:rsid w:val="00BB31D0"/>
    <w:rsid w:val="00BB3A11"/>
    <w:rsid w:val="00BB4DDB"/>
    <w:rsid w:val="00BB5D79"/>
    <w:rsid w:val="00BB5F02"/>
    <w:rsid w:val="00BC7892"/>
    <w:rsid w:val="00BE24D6"/>
    <w:rsid w:val="00BE7EFA"/>
    <w:rsid w:val="00BF06AD"/>
    <w:rsid w:val="00BF0885"/>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BB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BC8"/>
    <w:rsid w:val="00DC692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804"/>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52E2B39"/>
  <w15:docId w15:val="{29A7DD4F-86B5-4E9D-9E2A-43F0E6A5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E21B4"/>
    <w:pPr>
      <w:ind w:left="720"/>
      <w:contextualSpacing/>
    </w:pPr>
  </w:style>
  <w:style w:type="paragraph" w:styleId="BalloonText">
    <w:name w:val="Balloon Text"/>
    <w:basedOn w:val="Normal"/>
    <w:link w:val="BalloonTextChar"/>
    <w:semiHidden/>
    <w:unhideWhenUsed/>
    <w:rsid w:val="001E0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83E"/>
    <w:rPr>
      <w:rFonts w:ascii="Segoe UI" w:hAnsi="Segoe UI" w:cs="Segoe UI"/>
      <w:spacing w:val="4"/>
      <w:sz w:val="18"/>
      <w:szCs w:val="18"/>
    </w:rPr>
  </w:style>
  <w:style w:type="character" w:styleId="LineNumber">
    <w:name w:val="line number"/>
    <w:basedOn w:val="DefaultParagraphFont"/>
    <w:semiHidden/>
    <w:unhideWhenUsed/>
    <w:rsid w:val="001D1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4949</Words>
  <Characters>25149</Characters>
  <Application>Microsoft Office Word</Application>
  <DocSecurity>0</DocSecurity>
  <Lines>525</Lines>
  <Paragraphs>98</Paragraphs>
  <ScaleCrop>false</ScaleCrop>
  <HeadingPairs>
    <vt:vector size="2" baseType="variant">
      <vt:variant>
        <vt:lpstr>Title</vt:lpstr>
      </vt:variant>
      <vt:variant>
        <vt:i4>1</vt:i4>
      </vt:variant>
    </vt:vector>
  </HeadingPairs>
  <TitlesOfParts>
    <vt:vector size="1" baseType="lpstr">
      <vt:lpstr>A4054</vt:lpstr>
    </vt:vector>
  </TitlesOfParts>
  <Manager>R230</Manager>
  <Company>NJ Office of Legislative Services</Company>
  <LinksUpToDate>false</LinksUpToDate>
  <CharactersWithSpaces>30170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A4054</dc:title>
  <dc:subject/>
  <dc:creator>Assemblyman  SPACE</dc:creator>
  <cp:keywords>A4054|12|LP |234|0|234|F|0|</cp:keywords>
  <dc:description>INTRODUCED MAY 7, 2020</dc:description>
  <cp:lastModifiedBy>Todaro, Vivian</cp:lastModifiedBy>
  <cp:revision>2</cp:revision>
  <cp:lastPrinted>2020-06-18T14:19:00Z</cp:lastPrinted>
  <dcterms:created xsi:type="dcterms:W3CDTF">2020-06-18T14:20:00Z</dcterms:created>
  <dcterms:modified xsi:type="dcterms:W3CDTF">2020-06-18T14:20:00Z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