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E74" w:rsidRDefault="00BC3E74" w:rsidP="00BC3E74">
      <w:pPr>
        <w:pStyle w:val="bpuBill"/>
      </w:pPr>
      <w:bookmarkStart w:id="0" w:name="bpuFrontPg"/>
      <w:bookmarkStart w:id="1" w:name="_GoBack"/>
      <w:bookmarkEnd w:id="0"/>
      <w:bookmarkEnd w:id="1"/>
      <w:r>
        <w:t xml:space="preserve">ASSEMBLY, No. 4084 </w:t>
      </w:r>
    </w:p>
    <w:p w:rsidR="00BC3E74" w:rsidRPr="009D38FF" w:rsidRDefault="00BC3E74" w:rsidP="00BC3E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7530" r:id="rId7"/>
        </w:object>
      </w:r>
    </w:p>
    <w:p w:rsidR="00BC3E74" w:rsidRDefault="00BC3E74" w:rsidP="00BC3E74">
      <w:pPr>
        <w:pStyle w:val="bpuState"/>
      </w:pPr>
      <w:r>
        <w:t>STATE OF NEW JERSEY</w:t>
      </w:r>
    </w:p>
    <w:p w:rsidR="00BC3E74" w:rsidRDefault="00BC3E74" w:rsidP="00BC3E74">
      <w:pPr>
        <w:pStyle w:val="bpuLegislature"/>
      </w:pPr>
      <w:r>
        <w:t>219th LEGISLATURE</w:t>
      </w:r>
    </w:p>
    <w:p w:rsidR="00BC3E74" w:rsidRDefault="00BC3E74" w:rsidP="00BC3E74">
      <w:pPr>
        <w:pStyle w:val="bpuWpGraphic"/>
      </w:pPr>
      <w:r>
        <w:object w:dxaOrig="8985" w:dyaOrig="255">
          <v:shape id="_x0000_i1026" type="#_x0000_t75" style="width:6in;height:12pt" o:ole="">
            <v:imagedata r:id="rId6" o:title=""/>
          </v:shape>
          <o:OLEObject Type="Embed" ProgID="WPWin6.1" ShapeID="_x0000_i1026" DrawAspect="Content" ObjectID="_1656757531" r:id="rId8"/>
        </w:object>
      </w:r>
      <w:r>
        <w:t xml:space="preserve">  </w:t>
      </w:r>
    </w:p>
    <w:p w:rsidR="00BC3E74" w:rsidRDefault="00BC3E74" w:rsidP="00BC3E74">
      <w:pPr>
        <w:pStyle w:val="bpuIntro"/>
      </w:pPr>
      <w:r>
        <w:t>INTRODUCED MAY 7, 2020</w:t>
      </w:r>
    </w:p>
    <w:p w:rsidR="00BC3E74" w:rsidRDefault="00BC3E74" w:rsidP="00BC3E74">
      <w:pPr>
        <w:pStyle w:val="bpuIntro"/>
      </w:pPr>
    </w:p>
    <w:p w:rsidR="00BC3E74" w:rsidRDefault="00BC3E74" w:rsidP="00BC3E74">
      <w:pPr>
        <w:pStyle w:val="bpuIntro"/>
        <w:sectPr w:rsidR="00BC3E74" w:rsidSect="009F6F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3E74" w:rsidRDefault="00BC3E74" w:rsidP="00BC3E74">
      <w:pPr>
        <w:pStyle w:val="bpuIntro"/>
      </w:pPr>
    </w:p>
    <w:p w:rsidR="00BC3E74" w:rsidRDefault="00BC3E74" w:rsidP="00BC3E74">
      <w:pPr>
        <w:pStyle w:val="bpuSponsor"/>
      </w:pPr>
      <w:r>
        <w:t>Sponsored by:</w:t>
      </w:r>
    </w:p>
    <w:p w:rsidR="00BC3E74" w:rsidRDefault="00BC3E74" w:rsidP="00BC3E74">
      <w:pPr>
        <w:pStyle w:val="bpuSponsor"/>
      </w:pPr>
      <w:r>
        <w:t>Assemblyman  RONALD S. DANCER</w:t>
      </w:r>
    </w:p>
    <w:p w:rsidR="00BC3E74" w:rsidRDefault="00BC3E74" w:rsidP="00BC3E74">
      <w:pPr>
        <w:pStyle w:val="bpuSponsor"/>
      </w:pPr>
      <w:r>
        <w:t>District 12 (Burlington, Middlesex, Monmouth and Ocean)</w:t>
      </w:r>
    </w:p>
    <w:p w:rsidR="00BC3E74" w:rsidRDefault="006E48AE" w:rsidP="006E48AE">
      <w:pPr>
        <w:pStyle w:val="bpuSponsor"/>
      </w:pPr>
      <w:r>
        <w:t>Assemblywoman  CAROL A. MURPHY</w:t>
      </w:r>
    </w:p>
    <w:p w:rsidR="006E48AE" w:rsidRDefault="006E48AE" w:rsidP="006E48AE">
      <w:pPr>
        <w:pStyle w:val="bpuSponsor"/>
      </w:pPr>
      <w:r>
        <w:t>District 7 (Burlington)</w:t>
      </w:r>
    </w:p>
    <w:p w:rsidR="006E48AE" w:rsidRPr="006E48AE" w:rsidRDefault="006E48AE" w:rsidP="006E48AE">
      <w:pPr>
        <w:pStyle w:val="bpuSponsor"/>
      </w:pPr>
    </w:p>
    <w:p w:rsidR="00BC3E74" w:rsidRDefault="009F6F94" w:rsidP="009F6F94">
      <w:pPr>
        <w:pStyle w:val="bpuSponsor"/>
      </w:pPr>
      <w:r>
        <w:t>Co-Sponsored by:</w:t>
      </w:r>
    </w:p>
    <w:p w:rsidR="009F6F94" w:rsidRDefault="009F6F94" w:rsidP="009F6F94">
      <w:pPr>
        <w:pStyle w:val="bpuSponsor"/>
      </w:pPr>
      <w:r w:rsidRPr="009F6F94">
        <w:t>Assemblywoman Dunn</w:t>
      </w:r>
    </w:p>
    <w:p w:rsidR="009F6F94" w:rsidRDefault="009F6F94" w:rsidP="009F6F94"/>
    <w:p w:rsidR="009F6F94" w:rsidRPr="009F6F94" w:rsidRDefault="009F6F94" w:rsidP="009F6F94"/>
    <w:p w:rsidR="00BC3E74" w:rsidRDefault="00BC3E74" w:rsidP="00BC3E74">
      <w:pPr>
        <w:pStyle w:val="bpuSponsor"/>
      </w:pPr>
    </w:p>
    <w:p w:rsidR="00BC3E74" w:rsidRDefault="00BC3E74" w:rsidP="00BC3E74">
      <w:pPr>
        <w:pStyle w:val="bpuSponsor"/>
      </w:pPr>
    </w:p>
    <w:p w:rsidR="00BC3E74" w:rsidRDefault="00BC3E74" w:rsidP="00BC3E74">
      <w:pPr>
        <w:pStyle w:val="bpuSponsor"/>
      </w:pPr>
      <w:r>
        <w:t>SYNOPSIS</w:t>
      </w:r>
    </w:p>
    <w:p w:rsidR="00BC3E74" w:rsidRDefault="00BC3E74" w:rsidP="00BC3E74">
      <w:pPr>
        <w:pStyle w:val="bpuNormText"/>
      </w:pPr>
      <w:r>
        <w:tab/>
        <w:t xml:space="preserve">Clarifies DHS authority over sober living homes, and requires certain sober living homes to be dedicated for use by persons in substance use recovery who have other mental health disorders. </w:t>
      </w:r>
    </w:p>
    <w:p w:rsidR="00BC3E74" w:rsidRDefault="00BC3E74" w:rsidP="00BC3E74">
      <w:pPr>
        <w:pStyle w:val="bpuNormText"/>
      </w:pPr>
    </w:p>
    <w:p w:rsidR="00BC3E74" w:rsidRDefault="00BC3E74" w:rsidP="00BC3E74">
      <w:pPr>
        <w:pStyle w:val="bpuSponsor"/>
      </w:pPr>
      <w:r>
        <w:t xml:space="preserve">CURRENT VERSION OF TEXT </w:t>
      </w:r>
    </w:p>
    <w:p w:rsidR="00BC3E74" w:rsidRDefault="00BC3E74" w:rsidP="00BC3E74">
      <w:pPr>
        <w:pStyle w:val="bpuNormText"/>
      </w:pPr>
      <w:r>
        <w:tab/>
        <w:t>As introduced.</w:t>
      </w:r>
    </w:p>
    <w:p w:rsidR="00BC3E74" w:rsidRDefault="00BC3E74" w:rsidP="00BC3E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3E74" w:rsidRDefault="00BC3E74" w:rsidP="008916EC">
      <w:pPr>
        <w:pStyle w:val="FronterPage"/>
        <w:tabs>
          <w:tab w:val="clear" w:pos="720"/>
          <w:tab w:val="clear" w:pos="1440"/>
          <w:tab w:val="clear" w:pos="2160"/>
          <w:tab w:val="clear" w:pos="2880"/>
          <w:tab w:val="clear" w:pos="3600"/>
          <w:tab w:val="clear" w:pos="4320"/>
          <w:tab w:val="clear" w:pos="5040"/>
        </w:tabs>
        <w:sectPr w:rsidR="00BC3E74" w:rsidSect="00BC3E74">
          <w:type w:val="continuous"/>
          <w:pgSz w:w="12240" w:h="20160" w:code="5"/>
          <w:pgMar w:top="1440" w:right="2275" w:bottom="1440" w:left="2275" w:header="72" w:footer="720" w:gutter="0"/>
          <w:pgNumType w:start="1"/>
          <w:cols w:space="720"/>
          <w:docGrid w:linePitch="360"/>
        </w:sectPr>
      </w:pPr>
    </w:p>
    <w:p w:rsidR="00FB67B5" w:rsidRPr="0074275D" w:rsidRDefault="00FB67B5" w:rsidP="00FB67B5">
      <w:pPr>
        <w:pStyle w:val="HangingAnAct"/>
      </w:pPr>
      <w:r w:rsidRPr="00FB67B5">
        <w:rPr>
          <w:rStyle w:val="BillHead"/>
        </w:rPr>
        <w:lastRenderedPageBreak/>
        <w:t>An Act</w:t>
      </w:r>
      <w:r w:rsidRPr="006B7FA7">
        <w:rPr>
          <w:rStyle w:val="HangingAnActChar"/>
        </w:rPr>
        <w:t xml:space="preserve"> </w:t>
      </w:r>
      <w:r>
        <w:t>concerning the regulation and categorization of sober living homes, and amending various parts of the statutory law.</w:t>
      </w:r>
    </w:p>
    <w:p w:rsidR="00FB67B5" w:rsidRPr="00D71D68" w:rsidRDefault="00FB67B5" w:rsidP="00FB67B5"/>
    <w:p w:rsidR="00FB67B5" w:rsidRPr="00AA7880" w:rsidRDefault="00FB67B5" w:rsidP="00FB67B5">
      <w:r>
        <w:tab/>
      </w:r>
      <w:r>
        <w:rPr>
          <w:rStyle w:val="BillHeading2"/>
        </w:rPr>
        <w:t xml:space="preserve">Be It Enacted </w:t>
      </w:r>
      <w:r>
        <w:rPr>
          <w:rStyle w:val="BillLanguage"/>
        </w:rPr>
        <w:t>by the Senate and General Assembly of the State of New Jersey:</w:t>
      </w:r>
    </w:p>
    <w:p w:rsidR="00FB67B5" w:rsidRPr="00D71D68" w:rsidRDefault="00FB67B5" w:rsidP="00FB67B5"/>
    <w:p w:rsidR="00FB67B5" w:rsidRDefault="00FB67B5" w:rsidP="00FB67B5">
      <w:r>
        <w:tab/>
        <w:t>1.</w:t>
      </w:r>
      <w:r>
        <w:tab/>
        <w:t>Section 2 of P.L.1975, c.305 (C.26:2B-8) is amended to read as follows:</w:t>
      </w:r>
    </w:p>
    <w:p w:rsidR="00FB67B5" w:rsidRDefault="00FB67B5" w:rsidP="00FB67B5">
      <w:r>
        <w:tab/>
        <w:t>2.</w:t>
      </w:r>
      <w:r>
        <w:tab/>
      </w:r>
      <w:r w:rsidRPr="009E28B4">
        <w:rPr>
          <w:rFonts w:ascii="Albertus Extra Bold" w:hAnsi="Albertus Extra Bold"/>
          <w:b/>
        </w:rPr>
        <w:t>[</w:t>
      </w:r>
      <w:r>
        <w:t>The following words as</w:t>
      </w:r>
      <w:r w:rsidRPr="009E28B4">
        <w:rPr>
          <w:rFonts w:ascii="Albertus Extra Bold" w:hAnsi="Albertus Extra Bold"/>
          <w:b/>
        </w:rPr>
        <w:t>]</w:t>
      </w:r>
      <w:r>
        <w:t xml:space="preserve"> </w:t>
      </w:r>
      <w:r>
        <w:rPr>
          <w:u w:val="single"/>
        </w:rPr>
        <w:t>As</w:t>
      </w:r>
      <w:r>
        <w:t xml:space="preserve"> used in P.L.1975, c.305 (C.26:2B-7 et seq.) </w:t>
      </w:r>
      <w:r w:rsidRPr="009E28B4">
        <w:rPr>
          <w:rFonts w:ascii="Albertus Extra Bold" w:hAnsi="Albertus Extra Bold"/>
          <w:b/>
        </w:rPr>
        <w:t>[</w:t>
      </w:r>
      <w:r>
        <w:t>shall, unless the context requires otherwise, have the following meanings</w:t>
      </w:r>
      <w:r w:rsidRPr="009E28B4">
        <w:rPr>
          <w:rFonts w:ascii="Albertus Extra Bold" w:hAnsi="Albertus Extra Bold"/>
          <w:b/>
        </w:rPr>
        <w:t>]</w:t>
      </w:r>
      <w:r>
        <w:t>:</w:t>
      </w:r>
    </w:p>
    <w:p w:rsidR="00FB67B5" w:rsidRDefault="00FB67B5" w:rsidP="00FB67B5">
      <w:r>
        <w:tab/>
        <w:t>"Administrator" means the person in charge of the operation of a facility, or his designee.</w:t>
      </w:r>
    </w:p>
    <w:p w:rsidR="00FB67B5" w:rsidRDefault="00FB67B5" w:rsidP="00FB67B5">
      <w:r>
        <w:tab/>
        <w:t>"Admitted" means accepted for treatment at a facility.</w:t>
      </w:r>
    </w:p>
    <w:p w:rsidR="00FB67B5" w:rsidRDefault="00FB67B5" w:rsidP="00FB67B5">
      <w:r>
        <w:tab/>
        <w:t xml:space="preserve">"Alcoholic" means a person with an alcohol use disorder, as defined in this section. </w:t>
      </w:r>
    </w:p>
    <w:p w:rsidR="00FB67B5" w:rsidRDefault="00FB67B5" w:rsidP="00FB67B5">
      <w:r>
        <w:tab/>
        <w:t>"Authorized persons" means persons who serve as volunteer first aid or ambulance squad members, para-professional medical personnel, and rehabilitated persons with alcohol use disorder.</w:t>
      </w:r>
    </w:p>
    <w:p w:rsidR="00FB67B5" w:rsidRDefault="00FB67B5" w:rsidP="00FB67B5">
      <w:r>
        <w:tab/>
        <w:t xml:space="preserve">"Commissioner" means the Commissioner of </w:t>
      </w:r>
      <w:r w:rsidRPr="00C91331">
        <w:rPr>
          <w:rFonts w:ascii="Albertus Extra Bold" w:hAnsi="Albertus Extra Bold"/>
          <w:b/>
        </w:rPr>
        <w:t>[</w:t>
      </w:r>
      <w:r>
        <w:t>Health</w:t>
      </w:r>
      <w:r w:rsidRPr="00C91331">
        <w:rPr>
          <w:rFonts w:ascii="Albertus Extra Bold" w:hAnsi="Albertus Extra Bold"/>
          <w:b/>
        </w:rPr>
        <w:t>]</w:t>
      </w:r>
      <w:r>
        <w:t xml:space="preserve"> </w:t>
      </w:r>
      <w:r>
        <w:rPr>
          <w:u w:val="single"/>
        </w:rPr>
        <w:t>Human Services</w:t>
      </w:r>
      <w:r>
        <w:t>.</w:t>
      </w:r>
    </w:p>
    <w:p w:rsidR="00FB67B5" w:rsidRDefault="00FB67B5" w:rsidP="00FB67B5">
      <w:r>
        <w:tab/>
        <w:t xml:space="preserve">"Department" means the Department of </w:t>
      </w:r>
      <w:r w:rsidRPr="00C91331">
        <w:rPr>
          <w:rFonts w:ascii="Albertus Extra Bold" w:hAnsi="Albertus Extra Bold"/>
          <w:b/>
        </w:rPr>
        <w:t>[</w:t>
      </w:r>
      <w:r>
        <w:t>Health</w:t>
      </w:r>
      <w:r w:rsidRPr="00C91331">
        <w:rPr>
          <w:rFonts w:ascii="Albertus Extra Bold" w:hAnsi="Albertus Extra Bold"/>
          <w:b/>
        </w:rPr>
        <w:t>]</w:t>
      </w:r>
      <w:r>
        <w:t xml:space="preserve"> </w:t>
      </w:r>
      <w:r>
        <w:rPr>
          <w:u w:val="single"/>
        </w:rPr>
        <w:t>Human Services</w:t>
      </w:r>
      <w:r>
        <w:t>.</w:t>
      </w:r>
    </w:p>
    <w:p w:rsidR="00FB67B5" w:rsidRDefault="00FB67B5" w:rsidP="00FB67B5">
      <w:r>
        <w:tab/>
        <w:t xml:space="preserve">"Director" means the Director of the Division of </w:t>
      </w:r>
      <w:r w:rsidRPr="00C91331">
        <w:rPr>
          <w:rFonts w:ascii="Albertus Extra Bold" w:hAnsi="Albertus Extra Bold"/>
          <w:b/>
        </w:rPr>
        <w:t>[</w:t>
      </w:r>
      <w:r>
        <w:t>Alcoholism</w:t>
      </w:r>
      <w:r w:rsidRPr="00C91331">
        <w:rPr>
          <w:rFonts w:ascii="Albertus Extra Bold" w:hAnsi="Albertus Extra Bold"/>
          <w:b/>
        </w:rPr>
        <w:t>]</w:t>
      </w:r>
      <w:r>
        <w:t xml:space="preserve"> </w:t>
      </w:r>
      <w:r>
        <w:rPr>
          <w:u w:val="single"/>
        </w:rPr>
        <w:t>Mental Health and Addiction Services</w:t>
      </w:r>
      <w:r>
        <w:t>.</w:t>
      </w:r>
    </w:p>
    <w:p w:rsidR="00FB67B5" w:rsidRDefault="00FB67B5" w:rsidP="00FB67B5">
      <w:r>
        <w:tab/>
        <w:t xml:space="preserve">"Division" means the Division of </w:t>
      </w:r>
      <w:r w:rsidRPr="00C91331">
        <w:rPr>
          <w:rFonts w:ascii="Albertus Extra Bold" w:hAnsi="Albertus Extra Bold"/>
          <w:b/>
        </w:rPr>
        <w:t>[</w:t>
      </w:r>
      <w:r>
        <w:t>Alcoholism</w:t>
      </w:r>
      <w:r w:rsidRPr="00C91331">
        <w:rPr>
          <w:rFonts w:ascii="Albertus Extra Bold" w:hAnsi="Albertus Extra Bold"/>
          <w:b/>
        </w:rPr>
        <w:t>]</w:t>
      </w:r>
      <w:r>
        <w:t xml:space="preserve"> </w:t>
      </w:r>
      <w:r>
        <w:rPr>
          <w:u w:val="single"/>
        </w:rPr>
        <w:t>Mental Health and Addiction Services in the Department of Human Services</w:t>
      </w:r>
      <w:r>
        <w:t>.</w:t>
      </w:r>
    </w:p>
    <w:p w:rsidR="00FB67B5" w:rsidRDefault="00FB67B5" w:rsidP="00FB67B5">
      <w:r>
        <w:tab/>
        <w:t>"Facility" means any public</w:t>
      </w:r>
      <w:r w:rsidRPr="00EE6D3E">
        <w:rPr>
          <w:rFonts w:ascii="Albertus Extra Bold" w:hAnsi="Albertus Extra Bold"/>
          <w:b/>
        </w:rPr>
        <w:t>[</w:t>
      </w:r>
      <w:r>
        <w:t>,</w:t>
      </w:r>
      <w:r w:rsidRPr="00EE6D3E">
        <w:rPr>
          <w:rFonts w:ascii="Albertus Extra Bold" w:hAnsi="Albertus Extra Bold"/>
          <w:b/>
        </w:rPr>
        <w:t>]</w:t>
      </w:r>
      <w:r>
        <w:t xml:space="preserve"> </w:t>
      </w:r>
      <w:r>
        <w:rPr>
          <w:u w:val="single"/>
        </w:rPr>
        <w:t>or</w:t>
      </w:r>
      <w:r>
        <w:t xml:space="preserve"> private place, or portion thereof </w:t>
      </w:r>
      <w:r w:rsidRPr="00047B7C">
        <w:rPr>
          <w:rFonts w:ascii="Albertus Extra Bold" w:hAnsi="Albertus Extra Bold"/>
          <w:b/>
        </w:rPr>
        <w:t>[</w:t>
      </w:r>
      <w:r>
        <w:t>providing</w:t>
      </w:r>
      <w:r w:rsidRPr="00047B7C">
        <w:rPr>
          <w:rFonts w:ascii="Albertus Extra Bold" w:hAnsi="Albertus Extra Bold"/>
          <w:b/>
        </w:rPr>
        <w:t>]</w:t>
      </w:r>
      <w:r>
        <w:t xml:space="preserve"> </w:t>
      </w:r>
      <w:r>
        <w:rPr>
          <w:u w:val="single"/>
        </w:rPr>
        <w:t>, which provides</w:t>
      </w:r>
      <w:r>
        <w:t xml:space="preserve"> services especially designed for the treatment of intoxicated persons or </w:t>
      </w:r>
      <w:r>
        <w:rPr>
          <w:u w:val="single"/>
        </w:rPr>
        <w:t>the treatment or recovery of</w:t>
      </w:r>
      <w:r>
        <w:t xml:space="preserve"> persons with </w:t>
      </w:r>
      <w:r>
        <w:rPr>
          <w:u w:val="single"/>
        </w:rPr>
        <w:t>an</w:t>
      </w:r>
      <w:r>
        <w:t xml:space="preserve"> alcohol use disorder</w:t>
      </w:r>
      <w:r w:rsidRPr="001B0904">
        <w:rPr>
          <w:rFonts w:ascii="Albertus Extra Bold" w:hAnsi="Albertus Extra Bold"/>
          <w:b/>
        </w:rPr>
        <w:t>[</w:t>
      </w:r>
      <w:r>
        <w:t>;</w:t>
      </w:r>
      <w:r w:rsidRPr="001B0904">
        <w:rPr>
          <w:rFonts w:ascii="Albertus Extra Bold" w:hAnsi="Albertus Extra Bold"/>
          <w:b/>
        </w:rPr>
        <w:t>]</w:t>
      </w:r>
      <w:r>
        <w:rPr>
          <w:u w:val="single"/>
        </w:rPr>
        <w:t>,</w:t>
      </w:r>
      <w:r>
        <w:t xml:space="preserve"> including, but not limited to</w:t>
      </w:r>
      <w:r>
        <w:rPr>
          <w:u w:val="single"/>
        </w:rPr>
        <w:t>,</w:t>
      </w:r>
      <w:r>
        <w:t xml:space="preserve"> intoxication treatment centers, inpatient treatment facilities, outpatient </w:t>
      </w:r>
      <w:r>
        <w:rPr>
          <w:u w:val="single"/>
        </w:rPr>
        <w:t>treatment</w:t>
      </w:r>
      <w:r>
        <w:t xml:space="preserve"> facilities, and residential aftercare facilities </w:t>
      </w:r>
      <w:r>
        <w:rPr>
          <w:u w:val="single"/>
        </w:rPr>
        <w:t>such as transitional sober living homes, otherwise known as recovery residences, and</w:t>
      </w:r>
      <w:r w:rsidRPr="009E28B4">
        <w:rPr>
          <w:u w:val="single"/>
        </w:rPr>
        <w:t xml:space="preserve"> </w:t>
      </w:r>
      <w:r>
        <w:rPr>
          <w:u w:val="single"/>
        </w:rPr>
        <w:t>halfway houses</w:t>
      </w:r>
      <w:r>
        <w:t>.</w:t>
      </w:r>
    </w:p>
    <w:p w:rsidR="00FB67B5" w:rsidRDefault="00FB67B5" w:rsidP="00FB67B5">
      <w:r>
        <w:tab/>
        <w:t xml:space="preserve">"Incapacitated" means the condition of a person who </w:t>
      </w:r>
      <w:r w:rsidRPr="009E28B4">
        <w:rPr>
          <w:rFonts w:ascii="Albertus Extra Bold" w:hAnsi="Albertus Extra Bold"/>
          <w:b/>
        </w:rPr>
        <w:t>[</w:t>
      </w:r>
      <w:r>
        <w:t>is: a.</w:t>
      </w:r>
      <w:r w:rsidRPr="009E28B4">
        <w:rPr>
          <w:rFonts w:ascii="Albertus Extra Bold" w:hAnsi="Albertus Extra Bold"/>
          <w:b/>
        </w:rPr>
        <w:t>]</w:t>
      </w:r>
      <w:r>
        <w:rPr>
          <w:u w:val="single"/>
        </w:rPr>
        <w:t>,</w:t>
      </w:r>
      <w:r>
        <w:t xml:space="preserve"> as a result of the use of alcohol</w:t>
      </w:r>
      <w:r w:rsidRPr="009E28B4">
        <w:rPr>
          <w:rFonts w:ascii="Albertus Extra Bold" w:hAnsi="Albertus Extra Bold"/>
          <w:b/>
        </w:rPr>
        <w:t>[</w:t>
      </w:r>
      <w:r>
        <w:t>,</w:t>
      </w:r>
      <w:r w:rsidRPr="009E28B4">
        <w:rPr>
          <w:rFonts w:ascii="Albertus Extra Bold" w:hAnsi="Albertus Extra Bold"/>
          <w:b/>
        </w:rPr>
        <w:t>]</w:t>
      </w:r>
      <w:r>
        <w:t xml:space="preserve"> </w:t>
      </w:r>
      <w:r>
        <w:rPr>
          <w:u w:val="single"/>
        </w:rPr>
        <w:t>:  is</w:t>
      </w:r>
      <w:r>
        <w:t xml:space="preserve"> unconscious or has judgment so impaired that the person is incapable of realizing</w:t>
      </w:r>
      <w:r>
        <w:rPr>
          <w:u w:val="single"/>
        </w:rPr>
        <w:t>,</w:t>
      </w:r>
      <w:r>
        <w:t xml:space="preserve"> and making a rational decision with respect to</w:t>
      </w:r>
      <w:r>
        <w:rPr>
          <w:u w:val="single"/>
        </w:rPr>
        <w:t>,</w:t>
      </w:r>
      <w:r>
        <w:t xml:space="preserve"> the person's need for treatment </w:t>
      </w:r>
      <w:r w:rsidRPr="009E28B4">
        <w:rPr>
          <w:rFonts w:ascii="Albertus Extra Bold" w:hAnsi="Albertus Extra Bold"/>
          <w:b/>
        </w:rPr>
        <w:t>[</w:t>
      </w:r>
      <w:r>
        <w:t>, b.</w:t>
      </w:r>
      <w:r w:rsidRPr="009E28B4">
        <w:rPr>
          <w:rFonts w:ascii="Albertus Extra Bold" w:hAnsi="Albertus Extra Bold"/>
          <w:b/>
        </w:rPr>
        <w:t>]</w:t>
      </w:r>
      <w:r>
        <w:rPr>
          <w:u w:val="single"/>
        </w:rPr>
        <w:t>; is</w:t>
      </w:r>
      <w:r>
        <w:t xml:space="preserve"> in need of substantial medical attention</w:t>
      </w:r>
      <w:r w:rsidRPr="009E28B4">
        <w:rPr>
          <w:rFonts w:ascii="Albertus Extra Bold" w:hAnsi="Albertus Extra Bold"/>
          <w:b/>
        </w:rPr>
        <w:t>[</w:t>
      </w:r>
      <w:r>
        <w:t>,</w:t>
      </w:r>
      <w:r w:rsidRPr="009E28B4">
        <w:rPr>
          <w:rFonts w:ascii="Albertus Extra Bold" w:hAnsi="Albertus Extra Bold"/>
          <w:b/>
        </w:rPr>
        <w:t>]</w:t>
      </w:r>
      <w:r>
        <w:rPr>
          <w:u w:val="single"/>
        </w:rPr>
        <w:t>;</w:t>
      </w:r>
      <w:r>
        <w:t xml:space="preserve"> or </w:t>
      </w:r>
      <w:r w:rsidRPr="009E28B4">
        <w:rPr>
          <w:rFonts w:ascii="Albertus Extra Bold" w:hAnsi="Albertus Extra Bold"/>
          <w:b/>
        </w:rPr>
        <w:t>[</w:t>
      </w:r>
      <w:r>
        <w:t>c.</w:t>
      </w:r>
      <w:r w:rsidRPr="009E28B4">
        <w:rPr>
          <w:rFonts w:ascii="Albertus Extra Bold" w:hAnsi="Albertus Extra Bold"/>
          <w:b/>
        </w:rPr>
        <w:t>]</w:t>
      </w:r>
      <w:r>
        <w:t xml:space="preserve"> </w:t>
      </w:r>
      <w:r>
        <w:rPr>
          <w:u w:val="single"/>
        </w:rPr>
        <w:t>is</w:t>
      </w:r>
      <w:r>
        <w:t xml:space="preserve"> likely to suffer substantial physical harm.</w:t>
      </w:r>
    </w:p>
    <w:p w:rsidR="00FB67B5" w:rsidRDefault="00FB67B5" w:rsidP="00FB67B5">
      <w:r>
        <w:tab/>
        <w:t>"Independent physician" means a physician other than one holding an office or appointment in any department, board</w:t>
      </w:r>
      <w:r>
        <w:rPr>
          <w:u w:val="single"/>
        </w:rPr>
        <w:t>,</w:t>
      </w:r>
      <w:r>
        <w:t xml:space="preserve"> or agency of the State</w:t>
      </w:r>
      <w:r>
        <w:rPr>
          <w:u w:val="single"/>
        </w:rPr>
        <w:t>,</w:t>
      </w:r>
      <w:r>
        <w:t xml:space="preserve"> or in any public facility.</w:t>
      </w:r>
    </w:p>
    <w:p w:rsidR="00FB67B5" w:rsidRDefault="00FB67B5" w:rsidP="00FB67B5">
      <w:r>
        <w:lastRenderedPageBreak/>
        <w:tab/>
        <w:t>"Intoxicated person" means a person whose mental or physical functioning is substantially impaired as a result of the use of alcoholic beverages.</w:t>
      </w:r>
    </w:p>
    <w:p w:rsidR="00FB67B5" w:rsidRDefault="00FB67B5" w:rsidP="00FB67B5">
      <w:r>
        <w:tab/>
        <w:t>"Patient" means any person admitted to a facility.</w:t>
      </w:r>
    </w:p>
    <w:p w:rsidR="00FB67B5" w:rsidRDefault="00FB67B5" w:rsidP="00FB67B5">
      <w:r>
        <w:tab/>
        <w:t xml:space="preserve">"Person with an alcohol use disorder" means any person who chronically, habitually, or periodically consumes alcoholic beverages to the extent that:  </w:t>
      </w:r>
      <w:r w:rsidRPr="009E28B4">
        <w:rPr>
          <w:rFonts w:ascii="Albertus Extra Bold" w:hAnsi="Albertus Extra Bold"/>
          <w:b/>
        </w:rPr>
        <w:t>[</w:t>
      </w:r>
      <w:r>
        <w:t>a.</w:t>
      </w:r>
      <w:r w:rsidRPr="009E28B4">
        <w:rPr>
          <w:rFonts w:ascii="Albertus Extra Bold" w:hAnsi="Albertus Extra Bold"/>
          <w:b/>
        </w:rPr>
        <w:t>]</w:t>
      </w:r>
      <w:r>
        <w:t xml:space="preserve"> such use substantially injures the person's health or substantially interferes with the person's social or economic functioning in the community on a continuing basis</w:t>
      </w:r>
      <w:r w:rsidRPr="009E28B4">
        <w:rPr>
          <w:rFonts w:ascii="Albertus Extra Bold" w:hAnsi="Albertus Extra Bold"/>
          <w:b/>
        </w:rPr>
        <w:t>[</w:t>
      </w:r>
      <w:r>
        <w:t>,</w:t>
      </w:r>
      <w:r w:rsidRPr="009E28B4">
        <w:rPr>
          <w:rFonts w:ascii="Albertus Extra Bold" w:hAnsi="Albertus Extra Bold"/>
          <w:b/>
        </w:rPr>
        <w:t>]</w:t>
      </w:r>
      <w:r>
        <w:rPr>
          <w:u w:val="single"/>
        </w:rPr>
        <w:t>;</w:t>
      </w:r>
      <w:r>
        <w:t xml:space="preserve"> or </w:t>
      </w:r>
      <w:r w:rsidRPr="009E28B4">
        <w:rPr>
          <w:rFonts w:ascii="Albertus Extra Bold" w:hAnsi="Albertus Extra Bold"/>
          <w:b/>
        </w:rPr>
        <w:t>[</w:t>
      </w:r>
      <w:r>
        <w:t>b.</w:t>
      </w:r>
      <w:r w:rsidRPr="009E28B4">
        <w:rPr>
          <w:rFonts w:ascii="Albertus Extra Bold" w:hAnsi="Albertus Extra Bold"/>
          <w:b/>
        </w:rPr>
        <w:t>]</w:t>
      </w:r>
      <w:r>
        <w:t xml:space="preserve"> the person has lost the power of self-control with respect to the use of such beverages.</w:t>
      </w:r>
    </w:p>
    <w:p w:rsidR="00FB67B5" w:rsidRDefault="00FB67B5" w:rsidP="00FB67B5">
      <w:r>
        <w:tab/>
        <w:t>"Private facility" means a facility other than one operated by the federal government, the State of New Jersey, or any political subdivision thereof.</w:t>
      </w:r>
    </w:p>
    <w:p w:rsidR="00FB67B5" w:rsidRDefault="00FB67B5" w:rsidP="00FB67B5">
      <w:r>
        <w:tab/>
        <w:t>"Public facility" means a facility operated by the State of New Jersey or any political subdivision thereof.</w:t>
      </w:r>
    </w:p>
    <w:p w:rsidR="00FB67B5" w:rsidRPr="00EE6D3E" w:rsidRDefault="00FB67B5" w:rsidP="00FB67B5">
      <w:pPr>
        <w:rPr>
          <w:u w:val="single"/>
        </w:rPr>
      </w:pPr>
      <w:r>
        <w:tab/>
      </w:r>
      <w:r>
        <w:rPr>
          <w:u w:val="single"/>
        </w:rPr>
        <w:t>“Recovery” means a period of time, following the completion of treatment for an alcohol use disorder, during which a patient receives transitional care, support, and sober housing to facilitate the patient’s successful transition back into the community-at-large as a sober individual.</w:t>
      </w:r>
    </w:p>
    <w:p w:rsidR="00FB67B5" w:rsidRPr="00EE6D3E" w:rsidRDefault="00FB67B5" w:rsidP="00FB67B5">
      <w:pPr>
        <w:rPr>
          <w:u w:val="single"/>
        </w:rPr>
      </w:pPr>
      <w:r>
        <w:tab/>
        <w:t xml:space="preserve">"Treatment" means services and programs for the care or rehabilitation of intoxicated persons and persons with </w:t>
      </w:r>
      <w:r>
        <w:rPr>
          <w:u w:val="single"/>
        </w:rPr>
        <w:t>an</w:t>
      </w:r>
      <w:r>
        <w:t xml:space="preserve"> alcohol use disorder, including, but not limited to, medical, psychiatric, psychological, vocational, educational, recreational, and social services and programs.  </w:t>
      </w:r>
      <w:r>
        <w:rPr>
          <w:u w:val="single"/>
        </w:rPr>
        <w:t xml:space="preserve">“Treatment” does not include services and programs that are provided for the transitional care or housing of a patient who is in recovery from an alcohol use disorder, following the receipt of treatment therefor. </w:t>
      </w:r>
    </w:p>
    <w:p w:rsidR="00FB67B5" w:rsidRDefault="00FB67B5" w:rsidP="00FB67B5">
      <w:r>
        <w:t>(</w:t>
      </w:r>
      <w:proofErr w:type="spellStart"/>
      <w:r>
        <w:t>cf</w:t>
      </w:r>
      <w:proofErr w:type="spellEnd"/>
      <w:r>
        <w:t>: P.L.2017, c.131, s.70)</w:t>
      </w:r>
    </w:p>
    <w:p w:rsidR="00FB67B5" w:rsidRDefault="00FB67B5" w:rsidP="00FB67B5"/>
    <w:p w:rsidR="00FB67B5" w:rsidRDefault="00FB67B5" w:rsidP="00FB67B5">
      <w:r>
        <w:tab/>
        <w:t>2.</w:t>
      </w:r>
      <w:r>
        <w:tab/>
        <w:t>Section 6 of P.L.1975, c.305 (C.26:2B-12) is amended to read as follows:</w:t>
      </w:r>
    </w:p>
    <w:p w:rsidR="00FB67B5" w:rsidRDefault="00FB67B5" w:rsidP="00FB67B5">
      <w:r>
        <w:tab/>
        <w:t>6.</w:t>
      </w:r>
      <w:r>
        <w:tab/>
      </w:r>
      <w:r>
        <w:rPr>
          <w:u w:val="single"/>
        </w:rPr>
        <w:t>a.</w:t>
      </w:r>
      <w:r w:rsidRPr="008816A0">
        <w:t xml:space="preserve">  </w:t>
      </w:r>
      <w:r>
        <w:t>The department shall take cognizance of all matters affecting alcohol use disorder in the State</w:t>
      </w:r>
      <w:r>
        <w:rPr>
          <w:u w:val="single"/>
        </w:rPr>
        <w:t>,</w:t>
      </w:r>
      <w:r>
        <w:t xml:space="preserve"> and shall establish and conduct a program for the treatment of intoxicated persons and persons with an alcohol use disorder.</w:t>
      </w:r>
    </w:p>
    <w:p w:rsidR="00FB67B5" w:rsidRDefault="00FB67B5" w:rsidP="00FB67B5">
      <w:r>
        <w:tab/>
        <w:t xml:space="preserve">The program may encourage </w:t>
      </w:r>
      <w:r>
        <w:rPr>
          <w:u w:val="single"/>
        </w:rPr>
        <w:t>the</w:t>
      </w:r>
      <w:r>
        <w:t xml:space="preserve"> regionalization of services and, if not otherwise available, </w:t>
      </w:r>
      <w:r>
        <w:rPr>
          <w:u w:val="single"/>
        </w:rPr>
        <w:t>shall</w:t>
      </w:r>
      <w:r>
        <w:t xml:space="preserve"> provide for the following facilities, which need not be separately located:</w:t>
      </w:r>
    </w:p>
    <w:p w:rsidR="00FB67B5" w:rsidRDefault="00FB67B5" w:rsidP="00FB67B5">
      <w:r>
        <w:tab/>
      </w:r>
      <w:r w:rsidRPr="008816A0">
        <w:rPr>
          <w:rFonts w:ascii="Albertus Extra Bold" w:hAnsi="Albertus Extra Bold"/>
          <w:b/>
        </w:rPr>
        <w:t>[</w:t>
      </w:r>
      <w:r>
        <w:t>a.</w:t>
      </w:r>
      <w:r w:rsidRPr="008816A0">
        <w:rPr>
          <w:rFonts w:ascii="Albertus Extra Bold" w:hAnsi="Albertus Extra Bold"/>
          <w:b/>
        </w:rPr>
        <w:t>]</w:t>
      </w:r>
      <w:r>
        <w:t xml:space="preserve"> </w:t>
      </w:r>
      <w:r>
        <w:rPr>
          <w:u w:val="single"/>
        </w:rPr>
        <w:t>(1)</w:t>
      </w:r>
      <w:r>
        <w:t xml:space="preserve"> Intoxication treatment centers, which centers shall render emergency medical care, including detoxification, shall be open 24 hours every day, and shall be located conveniently near population centers.  Services shall be provided for the immediate physical and social needs, including the needs for medication and shelter, of intoxicated persons, and shall also provide for initial examination, diagnosis</w:t>
      </w:r>
      <w:r>
        <w:rPr>
          <w:u w:val="single"/>
        </w:rPr>
        <w:t>,</w:t>
      </w:r>
      <w:r>
        <w:t xml:space="preserve"> and referral.  To the extent possible, such treatment centers shall be affiliated with a general or other hospital.</w:t>
      </w:r>
    </w:p>
    <w:p w:rsidR="00FB67B5" w:rsidRDefault="00FB67B5" w:rsidP="00FB67B5">
      <w:r>
        <w:lastRenderedPageBreak/>
        <w:tab/>
      </w:r>
      <w:r w:rsidRPr="008816A0">
        <w:rPr>
          <w:rFonts w:ascii="Albertus Extra Bold" w:hAnsi="Albertus Extra Bold"/>
          <w:b/>
        </w:rPr>
        <w:t>[</w:t>
      </w:r>
      <w:r>
        <w:t>b.</w:t>
      </w:r>
      <w:r w:rsidRPr="008816A0">
        <w:rPr>
          <w:rFonts w:ascii="Albertus Extra Bold" w:hAnsi="Albertus Extra Bold"/>
          <w:b/>
        </w:rPr>
        <w:t>]</w:t>
      </w:r>
      <w:r>
        <w:t xml:space="preserve"> </w:t>
      </w:r>
      <w:r>
        <w:rPr>
          <w:u w:val="single"/>
        </w:rPr>
        <w:t>(2)</w:t>
      </w:r>
      <w:r>
        <w:t xml:space="preserve"> Inpatient facilities</w:t>
      </w:r>
      <w:r w:rsidRPr="00EE6D3E">
        <w:rPr>
          <w:rFonts w:ascii="Albertus Extra Bold" w:hAnsi="Albertus Extra Bold"/>
          <w:b/>
        </w:rPr>
        <w:t>[</w:t>
      </w:r>
      <w:r>
        <w:t>,</w:t>
      </w:r>
      <w:r w:rsidRPr="00EE6D3E">
        <w:rPr>
          <w:rFonts w:ascii="Albertus Extra Bold" w:hAnsi="Albertus Extra Bold"/>
          <w:b/>
        </w:rPr>
        <w:t>]</w:t>
      </w:r>
      <w:r>
        <w:t xml:space="preserve"> for treatment of persons with an alcohol use disorder, which shall, to the extent possible, be affiliated with the medical service of a general hospital, mental hospital, community mental health center, or other hospital.</w:t>
      </w:r>
    </w:p>
    <w:p w:rsidR="00FB67B5" w:rsidRDefault="00FB67B5" w:rsidP="00FB67B5">
      <w:r>
        <w:tab/>
      </w:r>
      <w:r w:rsidRPr="008816A0">
        <w:rPr>
          <w:rFonts w:ascii="Albertus Extra Bold" w:hAnsi="Albertus Extra Bold"/>
          <w:b/>
        </w:rPr>
        <w:t>[</w:t>
      </w:r>
      <w:r>
        <w:t>c.</w:t>
      </w:r>
      <w:r w:rsidRPr="008816A0">
        <w:rPr>
          <w:rFonts w:ascii="Albertus Extra Bold" w:hAnsi="Albertus Extra Bold"/>
          <w:b/>
        </w:rPr>
        <w:t>]</w:t>
      </w:r>
      <w:r>
        <w:t xml:space="preserve"> </w:t>
      </w:r>
      <w:r>
        <w:rPr>
          <w:u w:val="single"/>
        </w:rPr>
        <w:t>(3)</w:t>
      </w:r>
      <w:r>
        <w:t xml:space="preserve"> Outpatient facilities </w:t>
      </w:r>
      <w:r>
        <w:rPr>
          <w:u w:val="single"/>
        </w:rPr>
        <w:t>for treatment of persons with an alcohol use disorder</w:t>
      </w:r>
      <w:r>
        <w:t>.</w:t>
      </w:r>
    </w:p>
    <w:p w:rsidR="00FB67B5" w:rsidRDefault="00FB67B5" w:rsidP="00FB67B5">
      <w:pPr>
        <w:rPr>
          <w:u w:val="single"/>
        </w:rPr>
      </w:pPr>
      <w:r>
        <w:tab/>
      </w:r>
      <w:r w:rsidRPr="008816A0">
        <w:rPr>
          <w:rFonts w:ascii="Albertus Extra Bold" w:hAnsi="Albertus Extra Bold"/>
          <w:b/>
        </w:rPr>
        <w:t>[</w:t>
      </w:r>
      <w:r>
        <w:t>d.</w:t>
      </w:r>
      <w:r w:rsidRPr="008816A0">
        <w:rPr>
          <w:rFonts w:ascii="Albertus Extra Bold" w:hAnsi="Albertus Extra Bold"/>
          <w:b/>
        </w:rPr>
        <w:t>]</w:t>
      </w:r>
      <w:r>
        <w:t xml:space="preserve"> </w:t>
      </w:r>
      <w:r>
        <w:rPr>
          <w:u w:val="single"/>
        </w:rPr>
        <w:t>(4)</w:t>
      </w:r>
      <w:r>
        <w:t xml:space="preserve"> Residential aftercare facilities, such as halfway houses </w:t>
      </w:r>
      <w:r>
        <w:rPr>
          <w:u w:val="single"/>
        </w:rPr>
        <w:t>or transitional sober living homes, which provide community housing and support to persons in recovery from an alcohol use disorder who do not have any other documented co-occurring mental health disorders; and</w:t>
      </w:r>
    </w:p>
    <w:p w:rsidR="00FB67B5" w:rsidRDefault="00FB67B5" w:rsidP="00FB67B5">
      <w:r w:rsidRPr="008816A0">
        <w:tab/>
      </w:r>
      <w:r>
        <w:rPr>
          <w:u w:val="single"/>
        </w:rPr>
        <w:t>(5)</w:t>
      </w:r>
      <w:r>
        <w:rPr>
          <w:u w:val="single"/>
        </w:rPr>
        <w:tab/>
        <w:t>Residential aftercare facilities, such as halfway houses or transitional sober living homes, which provide community housing and support to persons in recovery from an alcohol use disorder who have at least one other documented co-occurring mental health disorder</w:t>
      </w:r>
      <w:r>
        <w:t>.</w:t>
      </w:r>
    </w:p>
    <w:p w:rsidR="00FB67B5" w:rsidRDefault="00FB67B5" w:rsidP="00FB67B5">
      <w:r>
        <w:tab/>
      </w:r>
      <w:r>
        <w:rPr>
          <w:u w:val="single"/>
        </w:rPr>
        <w:t>b.</w:t>
      </w:r>
      <w:r>
        <w:tab/>
        <w:t>The department shall maintain, supervise</w:t>
      </w:r>
      <w:r>
        <w:rPr>
          <w:u w:val="single"/>
        </w:rPr>
        <w:t>,</w:t>
      </w:r>
      <w:r>
        <w:t xml:space="preserve"> and control all facilities operated by it pursuant to P.L.1975, c.305 (C.26:2B-7</w:t>
      </w:r>
      <w:r w:rsidR="00BC2A4E">
        <w:t> </w:t>
      </w:r>
      <w:r>
        <w:t>et</w:t>
      </w:r>
      <w:r w:rsidR="00BC2A4E">
        <w:t> </w:t>
      </w:r>
      <w:r>
        <w:t>seq.)</w:t>
      </w:r>
      <w:r>
        <w:rPr>
          <w:u w:val="single"/>
        </w:rPr>
        <w:t>,</w:t>
      </w:r>
      <w:r w:rsidR="00BC2A4E">
        <w:t> </w:t>
      </w:r>
      <w:r>
        <w:t xml:space="preserve">and all such facilities shall be staffed with an adequate number of qualified and trained personnel.  </w:t>
      </w:r>
      <w:r>
        <w:rPr>
          <w:u w:val="single"/>
        </w:rPr>
        <w:t>The department shall require at least one mental health care professional to be on-call or on-site, at all times, at any residential aftercare facility operating under paragraph (5) of subsection a. of this section, which provides services to recovering alcoholics who have other documented co-occurring mental health disorders.</w:t>
      </w:r>
    </w:p>
    <w:p w:rsidR="00FB67B5" w:rsidRDefault="00FB67B5" w:rsidP="00FB67B5">
      <w:r>
        <w:tab/>
      </w:r>
      <w:r>
        <w:rPr>
          <w:u w:val="single"/>
        </w:rPr>
        <w:t>c.</w:t>
      </w:r>
      <w:r>
        <w:tab/>
        <w:t xml:space="preserve">The administrator of each </w:t>
      </w:r>
      <w:r w:rsidRPr="00C91331">
        <w:rPr>
          <w:rFonts w:ascii="Albertus Extra Bold" w:hAnsi="Albertus Extra Bold"/>
          <w:b/>
        </w:rPr>
        <w:t>[</w:t>
      </w:r>
      <w:r>
        <w:t>such</w:t>
      </w:r>
      <w:r w:rsidRPr="00C91331">
        <w:rPr>
          <w:rFonts w:ascii="Albertus Extra Bold" w:hAnsi="Albertus Extra Bold"/>
          <w:b/>
        </w:rPr>
        <w:t>]</w:t>
      </w:r>
      <w:r>
        <w:t xml:space="preserve"> facility shall make an annual report of its activities to the director in such manner and form as the director may deem appropriate.  All appropriate resources, particularly community mental health centers, shall </w:t>
      </w:r>
      <w:r w:rsidRPr="008816A0">
        <w:rPr>
          <w:rFonts w:ascii="Albertus Extra Bold" w:hAnsi="Albertus Extra Bold"/>
          <w:b/>
        </w:rPr>
        <w:t>[</w:t>
      </w:r>
      <w:r>
        <w:t>whenever possible</w:t>
      </w:r>
      <w:r w:rsidRPr="008816A0">
        <w:rPr>
          <w:rFonts w:ascii="Albertus Extra Bold" w:hAnsi="Albertus Extra Bold"/>
          <w:b/>
        </w:rPr>
        <w:t>]</w:t>
      </w:r>
      <w:r>
        <w:t xml:space="preserve"> be utilized in</w:t>
      </w:r>
      <w:r>
        <w:rPr>
          <w:u w:val="single"/>
        </w:rPr>
        <w:t>,</w:t>
      </w:r>
      <w:r>
        <w:t xml:space="preserve"> and coordinated with</w:t>
      </w:r>
      <w:r>
        <w:rPr>
          <w:u w:val="single"/>
        </w:rPr>
        <w:t>,</w:t>
      </w:r>
      <w:r>
        <w:t xml:space="preserve"> the program </w:t>
      </w:r>
      <w:r>
        <w:rPr>
          <w:u w:val="single"/>
        </w:rPr>
        <w:t>whenever possible</w:t>
      </w:r>
      <w:r>
        <w:t>.</w:t>
      </w:r>
    </w:p>
    <w:p w:rsidR="00FB67B5" w:rsidRDefault="00FB67B5" w:rsidP="00FB67B5">
      <w:pPr>
        <w:rPr>
          <w:u w:val="single"/>
        </w:rPr>
      </w:pPr>
      <w:r>
        <w:tab/>
      </w:r>
      <w:r>
        <w:rPr>
          <w:u w:val="single"/>
        </w:rPr>
        <w:t>d.</w:t>
      </w:r>
      <w:r>
        <w:tab/>
      </w:r>
      <w:r w:rsidRPr="00423724">
        <w:rPr>
          <w:rFonts w:ascii="Albertus Extra Bold" w:hAnsi="Albertus Extra Bold"/>
          <w:b/>
        </w:rPr>
        <w:t>[</w:t>
      </w:r>
      <w:r>
        <w:t>Services</w:t>
      </w:r>
      <w:r w:rsidRPr="00423724">
        <w:rPr>
          <w:rFonts w:ascii="Albertus Extra Bold" w:hAnsi="Albertus Extra Bold"/>
          <w:b/>
        </w:rPr>
        <w:t>]</w:t>
      </w:r>
      <w:r>
        <w:t xml:space="preserve"> </w:t>
      </w:r>
      <w:r>
        <w:rPr>
          <w:u w:val="single"/>
        </w:rPr>
        <w:t xml:space="preserve">(1) Recovery services delivered by the department pursuant to P.L.1975, c.305 (C.26:2B-7 et seq.) shall not be administered on the premises of any institution that is operated, in whole or in part, by the Department of Institutions and Agencies.  </w:t>
      </w:r>
    </w:p>
    <w:p w:rsidR="00FB67B5" w:rsidRPr="00EE6D3E" w:rsidRDefault="00FB67B5" w:rsidP="00FB67B5">
      <w:pPr>
        <w:rPr>
          <w:u w:val="single"/>
        </w:rPr>
      </w:pPr>
      <w:r w:rsidRPr="00EE6D3E">
        <w:tab/>
      </w:r>
      <w:r>
        <w:rPr>
          <w:u w:val="single"/>
        </w:rPr>
        <w:t>(2)</w:t>
      </w:r>
      <w:r>
        <w:rPr>
          <w:u w:val="single"/>
        </w:rPr>
        <w:tab/>
        <w:t>Treatment services</w:t>
      </w:r>
      <w:r>
        <w:t xml:space="preserve"> delivered by the department pursuant to P.L.1975, c.305 (C.26:2B-7 et seq.) may be administered on the premises of </w:t>
      </w:r>
      <w:r w:rsidRPr="00423724">
        <w:rPr>
          <w:rFonts w:ascii="Albertus Extra Bold" w:hAnsi="Albertus Extra Bold"/>
          <w:b/>
        </w:rPr>
        <w:t>[</w:t>
      </w:r>
      <w:r>
        <w:t>institutions</w:t>
      </w:r>
      <w:r w:rsidRPr="00423724">
        <w:rPr>
          <w:rFonts w:ascii="Albertus Extra Bold" w:hAnsi="Albertus Extra Bold"/>
          <w:b/>
        </w:rPr>
        <w:t>]</w:t>
      </w:r>
      <w:r>
        <w:t xml:space="preserve"> </w:t>
      </w:r>
      <w:r>
        <w:rPr>
          <w:u w:val="single"/>
        </w:rPr>
        <w:t>an institution that is</w:t>
      </w:r>
      <w:r>
        <w:t xml:space="preserve"> operated</w:t>
      </w:r>
      <w:r>
        <w:rPr>
          <w:u w:val="single"/>
        </w:rPr>
        <w:t>,</w:t>
      </w:r>
      <w:r>
        <w:t xml:space="preserve"> in whole or in part</w:t>
      </w:r>
      <w:r>
        <w:rPr>
          <w:u w:val="single"/>
        </w:rPr>
        <w:t>,</w:t>
      </w:r>
      <w:r>
        <w:t xml:space="preserve"> by the </w:t>
      </w:r>
      <w:r w:rsidRPr="008816A0">
        <w:rPr>
          <w:rFonts w:ascii="Albertus Extra Bold" w:hAnsi="Albertus Extra Bold"/>
          <w:b/>
        </w:rPr>
        <w:t>[</w:t>
      </w:r>
      <w:r>
        <w:t>department of institutions and agencies.  Such</w:t>
      </w:r>
      <w:r w:rsidRPr="008816A0">
        <w:rPr>
          <w:rFonts w:ascii="Albertus Extra Bold" w:hAnsi="Albertus Extra Bold"/>
          <w:b/>
        </w:rPr>
        <w:t>]</w:t>
      </w:r>
      <w:r>
        <w:t xml:space="preserve"> </w:t>
      </w:r>
      <w:r>
        <w:rPr>
          <w:u w:val="single"/>
        </w:rPr>
        <w:t>Department of Institutions and Agencies, except that any such treatment</w:t>
      </w:r>
      <w:r>
        <w:t xml:space="preserve"> services shall be administered </w:t>
      </w:r>
      <w:r w:rsidRPr="00423724">
        <w:rPr>
          <w:rFonts w:ascii="Albertus Extra Bold" w:hAnsi="Albertus Extra Bold"/>
          <w:b/>
        </w:rPr>
        <w:t>[</w:t>
      </w:r>
      <w:r>
        <w:t>as such services are</w:t>
      </w:r>
      <w:r w:rsidRPr="00423724">
        <w:rPr>
          <w:rFonts w:ascii="Albertus Extra Bold" w:hAnsi="Albertus Extra Bold"/>
          <w:b/>
        </w:rPr>
        <w:t>]</w:t>
      </w:r>
      <w:r>
        <w:t xml:space="preserve"> </w:t>
      </w:r>
      <w:r>
        <w:rPr>
          <w:u w:val="single"/>
        </w:rPr>
        <w:t>in the same way that they are</w:t>
      </w:r>
      <w:r>
        <w:t xml:space="preserve"> administered in the other facilities of the department</w:t>
      </w:r>
      <w:r>
        <w:rPr>
          <w:u w:val="single"/>
        </w:rPr>
        <w:t>,</w:t>
      </w:r>
      <w:r>
        <w:t xml:space="preserve"> and shall</w:t>
      </w:r>
      <w:r>
        <w:rPr>
          <w:u w:val="single"/>
        </w:rPr>
        <w:t>,</w:t>
      </w:r>
      <w:r>
        <w:t xml:space="preserve"> in all respects</w:t>
      </w:r>
      <w:r>
        <w:rPr>
          <w:u w:val="single"/>
        </w:rPr>
        <w:t>,</w:t>
      </w:r>
      <w:r>
        <w:t xml:space="preserve"> be therapeutic in nature rather than penal or correctional.  </w:t>
      </w:r>
    </w:p>
    <w:p w:rsidR="00FB67B5" w:rsidRDefault="00FB67B5" w:rsidP="00FB67B5">
      <w:r>
        <w:tab/>
      </w:r>
      <w:r>
        <w:rPr>
          <w:u w:val="single"/>
        </w:rPr>
        <w:t>e.</w:t>
      </w:r>
      <w:r>
        <w:tab/>
        <w:t xml:space="preserve">The department shall </w:t>
      </w:r>
      <w:r>
        <w:rPr>
          <w:u w:val="single"/>
        </w:rPr>
        <w:t>annually</w:t>
      </w:r>
      <w:r>
        <w:t xml:space="preserve"> prepare </w:t>
      </w:r>
      <w:r w:rsidRPr="00C91331">
        <w:rPr>
          <w:rFonts w:ascii="Albertus Extra Bold" w:hAnsi="Albertus Extra Bold"/>
          <w:b/>
        </w:rPr>
        <w:t>[</w:t>
      </w:r>
      <w:r>
        <w:t>and</w:t>
      </w:r>
      <w:r w:rsidRPr="00C91331">
        <w:rPr>
          <w:rFonts w:ascii="Albertus Extra Bold" w:hAnsi="Albertus Extra Bold"/>
          <w:b/>
        </w:rPr>
        <w:t>]</w:t>
      </w:r>
      <w:r>
        <w:rPr>
          <w:u w:val="single"/>
        </w:rPr>
        <w:t>,</w:t>
      </w:r>
      <w:r>
        <w:t xml:space="preserve"> publish </w:t>
      </w:r>
      <w:r w:rsidRPr="00C91331">
        <w:rPr>
          <w:rFonts w:ascii="Albertus Extra Bold" w:hAnsi="Albertus Extra Bold"/>
          <w:b/>
        </w:rPr>
        <w:t>[</w:t>
      </w:r>
      <w:r>
        <w:t>annually</w:t>
      </w:r>
      <w:r w:rsidRPr="00C91331">
        <w:rPr>
          <w:rFonts w:ascii="Albertus Extra Bold" w:hAnsi="Albertus Extra Bold"/>
          <w:b/>
        </w:rPr>
        <w:t>]</w:t>
      </w:r>
      <w:r>
        <w:rPr>
          <w:u w:val="single"/>
        </w:rPr>
        <w:t xml:space="preserve">, and post at a publicly accessible location on its Internet </w:t>
      </w:r>
      <w:r>
        <w:rPr>
          <w:u w:val="single"/>
        </w:rPr>
        <w:lastRenderedPageBreak/>
        <w:t>website,</w:t>
      </w:r>
      <w:r>
        <w:t xml:space="preserve"> a list of all </w:t>
      </w:r>
      <w:r w:rsidRPr="00C91331">
        <w:rPr>
          <w:rFonts w:ascii="Albertus Extra Bold" w:hAnsi="Albertus Extra Bold"/>
          <w:b/>
        </w:rPr>
        <w:t>[</w:t>
      </w:r>
      <w:r>
        <w:t>services</w:t>
      </w:r>
      <w:r w:rsidRPr="00C91331">
        <w:rPr>
          <w:rFonts w:ascii="Albertus Extra Bold" w:hAnsi="Albertus Extra Bold"/>
          <w:b/>
        </w:rPr>
        <w:t>]</w:t>
      </w:r>
      <w:r>
        <w:t xml:space="preserve"> </w:t>
      </w:r>
      <w:r>
        <w:rPr>
          <w:u w:val="single"/>
        </w:rPr>
        <w:t>facilities</w:t>
      </w:r>
      <w:r w:rsidRPr="009E28B4">
        <w:t xml:space="preserve"> </w:t>
      </w:r>
      <w:r>
        <w:t>operating in accordance with P.L.1975, c.305 (C.26:2B-7 et seq.)</w:t>
      </w:r>
      <w:r>
        <w:rPr>
          <w:u w:val="single"/>
        </w:rPr>
        <w:t>, which remain in good standing with the department,</w:t>
      </w:r>
      <w:r>
        <w:t xml:space="preserve"> and shall make </w:t>
      </w:r>
      <w:r>
        <w:rPr>
          <w:u w:val="single"/>
        </w:rPr>
        <w:t>a hard copy of</w:t>
      </w:r>
      <w:r>
        <w:t xml:space="preserve"> the list available</w:t>
      </w:r>
      <w:r>
        <w:rPr>
          <w:u w:val="single"/>
        </w:rPr>
        <w:t>,</w:t>
      </w:r>
      <w:r>
        <w:t xml:space="preserve"> upon request</w:t>
      </w:r>
      <w:r>
        <w:rPr>
          <w:u w:val="single"/>
        </w:rPr>
        <w:t>,</w:t>
      </w:r>
      <w:r>
        <w:t xml:space="preserve"> to members of the public.  The department shall notify all law enforcement agencies and judges in the State of the location and capacity of intoxication treatment centers and other </w:t>
      </w:r>
      <w:r w:rsidRPr="00C91331">
        <w:rPr>
          <w:rFonts w:ascii="Albertus Extra Bold" w:hAnsi="Albertus Extra Bold"/>
          <w:b/>
        </w:rPr>
        <w:t>[</w:t>
      </w:r>
      <w:r>
        <w:t>services</w:t>
      </w:r>
      <w:r w:rsidRPr="00C91331">
        <w:rPr>
          <w:rFonts w:ascii="Albertus Extra Bold" w:hAnsi="Albertus Extra Bold"/>
          <w:b/>
        </w:rPr>
        <w:t>]</w:t>
      </w:r>
      <w:r>
        <w:t xml:space="preserve"> </w:t>
      </w:r>
      <w:r>
        <w:rPr>
          <w:u w:val="single"/>
        </w:rPr>
        <w:t>facilities</w:t>
      </w:r>
      <w:r>
        <w:t xml:space="preserve"> operating in accordance with </w:t>
      </w:r>
      <w:r w:rsidRPr="00C91331">
        <w:rPr>
          <w:rFonts w:ascii="Albertus Extra Bold" w:hAnsi="Albertus Extra Bold"/>
          <w:b/>
        </w:rPr>
        <w:t>[</w:t>
      </w:r>
      <w:r>
        <w:t>this act</w:t>
      </w:r>
      <w:r w:rsidRPr="00C91331">
        <w:rPr>
          <w:rFonts w:ascii="Albertus Extra Bold" w:hAnsi="Albertus Extra Bold"/>
          <w:b/>
        </w:rPr>
        <w:t>]</w:t>
      </w:r>
      <w:r>
        <w:t xml:space="preserve"> </w:t>
      </w:r>
      <w:r>
        <w:rPr>
          <w:u w:val="single"/>
        </w:rPr>
        <w:t>P.L.1975, c.305 (C.26:2B-7 et seq.), which are</w:t>
      </w:r>
      <w:r>
        <w:t xml:space="preserve"> situated in or near their jurisdictions.</w:t>
      </w:r>
    </w:p>
    <w:p w:rsidR="00FB67B5" w:rsidRDefault="00FB67B5" w:rsidP="00FB67B5">
      <w:r>
        <w:t>(</w:t>
      </w:r>
      <w:proofErr w:type="spellStart"/>
      <w:r>
        <w:t>cf</w:t>
      </w:r>
      <w:proofErr w:type="spellEnd"/>
      <w:r>
        <w:t>: P.L.2017, c.131, s.73)</w:t>
      </w:r>
    </w:p>
    <w:p w:rsidR="00FB67B5" w:rsidRDefault="00FB67B5" w:rsidP="00FB67B5"/>
    <w:p w:rsidR="00FB67B5" w:rsidRDefault="00FB67B5" w:rsidP="00FB67B5">
      <w:r>
        <w:tab/>
        <w:t>3.</w:t>
      </w:r>
      <w:r>
        <w:tab/>
        <w:t>Section 2 of P.L.1970, c.334 (C.26:2G-22) is amended to read as follows:</w:t>
      </w:r>
    </w:p>
    <w:p w:rsidR="00FB67B5" w:rsidRDefault="00FB67B5" w:rsidP="00FB67B5">
      <w:r>
        <w:tab/>
        <w:t>2.</w:t>
      </w:r>
      <w:r>
        <w:tab/>
        <w:t>As used in this act:</w:t>
      </w:r>
    </w:p>
    <w:p w:rsidR="00FB67B5" w:rsidRDefault="00FB67B5" w:rsidP="00FB67B5">
      <w:pPr>
        <w:rPr>
          <w:u w:val="single"/>
        </w:rPr>
      </w:pPr>
      <w:r>
        <w:tab/>
      </w:r>
      <w:r>
        <w:rPr>
          <w:u w:val="single"/>
        </w:rPr>
        <w:t>“Commissioner” means the Commissioner of Human Services.</w:t>
      </w:r>
    </w:p>
    <w:p w:rsidR="00FB67B5" w:rsidRDefault="00FB67B5" w:rsidP="00FB67B5">
      <w:pPr>
        <w:rPr>
          <w:u w:val="single"/>
        </w:rPr>
      </w:pPr>
      <w:r w:rsidRPr="00D43D7A">
        <w:tab/>
      </w:r>
      <w:r>
        <w:rPr>
          <w:u w:val="single"/>
        </w:rPr>
        <w:t>“Department” means the Department of Human Services.</w:t>
      </w:r>
    </w:p>
    <w:p w:rsidR="00FB67B5" w:rsidRDefault="00FB67B5" w:rsidP="00FB67B5">
      <w:pPr>
        <w:rPr>
          <w:u w:val="single"/>
        </w:rPr>
      </w:pPr>
      <w:r w:rsidRPr="00D43D7A">
        <w:tab/>
      </w:r>
      <w:r>
        <w:rPr>
          <w:u w:val="single"/>
        </w:rPr>
        <w:t>“Narcotic drug” means any narcotic, drug, or dangerous controlled substance, as defined in any law of the State of New Jersey or of the United States.</w:t>
      </w:r>
    </w:p>
    <w:p w:rsidR="00FB67B5" w:rsidRDefault="00FB67B5" w:rsidP="00FB67B5">
      <w:r>
        <w:tab/>
        <w:t xml:space="preserve">"Narcotic </w:t>
      </w:r>
      <w:r w:rsidRPr="009F4BA2">
        <w:rPr>
          <w:rFonts w:ascii="Albertus Extra Bold" w:hAnsi="Albertus Extra Bold"/>
          <w:b/>
        </w:rPr>
        <w:t>[</w:t>
      </w:r>
      <w:r>
        <w:t>and substance</w:t>
      </w:r>
      <w:r w:rsidRPr="009F4BA2">
        <w:rPr>
          <w:rFonts w:ascii="Albertus Extra Bold" w:hAnsi="Albertus Extra Bold"/>
          <w:b/>
        </w:rPr>
        <w:t>]</w:t>
      </w:r>
      <w:r>
        <w:t xml:space="preserve"> </w:t>
      </w:r>
      <w:r>
        <w:rPr>
          <w:u w:val="single"/>
        </w:rPr>
        <w:t>drug</w:t>
      </w:r>
      <w:r>
        <w:t xml:space="preserve"> use disorder treatment </w:t>
      </w:r>
      <w:r>
        <w:rPr>
          <w:u w:val="single"/>
        </w:rPr>
        <w:t>or recovery</w:t>
      </w:r>
      <w:r>
        <w:t xml:space="preserve"> center" means any </w:t>
      </w:r>
      <w:r>
        <w:rPr>
          <w:u w:val="single"/>
        </w:rPr>
        <w:t>public or private</w:t>
      </w:r>
      <w:r>
        <w:t xml:space="preserve"> establishment, facility</w:t>
      </w:r>
      <w:r>
        <w:rPr>
          <w:u w:val="single"/>
        </w:rPr>
        <w:t>,</w:t>
      </w:r>
      <w:r>
        <w:t xml:space="preserve"> or institution, </w:t>
      </w:r>
      <w:r w:rsidRPr="00A65FF8">
        <w:rPr>
          <w:rFonts w:ascii="Albertus Extra Bold" w:hAnsi="Albertus Extra Bold"/>
          <w:b/>
        </w:rPr>
        <w:t>[</w:t>
      </w:r>
      <w:r>
        <w:t>public or private,</w:t>
      </w:r>
      <w:r w:rsidRPr="00A65FF8">
        <w:rPr>
          <w:rFonts w:ascii="Albertus Extra Bold" w:hAnsi="Albertus Extra Bold"/>
          <w:b/>
        </w:rPr>
        <w:t>]</w:t>
      </w:r>
      <w:r>
        <w:t xml:space="preserve"> whether operated for profit or not, which primarily offers, or purports to offer, maintain, or operate facilities for the residential or outpatient diagnosis, care, treatment, </w:t>
      </w:r>
      <w:r w:rsidRPr="00C91331">
        <w:rPr>
          <w:rFonts w:ascii="Albertus Extra Bold" w:hAnsi="Albertus Extra Bold"/>
          <w:b/>
        </w:rPr>
        <w:t>[</w:t>
      </w:r>
      <w:r>
        <w:t>or</w:t>
      </w:r>
      <w:r w:rsidRPr="00C91331">
        <w:rPr>
          <w:rFonts w:ascii="Albertus Extra Bold" w:hAnsi="Albertus Extra Bold"/>
          <w:b/>
        </w:rPr>
        <w:t>]</w:t>
      </w:r>
      <w:r>
        <w:t xml:space="preserve"> rehabilitation </w:t>
      </w:r>
      <w:r>
        <w:rPr>
          <w:u w:val="single"/>
        </w:rPr>
        <w:t>, or transitional sober living and recovery</w:t>
      </w:r>
      <w:r>
        <w:t xml:space="preserve"> of two or more nonrelated individuals</w:t>
      </w:r>
      <w:r w:rsidRPr="00A65FF8">
        <w:rPr>
          <w:rFonts w:ascii="Albertus Extra Bold" w:hAnsi="Albertus Extra Bold"/>
          <w:b/>
        </w:rPr>
        <w:t>[</w:t>
      </w:r>
      <w:r>
        <w:t>,</w:t>
      </w:r>
      <w:r w:rsidRPr="00A65FF8">
        <w:rPr>
          <w:rFonts w:ascii="Albertus Extra Bold" w:hAnsi="Albertus Extra Bold"/>
          <w:b/>
        </w:rPr>
        <w:t>]</w:t>
      </w:r>
      <w:r>
        <w:t xml:space="preserve"> who are patients as defined herein</w:t>
      </w:r>
      <w:r w:rsidRPr="00A65FF8">
        <w:rPr>
          <w:rFonts w:ascii="Albertus Extra Bold" w:hAnsi="Albertus Extra Bold"/>
          <w:b/>
        </w:rPr>
        <w:t>[</w:t>
      </w:r>
      <w:r>
        <w:t>, excluding, however,</w:t>
      </w:r>
      <w:r w:rsidRPr="00A65FF8">
        <w:rPr>
          <w:rFonts w:ascii="Albertus Extra Bold" w:hAnsi="Albertus Extra Bold"/>
          <w:b/>
        </w:rPr>
        <w:t>]</w:t>
      </w:r>
      <w:r>
        <w:t xml:space="preserve"> </w:t>
      </w:r>
      <w:r>
        <w:rPr>
          <w:u w:val="single"/>
        </w:rPr>
        <w:t>.  “Narcotic drug use disorder treatment or recovery center” does not include</w:t>
      </w:r>
      <w:r>
        <w:t xml:space="preserve"> any hospital or mental hospital otherwise licensed </w:t>
      </w:r>
      <w:r w:rsidRPr="00A65FF8">
        <w:rPr>
          <w:rFonts w:ascii="Albertus Extra Bold" w:hAnsi="Albertus Extra Bold"/>
          <w:b/>
        </w:rPr>
        <w:t>[</w:t>
      </w:r>
      <w:r>
        <w:t>by</w:t>
      </w:r>
      <w:r w:rsidRPr="00A65FF8">
        <w:rPr>
          <w:rFonts w:ascii="Albertus Extra Bold" w:hAnsi="Albertus Extra Bold"/>
          <w:b/>
        </w:rPr>
        <w:t>]</w:t>
      </w:r>
      <w:r>
        <w:t xml:space="preserve"> </w:t>
      </w:r>
      <w:r>
        <w:rPr>
          <w:u w:val="single"/>
        </w:rPr>
        <w:t>pursuant to</w:t>
      </w:r>
      <w:r>
        <w:t xml:space="preserve"> Title 30 of the Revised Statutes.</w:t>
      </w:r>
    </w:p>
    <w:p w:rsidR="00FB67B5" w:rsidRDefault="00FB67B5" w:rsidP="00FB67B5">
      <w:r>
        <w:tab/>
        <w:t>"Patient" means a person who is addicted to, or otherwise has a physical or mental impairment from the use of</w:t>
      </w:r>
      <w:r>
        <w:rPr>
          <w:u w:val="single"/>
        </w:rPr>
        <w:t>,</w:t>
      </w:r>
      <w:r>
        <w:t xml:space="preserve"> narcotic drugs </w:t>
      </w:r>
      <w:r>
        <w:rPr>
          <w:u w:val="single"/>
        </w:rPr>
        <w:t>, or who is in recovery from such addiction or physical or mental suffering,</w:t>
      </w:r>
      <w:r>
        <w:t xml:space="preserve"> and who requires </w:t>
      </w:r>
      <w:r>
        <w:rPr>
          <w:u w:val="single"/>
        </w:rPr>
        <w:t>the</w:t>
      </w:r>
      <w:r>
        <w:t xml:space="preserve"> continuing care of a narcotic </w:t>
      </w:r>
      <w:r w:rsidRPr="003F3696">
        <w:rPr>
          <w:rFonts w:ascii="Albertus Extra Bold" w:hAnsi="Albertus Extra Bold"/>
          <w:b/>
        </w:rPr>
        <w:t>[</w:t>
      </w:r>
      <w:r>
        <w:t>and substance</w:t>
      </w:r>
      <w:r w:rsidRPr="003F3696">
        <w:rPr>
          <w:rFonts w:ascii="Albertus Extra Bold" w:hAnsi="Albertus Extra Bold"/>
          <w:b/>
        </w:rPr>
        <w:t>]</w:t>
      </w:r>
      <w:r>
        <w:t xml:space="preserve"> </w:t>
      </w:r>
      <w:r>
        <w:rPr>
          <w:u w:val="single"/>
        </w:rPr>
        <w:t>drug</w:t>
      </w:r>
      <w:r>
        <w:t xml:space="preserve"> use disorder treatment </w:t>
      </w:r>
      <w:r>
        <w:rPr>
          <w:u w:val="single"/>
        </w:rPr>
        <w:t>or recovery</w:t>
      </w:r>
      <w:r>
        <w:t xml:space="preserve"> center.</w:t>
      </w:r>
    </w:p>
    <w:p w:rsidR="00FB67B5" w:rsidRDefault="00FB67B5" w:rsidP="00FB67B5">
      <w:r>
        <w:tab/>
      </w:r>
      <w:r w:rsidRPr="00E11209">
        <w:rPr>
          <w:rFonts w:ascii="Albertus Extra Bold" w:hAnsi="Albertus Extra Bold"/>
          <w:b/>
        </w:rPr>
        <w:t>[</w:t>
      </w:r>
      <w:r>
        <w:t>"Narcotic drug" means any narcotic, drug, or dangerous controlled substance, as defined in any law of the State of New Jersey or of the United States.</w:t>
      </w:r>
    </w:p>
    <w:p w:rsidR="00FB67B5" w:rsidRDefault="00FB67B5" w:rsidP="00FB67B5">
      <w:pPr>
        <w:rPr>
          <w:rFonts w:ascii="Albertus Extra Bold" w:hAnsi="Albertus Extra Bold"/>
          <w:b/>
        </w:rPr>
      </w:pPr>
      <w:r>
        <w:tab/>
        <w:t>"Commissioner" means the Commissioner of Health.</w:t>
      </w:r>
      <w:r w:rsidRPr="00E11209">
        <w:rPr>
          <w:rFonts w:ascii="Albertus Extra Bold" w:hAnsi="Albertus Extra Bold"/>
          <w:b/>
        </w:rPr>
        <w:t>]</w:t>
      </w:r>
    </w:p>
    <w:p w:rsidR="00FB67B5" w:rsidRPr="009F4BA2" w:rsidRDefault="00FB67B5" w:rsidP="00FB67B5">
      <w:pPr>
        <w:rPr>
          <w:u w:val="single"/>
        </w:rPr>
      </w:pPr>
      <w:r>
        <w:tab/>
      </w:r>
      <w:r w:rsidRPr="009F4BA2">
        <w:rPr>
          <w:u w:val="single"/>
        </w:rPr>
        <w:t xml:space="preserve">"Person with </w:t>
      </w:r>
      <w:r>
        <w:rPr>
          <w:u w:val="single"/>
        </w:rPr>
        <w:t>a narcotic drug</w:t>
      </w:r>
      <w:r w:rsidRPr="009F4BA2">
        <w:rPr>
          <w:u w:val="single"/>
        </w:rPr>
        <w:t xml:space="preserve"> use disorder" means any person who chronically, habitually, or periodically consumes </w:t>
      </w:r>
      <w:r>
        <w:rPr>
          <w:u w:val="single"/>
        </w:rPr>
        <w:t>narcotic drugs</w:t>
      </w:r>
      <w:r w:rsidRPr="009F4BA2">
        <w:rPr>
          <w:u w:val="single"/>
        </w:rPr>
        <w:t xml:space="preserve"> to the extent that:  such use substantially injures the person's health or substantially interferes with the person's social or economic functioning in the community on a continuing basis; or the person has lost the power of self-control with respect to the use of such </w:t>
      </w:r>
      <w:r>
        <w:rPr>
          <w:u w:val="single"/>
        </w:rPr>
        <w:t>narcotic drugs</w:t>
      </w:r>
      <w:r w:rsidRPr="009F4BA2">
        <w:rPr>
          <w:u w:val="single"/>
        </w:rPr>
        <w:t>.</w:t>
      </w:r>
    </w:p>
    <w:p w:rsidR="00FB67B5" w:rsidRPr="00EE6D3E" w:rsidRDefault="00FB67B5" w:rsidP="00FB67B5">
      <w:pPr>
        <w:rPr>
          <w:u w:val="single"/>
        </w:rPr>
      </w:pPr>
      <w:r>
        <w:lastRenderedPageBreak/>
        <w:tab/>
      </w:r>
      <w:r>
        <w:rPr>
          <w:u w:val="single"/>
        </w:rPr>
        <w:t>“Recovery” means a period of time, following the completion of treatment for narcotic drug use disorder, during which a patient receives transitional care, support, and sober housing to facilitate the patient’s successful transition back into the community-at-large as a sober individual.</w:t>
      </w:r>
    </w:p>
    <w:p w:rsidR="00FB67B5" w:rsidRPr="00A65FF8" w:rsidRDefault="00FB67B5" w:rsidP="00FB67B5">
      <w:pPr>
        <w:rPr>
          <w:u w:val="single"/>
        </w:rPr>
      </w:pPr>
      <w:r>
        <w:tab/>
      </w:r>
      <w:r w:rsidRPr="00A65FF8">
        <w:rPr>
          <w:u w:val="single"/>
        </w:rPr>
        <w:t xml:space="preserve">"Treatment" means services and programs for the care or rehabilitation of persons with </w:t>
      </w:r>
      <w:r>
        <w:rPr>
          <w:u w:val="single"/>
        </w:rPr>
        <w:t xml:space="preserve">a narcotic drug </w:t>
      </w:r>
      <w:r w:rsidRPr="00A65FF8">
        <w:rPr>
          <w:u w:val="single"/>
        </w:rPr>
        <w:t>use disorder, including, but not limited to, medical, psychiatric, psychological, vocational, educational, recreational, a</w:t>
      </w:r>
      <w:r>
        <w:rPr>
          <w:u w:val="single"/>
        </w:rPr>
        <w:t xml:space="preserve">nd social services and programs.  “Treatment” does not include services and programs that are provided for the transitional care, support, or housing of a patient who is in recovery from a narcotic drug use disorder, following the receipt of treatment therefor. </w:t>
      </w:r>
    </w:p>
    <w:p w:rsidR="00FB67B5" w:rsidRDefault="00FB67B5" w:rsidP="00FB67B5">
      <w:r>
        <w:t>(</w:t>
      </w:r>
      <w:proofErr w:type="spellStart"/>
      <w:r>
        <w:t>cf</w:t>
      </w:r>
      <w:proofErr w:type="spellEnd"/>
      <w:r>
        <w:t>: P.L.2017, c.131, s.88)</w:t>
      </w:r>
    </w:p>
    <w:p w:rsidR="00FB67B5" w:rsidRDefault="00FB67B5" w:rsidP="00FB67B5"/>
    <w:p w:rsidR="00FB67B5" w:rsidRDefault="00FB67B5" w:rsidP="00FB67B5">
      <w:r>
        <w:tab/>
        <w:t>4.</w:t>
      </w:r>
      <w:r>
        <w:tab/>
        <w:t>Section 3 of P.L.1970, c.334 (C.26:2G-23) is amended to read as follows:</w:t>
      </w:r>
    </w:p>
    <w:p w:rsidR="00FB67B5" w:rsidRDefault="00FB67B5" w:rsidP="00FB67B5">
      <w:r>
        <w:tab/>
        <w:t>3.</w:t>
      </w:r>
      <w:r>
        <w:tab/>
        <w:t xml:space="preserve">No narcotic </w:t>
      </w:r>
      <w:r w:rsidRPr="005744E8">
        <w:rPr>
          <w:rFonts w:ascii="Albertus Extra Bold" w:hAnsi="Albertus Extra Bold"/>
          <w:b/>
        </w:rPr>
        <w:t>[</w:t>
      </w:r>
      <w:r>
        <w:t>and substance</w:t>
      </w:r>
      <w:r w:rsidRPr="005744E8">
        <w:rPr>
          <w:rFonts w:ascii="Albertus Extra Bold" w:hAnsi="Albertus Extra Bold"/>
          <w:b/>
        </w:rPr>
        <w:t>]</w:t>
      </w:r>
      <w:r>
        <w:t xml:space="preserve"> </w:t>
      </w:r>
      <w:r>
        <w:rPr>
          <w:u w:val="single"/>
        </w:rPr>
        <w:t>drug</w:t>
      </w:r>
      <w:r>
        <w:t xml:space="preserve"> use disorder treatment </w:t>
      </w:r>
      <w:r>
        <w:rPr>
          <w:u w:val="single"/>
        </w:rPr>
        <w:t>or recovery</w:t>
      </w:r>
      <w:r>
        <w:t xml:space="preserve"> center shall operate within this State</w:t>
      </w:r>
      <w:r>
        <w:rPr>
          <w:u w:val="single"/>
        </w:rPr>
        <w:t>,</w:t>
      </w:r>
      <w:r>
        <w:t xml:space="preserve"> except pursuant to a certificate of approval obtained from the commissioner</w:t>
      </w:r>
      <w:r w:rsidR="00F568CC" w:rsidRPr="00F568CC">
        <w:rPr>
          <w:rFonts w:ascii="Albertus Extra Bold" w:hAnsi="Albertus Extra Bold"/>
          <w:b/>
        </w:rPr>
        <w:t>[</w:t>
      </w:r>
      <w:r>
        <w:t>,</w:t>
      </w:r>
      <w:r w:rsidR="00F568CC" w:rsidRPr="00F568CC">
        <w:rPr>
          <w:rFonts w:ascii="Albertus Extra Bold" w:hAnsi="Albertus Extra Bold"/>
          <w:b/>
        </w:rPr>
        <w:t>]</w:t>
      </w:r>
      <w:r>
        <w:t xml:space="preserve"> upon application made therefor.  Such application shall be made upon forms furnished by the commissioner</w:t>
      </w:r>
      <w:r w:rsidR="00D73844" w:rsidRPr="00D73844">
        <w:rPr>
          <w:rFonts w:ascii="Albertus Extra Bold" w:hAnsi="Albertus Extra Bold"/>
          <w:b/>
        </w:rPr>
        <w:t>[</w:t>
      </w:r>
      <w:r>
        <w:t>,</w:t>
      </w:r>
      <w:r w:rsidR="00D73844" w:rsidRPr="00D73844">
        <w:rPr>
          <w:rFonts w:ascii="Albertus Extra Bold" w:hAnsi="Albertus Extra Bold"/>
          <w:b/>
        </w:rPr>
        <w:t>]</w:t>
      </w:r>
      <w:r w:rsidR="00D73844">
        <w:t xml:space="preserve"> </w:t>
      </w:r>
      <w:r w:rsidR="00D73844">
        <w:rPr>
          <w:u w:val="single"/>
        </w:rPr>
        <w:t>and</w:t>
      </w:r>
      <w:r>
        <w:t xml:space="preserve"> shall set forth the location of the narcotic </w:t>
      </w:r>
      <w:r w:rsidR="00D73844" w:rsidRPr="00D73844">
        <w:rPr>
          <w:rFonts w:ascii="Albertus Extra Bold" w:hAnsi="Albertus Extra Bold"/>
          <w:b/>
        </w:rPr>
        <w:t>[</w:t>
      </w:r>
      <w:r>
        <w:t>and substance</w:t>
      </w:r>
      <w:r w:rsidR="00D73844" w:rsidRPr="00D73844">
        <w:rPr>
          <w:rFonts w:ascii="Albertus Extra Bold" w:hAnsi="Albertus Extra Bold"/>
          <w:b/>
        </w:rPr>
        <w:t>]</w:t>
      </w:r>
      <w:r w:rsidR="00D73844">
        <w:t xml:space="preserve"> </w:t>
      </w:r>
      <w:r w:rsidR="00D73844">
        <w:rPr>
          <w:u w:val="single"/>
        </w:rPr>
        <w:t>drug</w:t>
      </w:r>
      <w:r>
        <w:t xml:space="preserve"> use disorder treatment</w:t>
      </w:r>
      <w:r w:rsidR="00D73844">
        <w:t xml:space="preserve"> </w:t>
      </w:r>
      <w:r w:rsidR="00D73844">
        <w:rPr>
          <w:u w:val="single"/>
        </w:rPr>
        <w:t>or recovery</w:t>
      </w:r>
      <w:r>
        <w:t xml:space="preserve"> center, the person in charge thereof, and the facilities for caring for patients who may seek treatment </w:t>
      </w:r>
      <w:r>
        <w:rPr>
          <w:u w:val="single"/>
        </w:rPr>
        <w:t>or engage in recovery</w:t>
      </w:r>
      <w:r>
        <w:t xml:space="preserve"> therein.  The applicant shall be required to furnish evidence of its ability to comply with minimum standards established hereunder</w:t>
      </w:r>
      <w:r>
        <w:rPr>
          <w:u w:val="single"/>
        </w:rPr>
        <w:t>,</w:t>
      </w:r>
      <w:r>
        <w:t xml:space="preserve"> and of the good moral character of the applicant and the person in charge of the narcotic </w:t>
      </w:r>
      <w:r w:rsidRPr="00170DD6">
        <w:rPr>
          <w:rFonts w:ascii="Albertus Extra Bold" w:hAnsi="Albertus Extra Bold"/>
          <w:b/>
        </w:rPr>
        <w:t>[</w:t>
      </w:r>
      <w:r>
        <w:t>and substance</w:t>
      </w:r>
      <w:r w:rsidRPr="00170DD6">
        <w:rPr>
          <w:rFonts w:ascii="Albertus Extra Bold" w:hAnsi="Albertus Extra Bold"/>
          <w:b/>
        </w:rPr>
        <w:t>]</w:t>
      </w:r>
      <w:r>
        <w:t xml:space="preserve"> </w:t>
      </w:r>
      <w:r>
        <w:rPr>
          <w:u w:val="single"/>
        </w:rPr>
        <w:t>drug</w:t>
      </w:r>
      <w:r>
        <w:t xml:space="preserve"> use disorder treatment </w:t>
      </w:r>
      <w:r>
        <w:rPr>
          <w:u w:val="single"/>
        </w:rPr>
        <w:t>or recovery</w:t>
      </w:r>
      <w:r>
        <w:t xml:space="preserve"> center.  Any change in the facts set forth in the application shall be reported to the commissioner within 10 days after the occurrence thereof.</w:t>
      </w:r>
    </w:p>
    <w:p w:rsidR="00FB67B5" w:rsidRDefault="00FB67B5" w:rsidP="00FB67B5">
      <w:r>
        <w:t>(</w:t>
      </w:r>
      <w:proofErr w:type="spellStart"/>
      <w:r>
        <w:t>cf</w:t>
      </w:r>
      <w:proofErr w:type="spellEnd"/>
      <w:r>
        <w:t>: P.L.2017, c.131, s.89)</w:t>
      </w:r>
    </w:p>
    <w:p w:rsidR="00FB67B5" w:rsidRDefault="00FB67B5" w:rsidP="00FB67B5"/>
    <w:p w:rsidR="00FB67B5" w:rsidRDefault="00FB67B5" w:rsidP="00FB67B5">
      <w:r>
        <w:tab/>
        <w:t>5.</w:t>
      </w:r>
      <w:r>
        <w:tab/>
        <w:t>Section 4 of P.L.1970, c.334 (C.26:2G-24) is amended to read as follows:</w:t>
      </w:r>
    </w:p>
    <w:p w:rsidR="00FB67B5" w:rsidRDefault="00FB67B5" w:rsidP="00FB67B5">
      <w:pPr>
        <w:tabs>
          <w:tab w:val="left" w:pos="1080"/>
          <w:tab w:val="left" w:pos="1170"/>
        </w:tabs>
      </w:pPr>
      <w:r>
        <w:tab/>
        <w:t>4.</w:t>
      </w:r>
      <w:r>
        <w:tab/>
      </w:r>
      <w:r>
        <w:rPr>
          <w:u w:val="single"/>
        </w:rPr>
        <w:t>a.</w:t>
      </w:r>
      <w:r>
        <w:tab/>
        <w:t>Upon receipt of an application for a certificate of approval, the commissioner shall cause an investigation to be made of the applicant and the facilities, and shall issue a certificate of approval if it is found that the applicant is of good moral character</w:t>
      </w:r>
      <w:r>
        <w:rPr>
          <w:u w:val="single"/>
        </w:rPr>
        <w:t>,</w:t>
      </w:r>
      <w:r>
        <w:t xml:space="preserve"> and that the facilities comply with the provisions of </w:t>
      </w:r>
      <w:r w:rsidRPr="00170DD6">
        <w:rPr>
          <w:rFonts w:ascii="Albertus Extra Bold" w:hAnsi="Albertus Extra Bold"/>
          <w:b/>
        </w:rPr>
        <w:t>[</w:t>
      </w:r>
      <w:r>
        <w:t>this act</w:t>
      </w:r>
      <w:r w:rsidRPr="00170DD6">
        <w:rPr>
          <w:rFonts w:ascii="Albertus Extra Bold" w:hAnsi="Albertus Extra Bold"/>
          <w:b/>
        </w:rPr>
        <w:t>]</w:t>
      </w:r>
      <w:r>
        <w:t xml:space="preserve"> </w:t>
      </w:r>
      <w:r>
        <w:rPr>
          <w:u w:val="single"/>
        </w:rPr>
        <w:t>P.L.1970, c.334 (C.26:2G-21 et seq.),</w:t>
      </w:r>
      <w:r>
        <w:t xml:space="preserve"> and </w:t>
      </w:r>
      <w:r w:rsidRPr="009F4BA2">
        <w:rPr>
          <w:rFonts w:ascii="Albertus Extra Bold" w:hAnsi="Albertus Extra Bold"/>
          <w:b/>
        </w:rPr>
        <w:t>[</w:t>
      </w:r>
      <w:r>
        <w:t>with</w:t>
      </w:r>
      <w:r w:rsidRPr="009F4BA2">
        <w:rPr>
          <w:rFonts w:ascii="Albertus Extra Bold" w:hAnsi="Albertus Extra Bold"/>
          <w:b/>
        </w:rPr>
        <w:t>]</w:t>
      </w:r>
      <w:r>
        <w:t xml:space="preserve"> the regulations and standards </w:t>
      </w:r>
      <w:r w:rsidRPr="009F4BA2">
        <w:rPr>
          <w:rFonts w:ascii="Albertus Extra Bold" w:hAnsi="Albertus Extra Bold"/>
          <w:b/>
        </w:rPr>
        <w:t>[</w:t>
      </w:r>
      <w:r>
        <w:t>required</w:t>
      </w:r>
      <w:r w:rsidRPr="009F4BA2">
        <w:rPr>
          <w:rFonts w:ascii="Albertus Extra Bold" w:hAnsi="Albertus Extra Bold"/>
          <w:b/>
        </w:rPr>
        <w:t>]</w:t>
      </w:r>
      <w:r>
        <w:t xml:space="preserve"> </w:t>
      </w:r>
      <w:r>
        <w:rPr>
          <w:u w:val="single"/>
        </w:rPr>
        <w:t>adopted</w:t>
      </w:r>
      <w:r>
        <w:t xml:space="preserve"> by the commissioner pursuant hereto.  The certificate of approval shall not be transferable or assignable or applicable to any premises or proprietor other than those specified therein.  The certificate shall be conspicuously </w:t>
      </w:r>
      <w:r>
        <w:lastRenderedPageBreak/>
        <w:t xml:space="preserve">displayed within the narcotic </w:t>
      </w:r>
      <w:r w:rsidRPr="00170DD6">
        <w:rPr>
          <w:rFonts w:ascii="Albertus Extra Bold" w:hAnsi="Albertus Extra Bold"/>
          <w:b/>
        </w:rPr>
        <w:t>[</w:t>
      </w:r>
      <w:r>
        <w:t>and substance</w:t>
      </w:r>
      <w:r w:rsidRPr="00170DD6">
        <w:rPr>
          <w:rFonts w:ascii="Albertus Extra Bold" w:hAnsi="Albertus Extra Bold"/>
          <w:b/>
        </w:rPr>
        <w:t>]</w:t>
      </w:r>
      <w:r>
        <w:t xml:space="preserve"> </w:t>
      </w:r>
      <w:r>
        <w:rPr>
          <w:u w:val="single"/>
        </w:rPr>
        <w:t>drug</w:t>
      </w:r>
      <w:r>
        <w:t xml:space="preserve"> use disorder treatment </w:t>
      </w:r>
      <w:r>
        <w:rPr>
          <w:u w:val="single"/>
        </w:rPr>
        <w:t>or recovery</w:t>
      </w:r>
      <w:r>
        <w:t xml:space="preserve"> center at all times.</w:t>
      </w:r>
    </w:p>
    <w:p w:rsidR="00FB67B5" w:rsidRDefault="00FB67B5" w:rsidP="00FB67B5">
      <w:r>
        <w:tab/>
      </w:r>
      <w:r>
        <w:rPr>
          <w:u w:val="single"/>
        </w:rPr>
        <w:t>b.</w:t>
      </w:r>
      <w:r>
        <w:rPr>
          <w:u w:val="single"/>
        </w:rPr>
        <w:tab/>
      </w:r>
      <w:r w:rsidRPr="00866B00">
        <w:rPr>
          <w:u w:val="single"/>
        </w:rPr>
        <w:t xml:space="preserve">The department shall annually prepare, publish, and post at a publicly accessible location on its Internet website, a list of all narcotic </w:t>
      </w:r>
      <w:r>
        <w:rPr>
          <w:u w:val="single"/>
        </w:rPr>
        <w:t xml:space="preserve">drug </w:t>
      </w:r>
      <w:r w:rsidRPr="00866B00">
        <w:rPr>
          <w:u w:val="single"/>
        </w:rPr>
        <w:t>use</w:t>
      </w:r>
      <w:r>
        <w:rPr>
          <w:u w:val="single"/>
        </w:rPr>
        <w:t xml:space="preserve"> disorder</w:t>
      </w:r>
      <w:r w:rsidRPr="00866B00">
        <w:rPr>
          <w:u w:val="single"/>
        </w:rPr>
        <w:t xml:space="preserve"> treatment</w:t>
      </w:r>
      <w:r>
        <w:rPr>
          <w:u w:val="single"/>
        </w:rPr>
        <w:t xml:space="preserve"> or recovery</w:t>
      </w:r>
      <w:r w:rsidRPr="00866B00">
        <w:rPr>
          <w:u w:val="single"/>
        </w:rPr>
        <w:t xml:space="preserve"> centers operating in accordance with P.L.1970, c.334</w:t>
      </w:r>
      <w:r>
        <w:rPr>
          <w:u w:val="single"/>
        </w:rPr>
        <w:t xml:space="preserve"> </w:t>
      </w:r>
      <w:r w:rsidRPr="00866B00">
        <w:rPr>
          <w:u w:val="single"/>
        </w:rPr>
        <w:t>(C.26:2G-21 et seq.), which remain in good standing with the department, and shall make a hard copy of the list available, upon request, to members of the public.</w:t>
      </w:r>
    </w:p>
    <w:p w:rsidR="00FB67B5" w:rsidRDefault="00FB67B5" w:rsidP="00FB67B5">
      <w:r>
        <w:t>(</w:t>
      </w:r>
      <w:proofErr w:type="spellStart"/>
      <w:r>
        <w:t>cf</w:t>
      </w:r>
      <w:proofErr w:type="spellEnd"/>
      <w:r>
        <w:t>: P.L.2017, c.131, s.90)</w:t>
      </w:r>
    </w:p>
    <w:p w:rsidR="00FB67B5" w:rsidRDefault="00FB67B5" w:rsidP="00FB67B5"/>
    <w:p w:rsidR="00FB67B5" w:rsidRDefault="00FB67B5" w:rsidP="00FB67B5">
      <w:r>
        <w:tab/>
        <w:t>6.</w:t>
      </w:r>
      <w:r>
        <w:tab/>
        <w:t>Section 5 of P.L.1970, c.334 (C.26:2G-25) is amended to read as follows:</w:t>
      </w:r>
    </w:p>
    <w:p w:rsidR="00FB67B5" w:rsidRDefault="00FB67B5" w:rsidP="00FB67B5">
      <w:pPr>
        <w:tabs>
          <w:tab w:val="left" w:pos="1080"/>
          <w:tab w:val="left" w:pos="1170"/>
        </w:tabs>
        <w:rPr>
          <w:u w:val="single"/>
        </w:rPr>
      </w:pPr>
      <w:r>
        <w:tab/>
        <w:t>5.</w:t>
      </w:r>
      <w:r>
        <w:tab/>
      </w:r>
      <w:r>
        <w:rPr>
          <w:u w:val="single"/>
        </w:rPr>
        <w:t>a.</w:t>
      </w:r>
      <w:r>
        <w:tab/>
        <w:t>The commissioner shall adopt, amend, promulgate and enforce such rules, regulations</w:t>
      </w:r>
      <w:r>
        <w:rPr>
          <w:u w:val="single"/>
        </w:rPr>
        <w:t>,</w:t>
      </w:r>
      <w:r>
        <w:t xml:space="preserve"> and minimum standards for the treatment of patients of narcotic </w:t>
      </w:r>
      <w:r w:rsidRPr="00170DD6">
        <w:rPr>
          <w:rFonts w:ascii="Albertus Extra Bold" w:hAnsi="Albertus Extra Bold"/>
          <w:b/>
        </w:rPr>
        <w:t>[</w:t>
      </w:r>
      <w:r>
        <w:t>and substance</w:t>
      </w:r>
      <w:r w:rsidRPr="00170DD6">
        <w:rPr>
          <w:rFonts w:ascii="Albertus Extra Bold" w:hAnsi="Albertus Extra Bold"/>
          <w:b/>
        </w:rPr>
        <w:t>]</w:t>
      </w:r>
      <w:r>
        <w:t xml:space="preserve"> </w:t>
      </w:r>
      <w:r>
        <w:rPr>
          <w:u w:val="single"/>
        </w:rPr>
        <w:t>drug</w:t>
      </w:r>
      <w:r>
        <w:t xml:space="preserve"> use disorder treatment </w:t>
      </w:r>
      <w:r>
        <w:rPr>
          <w:u w:val="single"/>
        </w:rPr>
        <w:t>or recovery</w:t>
      </w:r>
      <w:r>
        <w:t xml:space="preserve"> centers</w:t>
      </w:r>
      <w:r>
        <w:rPr>
          <w:u w:val="single"/>
        </w:rPr>
        <w:t>,</w:t>
      </w:r>
      <w:r>
        <w:t xml:space="preserve"> as may be reasonably necessary to accomplish the purposes of P.L.1970, c.334 (C.26:2G-21 et seq.).  Such narcotic </w:t>
      </w:r>
      <w:r w:rsidRPr="00170DD6">
        <w:rPr>
          <w:rFonts w:ascii="Albertus Extra Bold" w:hAnsi="Albertus Extra Bold"/>
          <w:b/>
        </w:rPr>
        <w:t>[</w:t>
      </w:r>
      <w:r>
        <w:t>and substance</w:t>
      </w:r>
      <w:r w:rsidRPr="00170DD6">
        <w:rPr>
          <w:rFonts w:ascii="Albertus Extra Bold" w:hAnsi="Albertus Extra Bold"/>
          <w:b/>
        </w:rPr>
        <w:t>]</w:t>
      </w:r>
      <w:r>
        <w:t xml:space="preserve"> </w:t>
      </w:r>
      <w:r>
        <w:rPr>
          <w:u w:val="single"/>
        </w:rPr>
        <w:t>drug</w:t>
      </w:r>
      <w:r>
        <w:t xml:space="preserve"> use disorder treatment </w:t>
      </w:r>
      <w:r>
        <w:rPr>
          <w:u w:val="single"/>
        </w:rPr>
        <w:t>or recovery</w:t>
      </w:r>
      <w:r>
        <w:t xml:space="preserve"> centers may be classified into two or more classes with appropriate rules, regulations</w:t>
      </w:r>
      <w:r>
        <w:rPr>
          <w:u w:val="single"/>
        </w:rPr>
        <w:t>,</w:t>
      </w:r>
      <w:r>
        <w:t xml:space="preserve"> and minimum standards for each such class.  </w:t>
      </w:r>
      <w:r w:rsidRPr="00B10AC3">
        <w:rPr>
          <w:u w:val="single"/>
        </w:rPr>
        <w:t>T</w:t>
      </w:r>
      <w:r>
        <w:rPr>
          <w:u w:val="single"/>
        </w:rPr>
        <w:t xml:space="preserve">he department’s facility classification system shall account for all types of narcotic drug use disorder treatment or recovery centers, including, but not limited to: </w:t>
      </w:r>
    </w:p>
    <w:p w:rsidR="00FB67B5" w:rsidRDefault="00FB67B5" w:rsidP="00FB67B5">
      <w:pPr>
        <w:tabs>
          <w:tab w:val="left" w:pos="1080"/>
          <w:tab w:val="left" w:pos="1170"/>
        </w:tabs>
        <w:rPr>
          <w:u w:val="single"/>
        </w:rPr>
      </w:pPr>
      <w:r w:rsidRPr="003351DB">
        <w:tab/>
      </w:r>
      <w:r>
        <w:rPr>
          <w:u w:val="single"/>
        </w:rPr>
        <w:t>(1)</w:t>
      </w:r>
      <w:r>
        <w:rPr>
          <w:u w:val="single"/>
        </w:rPr>
        <w:tab/>
        <w:t>facilities that provide patients with detoxification,</w:t>
      </w:r>
      <w:r w:rsidRPr="00AD3807">
        <w:rPr>
          <w:u w:val="single"/>
        </w:rPr>
        <w:t xml:space="preserve"> </w:t>
      </w:r>
      <w:r>
        <w:rPr>
          <w:u w:val="single"/>
        </w:rPr>
        <w:t xml:space="preserve">medication-assisted treatment, or other intensive or emergency-level treatment for a narcotic drug use disorder on an inpatient basis; </w:t>
      </w:r>
    </w:p>
    <w:p w:rsidR="00FB67B5" w:rsidRDefault="00FB67B5" w:rsidP="00FB67B5">
      <w:pPr>
        <w:tabs>
          <w:tab w:val="left" w:pos="1080"/>
          <w:tab w:val="left" w:pos="1170"/>
        </w:tabs>
        <w:rPr>
          <w:u w:val="single"/>
        </w:rPr>
      </w:pPr>
      <w:r w:rsidRPr="003351DB">
        <w:tab/>
      </w:r>
      <w:r>
        <w:rPr>
          <w:u w:val="single"/>
        </w:rPr>
        <w:t>(2)</w:t>
      </w:r>
      <w:r>
        <w:rPr>
          <w:u w:val="single"/>
        </w:rPr>
        <w:tab/>
        <w:t>facilities that provide patients with detoxification, medication-assisted treatment, or other treatment</w:t>
      </w:r>
      <w:r w:rsidRPr="00170DD6">
        <w:rPr>
          <w:u w:val="single"/>
        </w:rPr>
        <w:t xml:space="preserve"> </w:t>
      </w:r>
      <w:r>
        <w:rPr>
          <w:u w:val="single"/>
        </w:rPr>
        <w:t xml:space="preserve">for a narcotic drug use disorder on an outpatient basis; </w:t>
      </w:r>
    </w:p>
    <w:p w:rsidR="00FB67B5" w:rsidRDefault="00FB67B5" w:rsidP="00FB67B5">
      <w:pPr>
        <w:tabs>
          <w:tab w:val="left" w:pos="1080"/>
          <w:tab w:val="left" w:pos="1170"/>
        </w:tabs>
        <w:rPr>
          <w:u w:val="single"/>
        </w:rPr>
      </w:pPr>
      <w:r w:rsidRPr="003351DB">
        <w:tab/>
      </w:r>
      <w:r>
        <w:rPr>
          <w:u w:val="single"/>
        </w:rPr>
        <w:t>(3)</w:t>
      </w:r>
      <w:r>
        <w:rPr>
          <w:u w:val="single"/>
        </w:rPr>
        <w:tab/>
        <w:t>residential aftercare facilities, such as halfway houses and transitional sober living homes, which help persons who are in recovery from a substance use disorder, and who have no other co-occurring mental health disorders, make a successful and sober transition back into the community-at-large following their successful completion of treatment for a substance use disorder; and</w:t>
      </w:r>
    </w:p>
    <w:p w:rsidR="00FB67B5" w:rsidRDefault="00FB67B5" w:rsidP="00FB67B5">
      <w:pPr>
        <w:tabs>
          <w:tab w:val="left" w:pos="1080"/>
          <w:tab w:val="left" w:pos="1170"/>
        </w:tabs>
        <w:rPr>
          <w:u w:val="single"/>
        </w:rPr>
      </w:pPr>
      <w:r w:rsidRPr="00285E0A">
        <w:tab/>
      </w:r>
      <w:r>
        <w:rPr>
          <w:u w:val="single"/>
        </w:rPr>
        <w:t>(4)</w:t>
      </w:r>
      <w:r>
        <w:rPr>
          <w:u w:val="single"/>
        </w:rPr>
        <w:tab/>
        <w:t>residential aftercare facilities, such as halfway houses and transitional sober living homes, which help persons who are in recovery from a substance use disorder, and who have one or more co-occurring mental health disorders, make a successful recovery and sober transition back into the community-at-large following their successful completion of treatment for a substance use disorder.</w:t>
      </w:r>
    </w:p>
    <w:p w:rsidR="00FB67B5" w:rsidRDefault="00FB67B5" w:rsidP="00FB67B5">
      <w:r>
        <w:tab/>
      </w:r>
      <w:r>
        <w:rPr>
          <w:u w:val="single"/>
        </w:rPr>
        <w:t>b.</w:t>
      </w:r>
      <w:r>
        <w:tab/>
      </w:r>
      <w:r w:rsidRPr="00BB2C85">
        <w:rPr>
          <w:rFonts w:ascii="Albertus Extra Bold" w:hAnsi="Albertus Extra Bold"/>
          <w:b/>
        </w:rPr>
        <w:t>[</w:t>
      </w:r>
      <w:r>
        <w:t>No</w:t>
      </w:r>
      <w:r w:rsidRPr="00BB2C85">
        <w:rPr>
          <w:rFonts w:ascii="Albertus Extra Bold" w:hAnsi="Albertus Extra Bold"/>
          <w:b/>
        </w:rPr>
        <w:t>]</w:t>
      </w:r>
      <w:r>
        <w:t xml:space="preserve"> </w:t>
      </w:r>
      <w:r>
        <w:rPr>
          <w:u w:val="single"/>
        </w:rPr>
        <w:t>A</w:t>
      </w:r>
      <w:r>
        <w:t xml:space="preserve"> narcotic </w:t>
      </w:r>
      <w:r w:rsidRPr="00A65FF8">
        <w:rPr>
          <w:rFonts w:ascii="Albertus Extra Bold" w:hAnsi="Albertus Extra Bold"/>
          <w:b/>
        </w:rPr>
        <w:t>[</w:t>
      </w:r>
      <w:r>
        <w:t>or drug abuse</w:t>
      </w:r>
      <w:r w:rsidRPr="00A65FF8">
        <w:rPr>
          <w:rFonts w:ascii="Albertus Extra Bold" w:hAnsi="Albertus Extra Bold"/>
          <w:b/>
        </w:rPr>
        <w:t>]</w:t>
      </w:r>
      <w:r>
        <w:t xml:space="preserve"> </w:t>
      </w:r>
      <w:r>
        <w:rPr>
          <w:u w:val="single"/>
        </w:rPr>
        <w:t>and substance use disorder</w:t>
      </w:r>
      <w:r>
        <w:t xml:space="preserve"> treatment </w:t>
      </w:r>
      <w:r>
        <w:rPr>
          <w:u w:val="single"/>
        </w:rPr>
        <w:t>or recovery</w:t>
      </w:r>
      <w:r>
        <w:t xml:space="preserve"> center, </w:t>
      </w:r>
      <w:r>
        <w:rPr>
          <w:u w:val="single"/>
        </w:rPr>
        <w:t>including, but not limited to, a</w:t>
      </w:r>
      <w:r w:rsidRPr="00BB2C85">
        <w:t xml:space="preserve"> </w:t>
      </w:r>
      <w:r>
        <w:t>transitional sober living home, halfway house, or other residential aftercare facility</w:t>
      </w:r>
      <w:r>
        <w:rPr>
          <w:u w:val="single"/>
        </w:rPr>
        <w:t>,</w:t>
      </w:r>
      <w:r>
        <w:t xml:space="preserve"> shall </w:t>
      </w:r>
      <w:r>
        <w:rPr>
          <w:u w:val="single"/>
        </w:rPr>
        <w:t>not</w:t>
      </w:r>
      <w:r>
        <w:t xml:space="preserve"> be permitted to deny admission to a prospective client on the basis that the person is currently receiving </w:t>
      </w:r>
      <w:r>
        <w:lastRenderedPageBreak/>
        <w:t xml:space="preserve">medication assisted treatment for a substance use disorder administered by a licensed treatment provider, including but not limited to methadone, buprenorphine, naltrexone, or any other medication approved by the Food and Drug Administration for the treatment of a substance use disorder.  </w:t>
      </w:r>
    </w:p>
    <w:p w:rsidR="00FB67B5" w:rsidRDefault="00FB67B5" w:rsidP="00FB67B5">
      <w:pPr>
        <w:rPr>
          <w:u w:val="single"/>
        </w:rPr>
      </w:pPr>
      <w:r>
        <w:tab/>
      </w:r>
      <w:r>
        <w:rPr>
          <w:u w:val="single"/>
        </w:rPr>
        <w:t>c.</w:t>
      </w:r>
      <w:r>
        <w:tab/>
        <w:t>The rules and regulations adopted pursuant to this section shall, at a minimum</w:t>
      </w:r>
      <w:r w:rsidRPr="00E11209">
        <w:rPr>
          <w:rFonts w:ascii="Albertus Extra Bold" w:hAnsi="Albertus Extra Bold"/>
          <w:b/>
        </w:rPr>
        <w:t>[</w:t>
      </w:r>
      <w:r>
        <w:t>,</w:t>
      </w:r>
      <w:r w:rsidRPr="00E11209">
        <w:rPr>
          <w:rFonts w:ascii="Albertus Extra Bold" w:hAnsi="Albertus Extra Bold"/>
          <w:b/>
        </w:rPr>
        <w:t>]</w:t>
      </w:r>
      <w:r>
        <w:rPr>
          <w:u w:val="single"/>
        </w:rPr>
        <w:t>:</w:t>
      </w:r>
    </w:p>
    <w:p w:rsidR="00FB67B5" w:rsidRDefault="00FB67B5" w:rsidP="00FB67B5">
      <w:pPr>
        <w:rPr>
          <w:u w:val="single"/>
        </w:rPr>
      </w:pPr>
      <w:r w:rsidRPr="009F4BA2">
        <w:tab/>
      </w:r>
      <w:r>
        <w:rPr>
          <w:u w:val="single"/>
        </w:rPr>
        <w:t>(1)</w:t>
      </w:r>
      <w:r w:rsidR="00BC2A4E">
        <w:rPr>
          <w:u w:val="single"/>
        </w:rPr>
        <w:tab/>
      </w:r>
      <w:r>
        <w:rPr>
          <w:u w:val="single"/>
        </w:rPr>
        <w:t xml:space="preserve">require at least one licensed mental health care professional to be on-call or on-site, at all times, at any transitional sober living home, halfway house, or other residential aftercare facility categorized under paragraph (4) of subsection a. of this section, which provides services to persons in recovery who have other documented co-occurring mental health disorders; and </w:t>
      </w:r>
    </w:p>
    <w:p w:rsidR="00FB67B5" w:rsidRDefault="00FB67B5" w:rsidP="00FB67B5">
      <w:r w:rsidRPr="009F4BA2">
        <w:tab/>
      </w:r>
      <w:r>
        <w:rPr>
          <w:u w:val="single"/>
        </w:rPr>
        <w:t>(2)</w:t>
      </w:r>
      <w:r w:rsidR="00BC2A4E">
        <w:tab/>
      </w:r>
      <w:r>
        <w:t xml:space="preserve">require a transitional sober living home, halfway house, or other residential aftercare facility </w:t>
      </w:r>
      <w:r>
        <w:rPr>
          <w:u w:val="single"/>
        </w:rPr>
        <w:t>categorized under either paragraph (3) or (4) of subsection a. of this section</w:t>
      </w:r>
      <w:r>
        <w:t xml:space="preserve"> to provide notice to a patient's spouse, parent, legal guardian, designated next of kin, or other designated emergency contact, whenever the patient voluntarily withdraws, or is involuntarily evicted from, such facility, provided that:  </w:t>
      </w:r>
      <w:r w:rsidRPr="00E11209">
        <w:rPr>
          <w:rFonts w:ascii="Albertus Extra Bold" w:hAnsi="Albertus Extra Bold"/>
          <w:b/>
        </w:rPr>
        <w:t>[</w:t>
      </w:r>
      <w:r>
        <w:t>(1)</w:t>
      </w:r>
      <w:r w:rsidRPr="00E11209">
        <w:rPr>
          <w:rFonts w:ascii="Albertus Extra Bold" w:hAnsi="Albertus Extra Bold"/>
          <w:b/>
        </w:rPr>
        <w:t>]</w:t>
      </w:r>
      <w:r>
        <w:t xml:space="preserve"> </w:t>
      </w:r>
      <w:r>
        <w:rPr>
          <w:u w:val="single"/>
        </w:rPr>
        <w:t>(a)</w:t>
      </w:r>
      <w:r>
        <w:t xml:space="preserve"> such notice is provided in a manner that is consistent with federal requirements under 42 CFR Part 2 and federal HIPAA requirements under 45 CFR Parts 160 and 164; and </w:t>
      </w:r>
      <w:r w:rsidRPr="00E11209">
        <w:rPr>
          <w:rFonts w:ascii="Albertus Extra Bold" w:hAnsi="Albertus Extra Bold"/>
          <w:b/>
        </w:rPr>
        <w:t>[</w:t>
      </w:r>
      <w:r>
        <w:t>(2)</w:t>
      </w:r>
      <w:r w:rsidRPr="00E11209">
        <w:rPr>
          <w:rFonts w:ascii="Albertus Extra Bold" w:hAnsi="Albertus Extra Bold"/>
          <w:b/>
        </w:rPr>
        <w:t>]</w:t>
      </w:r>
      <w:r>
        <w:t xml:space="preserve"> </w:t>
      </w:r>
      <w:r>
        <w:rPr>
          <w:u w:val="single"/>
        </w:rPr>
        <w:t>(b)</w:t>
      </w:r>
      <w:r>
        <w:t xml:space="preserve"> the patient, if an adult, has not withheld consent for such notice or expressly requested that notification not be given.  If a patient who is not incapacitated withholds consent for </w:t>
      </w:r>
      <w:r w:rsidRPr="00E11209">
        <w:rPr>
          <w:rFonts w:ascii="Albertus Extra Bold" w:hAnsi="Albertus Extra Bold"/>
          <w:b/>
        </w:rPr>
        <w:t>[</w:t>
      </w:r>
      <w:r>
        <w:t>such</w:t>
      </w:r>
      <w:r w:rsidRPr="00E11209">
        <w:rPr>
          <w:rFonts w:ascii="Albertus Extra Bold" w:hAnsi="Albertus Extra Bold"/>
          <w:b/>
        </w:rPr>
        <w:t>]</w:t>
      </w:r>
      <w:r>
        <w:t xml:space="preserve"> </w:t>
      </w:r>
      <w:r>
        <w:rPr>
          <w:u w:val="single"/>
        </w:rPr>
        <w:t>the</w:t>
      </w:r>
      <w:r>
        <w:t xml:space="preserve"> notice </w:t>
      </w:r>
      <w:r>
        <w:rPr>
          <w:u w:val="single"/>
        </w:rPr>
        <w:t>that is to be provided under this paragraph</w:t>
      </w:r>
      <w:r>
        <w:t xml:space="preserve">, or expressly requests that </w:t>
      </w:r>
      <w:r>
        <w:rPr>
          <w:u w:val="single"/>
        </w:rPr>
        <w:t>such</w:t>
      </w:r>
      <w:r>
        <w:t xml:space="preserve"> notification not be given, the department shall require the patient's wishes to be respected</w:t>
      </w:r>
      <w:r>
        <w:rPr>
          <w:u w:val="single"/>
        </w:rPr>
        <w:t>,</w:t>
      </w:r>
      <w:r>
        <w:t xml:space="preserve"> unless the patient is a minor child or adolescent, in which case, the department shall require the minor's parent, legal guardian, designated next of kin, or other designated emergency contact to be notified, provided that such notification is not inconsistent with, and would not violate, federal requirements under 42 CFR Part 2 and federal HIPAA requirements under 45 CFR Parts 160 and 164.</w:t>
      </w:r>
    </w:p>
    <w:p w:rsidR="00FB67B5" w:rsidRDefault="00BC2A4E" w:rsidP="00FB67B5">
      <w:r>
        <w:t>(</w:t>
      </w:r>
      <w:proofErr w:type="spellStart"/>
      <w:r>
        <w:t>cf</w:t>
      </w:r>
      <w:proofErr w:type="spellEnd"/>
      <w:r>
        <w:t xml:space="preserve">: </w:t>
      </w:r>
      <w:r w:rsidR="00FB67B5">
        <w:t>P.L.2017, c.256, s.2)</w:t>
      </w:r>
    </w:p>
    <w:p w:rsidR="00FB67B5" w:rsidRDefault="00FB67B5" w:rsidP="00FB67B5"/>
    <w:p w:rsidR="00FB67B5" w:rsidRDefault="00FB67B5" w:rsidP="00FB67B5">
      <w:r>
        <w:tab/>
        <w:t>7.</w:t>
      </w:r>
      <w:r w:rsidR="00BC2A4E">
        <w:tab/>
      </w:r>
      <w:r>
        <w:t xml:space="preserve">Section 8 of P.L.1970, c.334 (C.26:2G-28) is amended to read as follows: </w:t>
      </w:r>
    </w:p>
    <w:p w:rsidR="00FB67B5" w:rsidRDefault="00FB67B5" w:rsidP="00FB67B5">
      <w:r>
        <w:tab/>
        <w:t>8.</w:t>
      </w:r>
      <w:r>
        <w:tab/>
        <w:t xml:space="preserve">Any person, firm, corporation, partnership, society or association who shall operate or conduct a narcotic </w:t>
      </w:r>
      <w:r w:rsidRPr="003F3696">
        <w:rPr>
          <w:rFonts w:ascii="Albertus Extra Bold" w:hAnsi="Albertus Extra Bold"/>
          <w:b/>
        </w:rPr>
        <w:t>[</w:t>
      </w:r>
      <w:r>
        <w:t>and substance</w:t>
      </w:r>
      <w:r w:rsidRPr="003F3696">
        <w:rPr>
          <w:rFonts w:ascii="Albertus Extra Bold" w:hAnsi="Albertus Extra Bold"/>
          <w:b/>
        </w:rPr>
        <w:t>]</w:t>
      </w:r>
      <w:r>
        <w:t xml:space="preserve"> </w:t>
      </w:r>
      <w:r>
        <w:rPr>
          <w:u w:val="single"/>
        </w:rPr>
        <w:t>drug</w:t>
      </w:r>
      <w:r>
        <w:t xml:space="preserve"> use disorder treatment </w:t>
      </w:r>
      <w:r>
        <w:rPr>
          <w:u w:val="single"/>
        </w:rPr>
        <w:t>or recovery</w:t>
      </w:r>
      <w:r>
        <w:t xml:space="preserve"> center without first obtaining the certificate of approval required by </w:t>
      </w:r>
      <w:r w:rsidRPr="00170DD6">
        <w:rPr>
          <w:rFonts w:ascii="Albertus Extra Bold" w:hAnsi="Albertus Extra Bold"/>
          <w:b/>
        </w:rPr>
        <w:t>[</w:t>
      </w:r>
      <w:r>
        <w:t>this act</w:t>
      </w:r>
      <w:r w:rsidRPr="00170DD6">
        <w:rPr>
          <w:rFonts w:ascii="Albertus Extra Bold" w:hAnsi="Albertus Extra Bold"/>
          <w:b/>
        </w:rPr>
        <w:t>]</w:t>
      </w:r>
      <w:r>
        <w:t xml:space="preserve"> </w:t>
      </w:r>
      <w:r>
        <w:rPr>
          <w:u w:val="single"/>
        </w:rPr>
        <w:t>P.L.1970, c.334 (C.26:2G-21 et seq.)</w:t>
      </w:r>
      <w:r>
        <w:t>, or who shall operate such establishment after revocation or suspension of a certificate of approval, shall be liable to a penalty of $25 for each day of operation in violation hereof for the first offense</w:t>
      </w:r>
      <w:r>
        <w:rPr>
          <w:u w:val="single"/>
        </w:rPr>
        <w:t>,</w:t>
      </w:r>
      <w:r>
        <w:t xml:space="preserve"> and</w:t>
      </w:r>
      <w:r>
        <w:rPr>
          <w:u w:val="single"/>
        </w:rPr>
        <w:t>,</w:t>
      </w:r>
      <w:r>
        <w:t xml:space="preserve"> for any </w:t>
      </w:r>
      <w:r>
        <w:lastRenderedPageBreak/>
        <w:t>subsequent offense</w:t>
      </w:r>
      <w:r>
        <w:rPr>
          <w:u w:val="single"/>
        </w:rPr>
        <w:t>,</w:t>
      </w:r>
      <w:r>
        <w:t xml:space="preserve"> shall be liable to a penalty of $50 for each day of operation in violation hereof.</w:t>
      </w:r>
    </w:p>
    <w:p w:rsidR="00FB67B5" w:rsidRDefault="00FB67B5" w:rsidP="00FB67B5">
      <w:r>
        <w:tab/>
        <w:t>The penalties authorized by this section shall be recovered in a summary proceeding instituted by the Attorney General, at the request of the commissioner, pursuant to the "Penalty Enforcement Law of 1999," P.L.1999, c.274 (C.2A:58-10 et seq.).  Money penalties, when recovered, shall be payable to the General State Fund.</w:t>
      </w:r>
    </w:p>
    <w:p w:rsidR="00FB67B5" w:rsidRDefault="00BC2A4E" w:rsidP="00FB67B5">
      <w:r>
        <w:t>(</w:t>
      </w:r>
      <w:proofErr w:type="spellStart"/>
      <w:r>
        <w:t>cf</w:t>
      </w:r>
      <w:proofErr w:type="spellEnd"/>
      <w:r>
        <w:t xml:space="preserve">: </w:t>
      </w:r>
      <w:r w:rsidR="00FB67B5">
        <w:t>P.L.2017, c.131, s.92)</w:t>
      </w:r>
    </w:p>
    <w:p w:rsidR="00FB67B5" w:rsidRDefault="00FB67B5" w:rsidP="00FB67B5"/>
    <w:p w:rsidR="00FB67B5" w:rsidRDefault="00FB67B5" w:rsidP="00FB67B5">
      <w:r>
        <w:tab/>
        <w:t>8.</w:t>
      </w:r>
      <w:r>
        <w:tab/>
        <w:t xml:space="preserve">Section 9 of P.L.1970, c.334 (C.26:2G-29) is amended to read as follows:  </w:t>
      </w:r>
    </w:p>
    <w:p w:rsidR="00FB67B5" w:rsidRDefault="00FB67B5" w:rsidP="00FB67B5">
      <w:r>
        <w:tab/>
        <w:t>9.</w:t>
      </w:r>
      <w:r>
        <w:tab/>
        <w:t xml:space="preserve">The commissioner may, in the manner provided by law, maintain an action in the name of the State of New Jersey for injunctive relief against any person, firm, corporation, partnership, society or association, </w:t>
      </w:r>
      <w:r>
        <w:rPr>
          <w:u w:val="single"/>
        </w:rPr>
        <w:t>which is</w:t>
      </w:r>
      <w:r>
        <w:t xml:space="preserve"> continuing to conduct, manage, or operate a narcotic </w:t>
      </w:r>
      <w:r w:rsidRPr="003F3696">
        <w:rPr>
          <w:rFonts w:ascii="Albertus Extra Bold" w:hAnsi="Albertus Extra Bold"/>
          <w:b/>
        </w:rPr>
        <w:t>[</w:t>
      </w:r>
      <w:r>
        <w:t>and substance</w:t>
      </w:r>
      <w:r w:rsidRPr="003F3696">
        <w:rPr>
          <w:rFonts w:ascii="Albertus Extra Bold" w:hAnsi="Albertus Extra Bold"/>
          <w:b/>
        </w:rPr>
        <w:t>]</w:t>
      </w:r>
      <w:r>
        <w:t xml:space="preserve"> </w:t>
      </w:r>
      <w:r>
        <w:rPr>
          <w:u w:val="single"/>
        </w:rPr>
        <w:t>drug</w:t>
      </w:r>
      <w:r>
        <w:t xml:space="preserve"> use disorder treatment </w:t>
      </w:r>
      <w:r>
        <w:rPr>
          <w:u w:val="single"/>
        </w:rPr>
        <w:t>or recovery</w:t>
      </w:r>
      <w:r>
        <w:t xml:space="preserve"> center without a certificate of approval, or after suspension or revocation of such certificate.</w:t>
      </w:r>
    </w:p>
    <w:p w:rsidR="00FB67B5" w:rsidRDefault="00BC2A4E" w:rsidP="00FB67B5">
      <w:r>
        <w:t>(</w:t>
      </w:r>
      <w:proofErr w:type="spellStart"/>
      <w:r>
        <w:t>cf</w:t>
      </w:r>
      <w:proofErr w:type="spellEnd"/>
      <w:r>
        <w:t xml:space="preserve">: </w:t>
      </w:r>
      <w:r w:rsidR="00FB67B5">
        <w:t>P.L.2017, c.131, s.93)</w:t>
      </w:r>
    </w:p>
    <w:p w:rsidR="00FB67B5" w:rsidRDefault="00FB67B5" w:rsidP="00FB67B5"/>
    <w:p w:rsidR="00FB67B5" w:rsidRDefault="00FB67B5" w:rsidP="00FB67B5">
      <w:r>
        <w:tab/>
        <w:t>9.</w:t>
      </w:r>
      <w:r>
        <w:tab/>
        <w:t>Section 1 of P.L.1982, c.149 (C.26:2H-11.1) is amended to read as follows:</w:t>
      </w:r>
    </w:p>
    <w:p w:rsidR="00FB67B5" w:rsidRDefault="00FB67B5" w:rsidP="00FB67B5">
      <w:r>
        <w:tab/>
        <w:t>1.</w:t>
      </w:r>
      <w:r>
        <w:tab/>
        <w:t xml:space="preserve">In the case of an application for a certificate of need or initial licensure, as applicable, for a narcotic </w:t>
      </w:r>
      <w:r w:rsidRPr="00170DD6">
        <w:rPr>
          <w:rFonts w:ascii="Albertus Extra Bold" w:hAnsi="Albertus Extra Bold"/>
          <w:b/>
        </w:rPr>
        <w:t>[</w:t>
      </w:r>
      <w:r>
        <w:t>and</w:t>
      </w:r>
      <w:r w:rsidRPr="00170DD6">
        <w:rPr>
          <w:rFonts w:ascii="Albertus Extra Bold" w:hAnsi="Albertus Extra Bold"/>
          <w:b/>
        </w:rPr>
        <w:t>]</w:t>
      </w:r>
      <w:r>
        <w:t xml:space="preserve"> drug </w:t>
      </w:r>
      <w:r w:rsidRPr="00170DD6">
        <w:rPr>
          <w:rFonts w:ascii="Albertus Extra Bold" w:hAnsi="Albertus Extra Bold"/>
          <w:b/>
        </w:rPr>
        <w:t>[</w:t>
      </w:r>
      <w:r>
        <w:t>abuse</w:t>
      </w:r>
      <w:r w:rsidRPr="00170DD6">
        <w:rPr>
          <w:rFonts w:ascii="Albertus Extra Bold" w:hAnsi="Albertus Extra Bold"/>
          <w:b/>
        </w:rPr>
        <w:t>]</w:t>
      </w:r>
      <w:r>
        <w:t xml:space="preserve"> </w:t>
      </w:r>
      <w:r>
        <w:rPr>
          <w:u w:val="single"/>
        </w:rPr>
        <w:t>use disorder</w:t>
      </w:r>
      <w:r>
        <w:t xml:space="preserve"> treatment </w:t>
      </w:r>
      <w:r>
        <w:rPr>
          <w:u w:val="single"/>
        </w:rPr>
        <w:t>or recovery</w:t>
      </w:r>
      <w:r>
        <w:t xml:space="preserve"> center to be located within 500 feet from any building in this State used for the instruction of children between the ages of five and 18 years, the applicant shall notify the governing body of the municipality within which the applicant proposes to locate the treatment</w:t>
      </w:r>
      <w:r w:rsidR="00D73844">
        <w:t xml:space="preserve"> </w:t>
      </w:r>
      <w:r w:rsidR="00D73844">
        <w:rPr>
          <w:u w:val="single"/>
        </w:rPr>
        <w:t>or recovery</w:t>
      </w:r>
      <w:r>
        <w:t xml:space="preserve"> center of the applicant's intention to apply for the certificate of need or licensure and the proposed location of the center. </w:t>
      </w:r>
      <w:r w:rsidR="00D73844">
        <w:t xml:space="preserve"> </w:t>
      </w:r>
      <w:r>
        <w:t xml:space="preserve">Documentation of the notice shall be filed with the certificate of need or license application.  The Commissioner of Health is hereby authorized to adopt reasonable rules and regulations, in accordance with the provisions of the "Administrative Procedure Act," P.L.1968, c.410 (C.52:14B-1 et seq.), to effectuate the purposes of this </w:t>
      </w:r>
      <w:r w:rsidRPr="00170DD6">
        <w:rPr>
          <w:rFonts w:ascii="Albertus Extra Bold" w:hAnsi="Albertus Extra Bold"/>
          <w:b/>
        </w:rPr>
        <w:t>[</w:t>
      </w:r>
      <w:r>
        <w:t>act</w:t>
      </w:r>
      <w:r w:rsidRPr="00170DD6">
        <w:rPr>
          <w:rFonts w:ascii="Albertus Extra Bold" w:hAnsi="Albertus Extra Bold"/>
          <w:b/>
        </w:rPr>
        <w:t>]</w:t>
      </w:r>
      <w:r>
        <w:t xml:space="preserve"> </w:t>
      </w:r>
      <w:r>
        <w:rPr>
          <w:u w:val="single"/>
        </w:rPr>
        <w:t>section</w:t>
      </w:r>
      <w:r>
        <w:t xml:space="preserve">.  </w:t>
      </w:r>
      <w:r w:rsidRPr="00D645B3">
        <w:rPr>
          <w:rFonts w:ascii="Albertus Extra Bold" w:hAnsi="Albertus Extra Bold"/>
          <w:b/>
        </w:rPr>
        <w:t>[</w:t>
      </w:r>
      <w:r>
        <w:t>For the purposes of</w:t>
      </w:r>
      <w:r w:rsidRPr="00D645B3">
        <w:rPr>
          <w:rFonts w:ascii="Albertus Extra Bold" w:hAnsi="Albertus Extra Bold"/>
          <w:b/>
        </w:rPr>
        <w:t>]</w:t>
      </w:r>
      <w:r>
        <w:t xml:space="preserve"> </w:t>
      </w:r>
      <w:r>
        <w:rPr>
          <w:u w:val="single"/>
        </w:rPr>
        <w:t>As used in</w:t>
      </w:r>
      <w:r>
        <w:t xml:space="preserve"> this </w:t>
      </w:r>
      <w:r w:rsidRPr="00D645B3">
        <w:rPr>
          <w:rFonts w:ascii="Albertus Extra Bold" w:hAnsi="Albertus Extra Bold"/>
          <w:b/>
        </w:rPr>
        <w:t>[</w:t>
      </w:r>
      <w:r>
        <w:t>act, the definition of</w:t>
      </w:r>
      <w:r w:rsidRPr="00D645B3">
        <w:rPr>
          <w:rFonts w:ascii="Albertus Extra Bold" w:hAnsi="Albertus Extra Bold"/>
          <w:b/>
        </w:rPr>
        <w:t>]</w:t>
      </w:r>
      <w:r>
        <w:t xml:space="preserve"> </w:t>
      </w:r>
      <w:r>
        <w:rPr>
          <w:u w:val="single"/>
        </w:rPr>
        <w:t>section,</w:t>
      </w:r>
      <w:r>
        <w:t xml:space="preserve"> "narcotic </w:t>
      </w:r>
      <w:r w:rsidR="00D73844" w:rsidRPr="00D73844">
        <w:rPr>
          <w:rFonts w:ascii="Albertus Extra Bold" w:hAnsi="Albertus Extra Bold"/>
          <w:b/>
        </w:rPr>
        <w:t>[</w:t>
      </w:r>
      <w:r>
        <w:t>and</w:t>
      </w:r>
      <w:r w:rsidR="00D73844" w:rsidRPr="00D73844">
        <w:rPr>
          <w:rFonts w:ascii="Albertus Extra Bold" w:hAnsi="Albertus Extra Bold"/>
          <w:b/>
        </w:rPr>
        <w:t>]</w:t>
      </w:r>
      <w:r>
        <w:t xml:space="preserve"> drug </w:t>
      </w:r>
      <w:r w:rsidRPr="00D645B3">
        <w:rPr>
          <w:rFonts w:ascii="Albertus Extra Bold" w:hAnsi="Albertus Extra Bold"/>
          <w:b/>
        </w:rPr>
        <w:t>[</w:t>
      </w:r>
      <w:r>
        <w:t>abuse</w:t>
      </w:r>
      <w:r w:rsidRPr="00D645B3">
        <w:rPr>
          <w:rFonts w:ascii="Albertus Extra Bold" w:hAnsi="Albertus Extra Bold"/>
          <w:b/>
        </w:rPr>
        <w:t>]</w:t>
      </w:r>
      <w:r>
        <w:t xml:space="preserve"> </w:t>
      </w:r>
      <w:r>
        <w:rPr>
          <w:u w:val="single"/>
        </w:rPr>
        <w:t>use disorder</w:t>
      </w:r>
      <w:r>
        <w:t xml:space="preserve"> treatment </w:t>
      </w:r>
      <w:r>
        <w:rPr>
          <w:u w:val="single"/>
        </w:rPr>
        <w:t>or recovery</w:t>
      </w:r>
      <w:r>
        <w:t xml:space="preserve"> center" </w:t>
      </w:r>
      <w:r w:rsidRPr="00D645B3">
        <w:rPr>
          <w:rFonts w:ascii="Albertus Extra Bold" w:hAnsi="Albertus Extra Bold"/>
          <w:b/>
        </w:rPr>
        <w:t>[</w:t>
      </w:r>
      <w:r>
        <w:t>shall be identical to the definition in subsection (a) of</w:t>
      </w:r>
      <w:r w:rsidRPr="00D43D7A">
        <w:rPr>
          <w:rFonts w:ascii="Albertus Extra Bold" w:hAnsi="Albertus Extra Bold"/>
          <w:b/>
        </w:rPr>
        <w:t>]</w:t>
      </w:r>
      <w:r>
        <w:t xml:space="preserve"> </w:t>
      </w:r>
      <w:r>
        <w:rPr>
          <w:u w:val="single"/>
        </w:rPr>
        <w:t>means the same as that term is defined by</w:t>
      </w:r>
      <w:r>
        <w:t xml:space="preserve"> section 2 of P.L.1970, c.334 (C.26:2G-22).  </w:t>
      </w:r>
      <w:r w:rsidRPr="00C44A57">
        <w:rPr>
          <w:rFonts w:ascii="Albertus Extra Bold" w:hAnsi="Albertus Extra Bold"/>
          <w:b/>
        </w:rPr>
        <w:t>[</w:t>
      </w:r>
      <w:r>
        <w:t>This act</w:t>
      </w:r>
      <w:r w:rsidRPr="00C44A57">
        <w:rPr>
          <w:rFonts w:ascii="Albertus Extra Bold" w:hAnsi="Albertus Extra Bold"/>
          <w:b/>
        </w:rPr>
        <w:t>]</w:t>
      </w:r>
      <w:r>
        <w:t xml:space="preserve"> </w:t>
      </w:r>
      <w:r>
        <w:rPr>
          <w:u w:val="single"/>
        </w:rPr>
        <w:t>The provisions of this section</w:t>
      </w:r>
      <w:r>
        <w:t xml:space="preserve"> shall not apply to any narcotic </w:t>
      </w:r>
      <w:r w:rsidRPr="00C44A57">
        <w:rPr>
          <w:rFonts w:ascii="Albertus Extra Bold" w:hAnsi="Albertus Extra Bold"/>
          <w:b/>
        </w:rPr>
        <w:t>[</w:t>
      </w:r>
      <w:r>
        <w:t>and</w:t>
      </w:r>
      <w:r w:rsidRPr="00C44A57">
        <w:rPr>
          <w:rFonts w:ascii="Albertus Extra Bold" w:hAnsi="Albertus Extra Bold"/>
          <w:b/>
        </w:rPr>
        <w:t>]</w:t>
      </w:r>
      <w:r>
        <w:t xml:space="preserve"> drug </w:t>
      </w:r>
      <w:r w:rsidRPr="00C44A57">
        <w:rPr>
          <w:rFonts w:ascii="Albertus Extra Bold" w:hAnsi="Albertus Extra Bold"/>
          <w:b/>
        </w:rPr>
        <w:t>[</w:t>
      </w:r>
      <w:r>
        <w:t>abuse</w:t>
      </w:r>
      <w:r w:rsidRPr="00C44A57">
        <w:rPr>
          <w:rFonts w:ascii="Albertus Extra Bold" w:hAnsi="Albertus Extra Bold"/>
          <w:b/>
        </w:rPr>
        <w:t>]</w:t>
      </w:r>
      <w:r>
        <w:t xml:space="preserve"> </w:t>
      </w:r>
      <w:r>
        <w:rPr>
          <w:u w:val="single"/>
        </w:rPr>
        <w:t>use disorder</w:t>
      </w:r>
      <w:r>
        <w:t xml:space="preserve"> treatment </w:t>
      </w:r>
      <w:r>
        <w:rPr>
          <w:u w:val="single"/>
        </w:rPr>
        <w:t>or recovery</w:t>
      </w:r>
      <w:r>
        <w:t xml:space="preserve"> center for which an application was filed prior to the effective date of this </w:t>
      </w:r>
      <w:r w:rsidRPr="00C44A57">
        <w:rPr>
          <w:rFonts w:ascii="Albertus Extra Bold" w:hAnsi="Albertus Extra Bold"/>
          <w:b/>
        </w:rPr>
        <w:t>[</w:t>
      </w:r>
      <w:r>
        <w:t>act</w:t>
      </w:r>
      <w:r w:rsidRPr="00C44A57">
        <w:rPr>
          <w:rFonts w:ascii="Albertus Extra Bold" w:hAnsi="Albertus Extra Bold"/>
          <w:b/>
        </w:rPr>
        <w:t>]</w:t>
      </w:r>
      <w:r>
        <w:t xml:space="preserve"> </w:t>
      </w:r>
      <w:r>
        <w:rPr>
          <w:u w:val="single"/>
        </w:rPr>
        <w:t>section</w:t>
      </w:r>
      <w:r>
        <w:t>.</w:t>
      </w:r>
    </w:p>
    <w:p w:rsidR="00BC2A4E" w:rsidRDefault="00FB67B5" w:rsidP="00BC2A4E">
      <w:r>
        <w:t>(</w:t>
      </w:r>
      <w:proofErr w:type="spellStart"/>
      <w:r>
        <w:t>cf</w:t>
      </w:r>
      <w:proofErr w:type="spellEnd"/>
      <w:r>
        <w:t>: P.L.2012, c.17, s.177)</w:t>
      </w:r>
      <w:r w:rsidR="00BC2A4E">
        <w:br w:type="page"/>
      </w:r>
    </w:p>
    <w:p w:rsidR="00FB67B5" w:rsidRDefault="00FB67B5" w:rsidP="00FB67B5">
      <w:r>
        <w:lastRenderedPageBreak/>
        <w:tab/>
        <w:t>10.</w:t>
      </w:r>
      <w:r>
        <w:tab/>
        <w:t>Section 6 of P.L.1968, c.413 (C.30:4D-6) is amended to read as follows:</w:t>
      </w:r>
    </w:p>
    <w:p w:rsidR="00D73844" w:rsidRDefault="00F568CC" w:rsidP="00D73844">
      <w:r>
        <w:tab/>
        <w:t>6.</w:t>
      </w:r>
      <w:r>
        <w:tab/>
      </w:r>
      <w:r w:rsidR="00D73844">
        <w:t>a.</w:t>
      </w:r>
      <w:r>
        <w:t xml:space="preserve"> </w:t>
      </w:r>
      <w:r w:rsidR="00D73844">
        <w:t xml:space="preserve"> Subject to the requirements of Title XIX of the federal Social Security Act</w:t>
      </w:r>
      <w:r w:rsidR="00D73844" w:rsidRPr="00D73844">
        <w:rPr>
          <w:rFonts w:ascii="Albertus Extra Bold" w:hAnsi="Albertus Extra Bold"/>
          <w:b/>
        </w:rPr>
        <w:t>[</w:t>
      </w:r>
      <w:r w:rsidR="00D73844">
        <w:t>,</w:t>
      </w:r>
      <w:r w:rsidR="00D73844" w:rsidRPr="00D73844">
        <w:rPr>
          <w:rFonts w:ascii="Albertus Extra Bold" w:hAnsi="Albertus Extra Bold"/>
          <w:b/>
        </w:rPr>
        <w:t>]</w:t>
      </w:r>
      <w:r w:rsidR="00D73844">
        <w:t xml:space="preserve"> </w:t>
      </w:r>
      <w:r w:rsidR="00D73844">
        <w:rPr>
          <w:u w:val="single"/>
        </w:rPr>
        <w:t>and</w:t>
      </w:r>
      <w:r w:rsidR="00D73844">
        <w:t xml:space="preserve"> the limitations imposed by </w:t>
      </w:r>
      <w:r w:rsidR="00D73844" w:rsidRPr="00D73844">
        <w:rPr>
          <w:rFonts w:ascii="Albertus Extra Bold" w:hAnsi="Albertus Extra Bold"/>
          <w:b/>
        </w:rPr>
        <w:t>[</w:t>
      </w:r>
      <w:r w:rsidR="00D73844">
        <w:t>this act</w:t>
      </w:r>
      <w:r w:rsidR="00D73844" w:rsidRPr="00D73844">
        <w:rPr>
          <w:rFonts w:ascii="Albertus Extra Bold" w:hAnsi="Albertus Extra Bold"/>
          <w:b/>
        </w:rPr>
        <w:t>]</w:t>
      </w:r>
      <w:r w:rsidR="00D73844">
        <w:t xml:space="preserve"> </w:t>
      </w:r>
      <w:r w:rsidR="00D73844">
        <w:rPr>
          <w:u w:val="single"/>
        </w:rPr>
        <w:t>P.L.1968, c.413 (C.30:4D-1 et seq.)</w:t>
      </w:r>
      <w:r w:rsidR="00D73844">
        <w:t xml:space="preserve"> and </w:t>
      </w:r>
      <w:r w:rsidR="00D73844" w:rsidRPr="00D73844">
        <w:rPr>
          <w:rFonts w:ascii="Albertus Extra Bold" w:hAnsi="Albertus Extra Bold"/>
          <w:b/>
        </w:rPr>
        <w:t>[</w:t>
      </w:r>
      <w:r w:rsidR="00D73844">
        <w:t>by</w:t>
      </w:r>
      <w:r w:rsidR="00D73844" w:rsidRPr="00D73844">
        <w:rPr>
          <w:rFonts w:ascii="Albertus Extra Bold" w:hAnsi="Albertus Extra Bold"/>
          <w:b/>
        </w:rPr>
        <w:t>]</w:t>
      </w:r>
      <w:r w:rsidR="00D73844">
        <w:t xml:space="preserve"> the rules and regulations promulgated pursuant thereto, the department shall provide medical assistance to qualified applicants, including authorized services within each of the following classifications:</w:t>
      </w:r>
    </w:p>
    <w:p w:rsidR="00D73844" w:rsidRDefault="00D73844" w:rsidP="00D73844">
      <w:r>
        <w:tab/>
        <w:t>(1)</w:t>
      </w:r>
      <w:r>
        <w:tab/>
        <w:t>Inpatient hospital services;</w:t>
      </w:r>
    </w:p>
    <w:p w:rsidR="00D73844" w:rsidRDefault="00D73844" w:rsidP="00D73844">
      <w:r>
        <w:tab/>
        <w:t>(2)</w:t>
      </w:r>
      <w:r>
        <w:tab/>
        <w:t>Outpatient hospital services;</w:t>
      </w:r>
    </w:p>
    <w:p w:rsidR="00D73844" w:rsidRDefault="00D73844" w:rsidP="00D73844">
      <w:r>
        <w:tab/>
        <w:t>(3)</w:t>
      </w:r>
      <w:r>
        <w:tab/>
        <w:t>Other laboratory and X-ray services;</w:t>
      </w:r>
    </w:p>
    <w:p w:rsidR="00D73844" w:rsidRDefault="00D73844" w:rsidP="00D73844">
      <w:r>
        <w:tab/>
        <w:t>(4) (a) Skilled nursing or intermediate care facility services;</w:t>
      </w:r>
    </w:p>
    <w:p w:rsidR="00D73844" w:rsidRDefault="00D73844" w:rsidP="00D73844">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D73844" w:rsidRDefault="00D73844" w:rsidP="00D73844">
      <w:r>
        <w:tab/>
        <w:t>(5)</w:t>
      </w:r>
      <w:r>
        <w:tab/>
        <w:t>Physician's services furnished in the office, the patient's home, a hospital, a skilled nursing, or intermediate care facility or elsewhere.</w:t>
      </w:r>
    </w:p>
    <w:p w:rsidR="00D73844" w:rsidRDefault="00D73844" w:rsidP="00D73844">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D73844" w:rsidRDefault="00D73844" w:rsidP="00D73844">
      <w:r>
        <w:tab/>
        <w:t>b.</w:t>
      </w:r>
      <w:r>
        <w:tab/>
        <w:t xml:space="preserve">Subject to the limitations imposed by federal law, by </w:t>
      </w:r>
      <w:r w:rsidRPr="00D73844">
        <w:rPr>
          <w:rFonts w:ascii="Albertus Extra Bold" w:hAnsi="Albertus Extra Bold"/>
          <w:b/>
        </w:rPr>
        <w:t>[</w:t>
      </w:r>
      <w:r>
        <w:t>this act</w:t>
      </w:r>
      <w:r w:rsidRPr="00D73844">
        <w:rPr>
          <w:rFonts w:ascii="Albertus Extra Bold" w:hAnsi="Albertus Extra Bold"/>
          <w:b/>
        </w:rPr>
        <w:t>]</w:t>
      </w:r>
      <w:r>
        <w:t xml:space="preserve"> </w:t>
      </w:r>
      <w:r>
        <w:rPr>
          <w:u w:val="single"/>
        </w:rPr>
        <w:t>P.L.1968, c.413 (C.30:4D-1 et seq.)</w:t>
      </w:r>
      <w:r>
        <w:t>, and by the rules and regulations promulgated pursuant thereto, the medical assistance program may be expanded to include authorized services within each of the following classifications:</w:t>
      </w:r>
    </w:p>
    <w:p w:rsidR="00D73844" w:rsidRDefault="00D73844" w:rsidP="00D73844">
      <w:r>
        <w:tab/>
        <w:t>(1)</w:t>
      </w:r>
      <w:r>
        <w:tab/>
        <w:t>Medical care not included in subsection a.(5) above, or any other type of remedial care recognized under State law, furnished by licensed practitioners within the scope of their practice, as defined by State law;</w:t>
      </w:r>
    </w:p>
    <w:p w:rsidR="00D73844" w:rsidRDefault="00D73844" w:rsidP="00D73844">
      <w:r>
        <w:tab/>
        <w:t>(2)</w:t>
      </w:r>
      <w:r>
        <w:tab/>
        <w:t>Home health care services;</w:t>
      </w:r>
    </w:p>
    <w:p w:rsidR="00D73844" w:rsidRDefault="00D73844" w:rsidP="00D73844">
      <w:r>
        <w:tab/>
        <w:t>(3)</w:t>
      </w:r>
      <w:r>
        <w:tab/>
        <w:t>Clinic services;</w:t>
      </w:r>
    </w:p>
    <w:p w:rsidR="00D73844" w:rsidRDefault="00D73844" w:rsidP="00D73844">
      <w:r>
        <w:tab/>
        <w:t>(4)</w:t>
      </w:r>
      <w:r>
        <w:tab/>
        <w:t>Dental services;</w:t>
      </w:r>
    </w:p>
    <w:p w:rsidR="00D73844" w:rsidRDefault="00D73844" w:rsidP="00D73844">
      <w:r>
        <w:tab/>
        <w:t>(5)</w:t>
      </w:r>
      <w:r>
        <w:tab/>
        <w:t>Physical therapy and related services;</w:t>
      </w:r>
    </w:p>
    <w:p w:rsidR="00D73844" w:rsidRDefault="00D73844" w:rsidP="00D73844">
      <w:r>
        <w:tab/>
        <w:t>(6)</w:t>
      </w:r>
      <w:r>
        <w:tab/>
        <w:t>Prescribed drugs, dentures, and prosthetic devices; and eyeglasses prescribed by a physician skilled in diseases of the eye or by an optometrist, whichever the individual may select;</w:t>
      </w:r>
    </w:p>
    <w:p w:rsidR="00D73844" w:rsidRDefault="00D73844" w:rsidP="00D73844">
      <w:r>
        <w:tab/>
        <w:t>(7)</w:t>
      </w:r>
      <w:r>
        <w:tab/>
        <w:t>Optometric services;</w:t>
      </w:r>
    </w:p>
    <w:p w:rsidR="00D73844" w:rsidRDefault="00D73844" w:rsidP="00D73844">
      <w:r>
        <w:tab/>
        <w:t>(8)</w:t>
      </w:r>
      <w:r>
        <w:tab/>
        <w:t>Podiatric services;</w:t>
      </w:r>
    </w:p>
    <w:p w:rsidR="00D73844" w:rsidRDefault="00D73844" w:rsidP="00D73844">
      <w:r>
        <w:tab/>
        <w:t>(9)</w:t>
      </w:r>
      <w:r>
        <w:tab/>
        <w:t>Chiropractic services;</w:t>
      </w:r>
    </w:p>
    <w:p w:rsidR="00D73844" w:rsidRDefault="00D73844" w:rsidP="00524ACC">
      <w:pPr>
        <w:tabs>
          <w:tab w:val="clear" w:pos="720"/>
          <w:tab w:val="left" w:pos="900"/>
        </w:tabs>
      </w:pPr>
      <w:r>
        <w:lastRenderedPageBreak/>
        <w:tab/>
        <w:t>(10)</w:t>
      </w:r>
      <w:r w:rsidR="00524ACC">
        <w:tab/>
      </w:r>
      <w:r>
        <w:t>Psychological services;</w:t>
      </w:r>
    </w:p>
    <w:p w:rsidR="00D73844" w:rsidRDefault="00D73844" w:rsidP="00524ACC">
      <w:pPr>
        <w:tabs>
          <w:tab w:val="clear" w:pos="720"/>
          <w:tab w:val="left" w:pos="900"/>
        </w:tabs>
      </w:pPr>
      <w:r>
        <w:tab/>
        <w:t>(11)</w:t>
      </w:r>
      <w:r w:rsidR="00524ACC">
        <w:tab/>
      </w:r>
      <w:r>
        <w:t>Inpatient psychiatric hospital services for individuals under 21 years of age, or under age 22 if they are receiving such services immediately before attaining age 21;</w:t>
      </w:r>
    </w:p>
    <w:p w:rsidR="00D73844" w:rsidRDefault="00D73844" w:rsidP="00524ACC">
      <w:pPr>
        <w:tabs>
          <w:tab w:val="clear" w:pos="720"/>
          <w:tab w:val="left" w:pos="900"/>
        </w:tabs>
      </w:pPr>
      <w:r>
        <w:tab/>
        <w:t>(12)</w:t>
      </w:r>
      <w:r w:rsidR="00524ACC">
        <w:tab/>
      </w:r>
      <w:r>
        <w:t>Other diagnostic, screening, preventive, and rehabilitative services, and other remedial care;</w:t>
      </w:r>
    </w:p>
    <w:p w:rsidR="00D73844" w:rsidRDefault="00D73844" w:rsidP="00524ACC">
      <w:pPr>
        <w:tabs>
          <w:tab w:val="clear" w:pos="720"/>
          <w:tab w:val="left" w:pos="900"/>
        </w:tabs>
      </w:pPr>
      <w:r>
        <w:tab/>
        <w:t>(13)</w:t>
      </w:r>
      <w:r w:rsidR="00524ACC">
        <w:tab/>
      </w:r>
      <w:r>
        <w:t>Inpatient hospital services, nursing facility services, and intermediate care facility services for individuals 65 years of age or over in an institution for mental diseases;</w:t>
      </w:r>
    </w:p>
    <w:p w:rsidR="00D73844" w:rsidRDefault="00D73844" w:rsidP="00524ACC">
      <w:pPr>
        <w:tabs>
          <w:tab w:val="clear" w:pos="720"/>
          <w:tab w:val="left" w:pos="900"/>
        </w:tabs>
      </w:pPr>
      <w:r>
        <w:tab/>
        <w:t>(14)</w:t>
      </w:r>
      <w:r w:rsidR="00524ACC">
        <w:tab/>
      </w:r>
      <w:r>
        <w:t>Intermediate care facility services;</w:t>
      </w:r>
    </w:p>
    <w:p w:rsidR="00D73844" w:rsidRDefault="00D73844" w:rsidP="00524ACC">
      <w:pPr>
        <w:tabs>
          <w:tab w:val="clear" w:pos="720"/>
          <w:tab w:val="left" w:pos="900"/>
        </w:tabs>
      </w:pPr>
      <w:r>
        <w:tab/>
        <w:t>(15)</w:t>
      </w:r>
      <w:r w:rsidR="00BC2A4E">
        <w:tab/>
      </w:r>
      <w:r>
        <w:t>Transportation services;</w:t>
      </w:r>
    </w:p>
    <w:p w:rsidR="00D73844" w:rsidRDefault="00D73844" w:rsidP="00BC2A4E">
      <w:pPr>
        <w:tabs>
          <w:tab w:val="clear" w:pos="720"/>
          <w:tab w:val="left" w:pos="900"/>
        </w:tabs>
      </w:pPr>
      <w:r>
        <w:tab/>
        <w:t>(16)</w:t>
      </w:r>
      <w:r w:rsidR="00BC2A4E">
        <w:tab/>
      </w:r>
      <w:r>
        <w:t xml:space="preserve">Services in connection with the inpatient or outpatient treatment or care of </w:t>
      </w:r>
      <w:r w:rsidRPr="00D73844">
        <w:rPr>
          <w:rFonts w:ascii="Albertus Extra Bold" w:hAnsi="Albertus Extra Bold"/>
          <w:b/>
        </w:rPr>
        <w:t>[</w:t>
      </w:r>
      <w:r>
        <w:t>substance</w:t>
      </w:r>
      <w:r w:rsidRPr="00D73844">
        <w:rPr>
          <w:rFonts w:ascii="Albertus Extra Bold" w:hAnsi="Albertus Extra Bold"/>
          <w:b/>
        </w:rPr>
        <w:t>]</w:t>
      </w:r>
      <w:r>
        <w:rPr>
          <w:u w:val="single"/>
        </w:rPr>
        <w:t>, or recovery from, a drug</w:t>
      </w:r>
      <w:r>
        <w:t xml:space="preserve"> use disorder, when </w:t>
      </w:r>
      <w:r w:rsidRPr="00D73844">
        <w:rPr>
          <w:rFonts w:ascii="Albertus Extra Bold" w:hAnsi="Albertus Extra Bold"/>
          <w:b/>
        </w:rPr>
        <w:t>[</w:t>
      </w:r>
      <w:r>
        <w:t>the treatment is</w:t>
      </w:r>
      <w:r w:rsidRPr="00D73844">
        <w:rPr>
          <w:rFonts w:ascii="Albertus Extra Bold" w:hAnsi="Albertus Extra Bold"/>
          <w:b/>
        </w:rPr>
        <w:t>]</w:t>
      </w:r>
      <w:r>
        <w:t xml:space="preserve"> </w:t>
      </w:r>
      <w:r w:rsidR="00CB35A7">
        <w:rPr>
          <w:u w:val="single"/>
        </w:rPr>
        <w:t>such services are</w:t>
      </w:r>
      <w:r w:rsidR="00CB35A7">
        <w:t xml:space="preserve"> </w:t>
      </w:r>
      <w:r>
        <w:t xml:space="preserve">prescribed by a physician </w:t>
      </w:r>
      <w:r w:rsidR="00CB35A7" w:rsidRPr="00CB35A7">
        <w:rPr>
          <w:rFonts w:ascii="Albertus Extra Bold" w:hAnsi="Albertus Extra Bold"/>
          <w:b/>
        </w:rPr>
        <w:t>[</w:t>
      </w:r>
      <w:r>
        <w:t>and</w:t>
      </w:r>
      <w:r w:rsidR="00CB35A7" w:rsidRPr="00CB35A7">
        <w:rPr>
          <w:rFonts w:ascii="Albertus Extra Bold" w:hAnsi="Albertus Extra Bold"/>
          <w:b/>
        </w:rPr>
        <w:t>]</w:t>
      </w:r>
      <w:r w:rsidR="00CB35A7">
        <w:rPr>
          <w:u w:val="single"/>
        </w:rPr>
        <w:t>, are</w:t>
      </w:r>
      <w:r>
        <w:t xml:space="preserve"> provided in a licensed hospital or in a narcotic and substance use disorder treatment center approved by the Department of Health pursuant to P.L.1970, c.334 (C.26:2G-21 et seq.) and whose staff includes a medical director, and</w:t>
      </w:r>
      <w:r w:rsidR="00CB35A7">
        <w:t xml:space="preserve"> </w:t>
      </w:r>
      <w:r w:rsidR="00CB35A7" w:rsidRPr="00CB35A7">
        <w:rPr>
          <w:rFonts w:ascii="Albertus Extra Bold" w:hAnsi="Albertus Extra Bold"/>
          <w:b/>
        </w:rPr>
        <w:t>[</w:t>
      </w:r>
      <w:r>
        <w:t>limited to those services</w:t>
      </w:r>
      <w:r w:rsidR="00CB35A7" w:rsidRPr="00CB35A7">
        <w:rPr>
          <w:rFonts w:ascii="Albertus Extra Bold" w:hAnsi="Albertus Extra Bold"/>
          <w:b/>
        </w:rPr>
        <w:t>]</w:t>
      </w:r>
      <w:r>
        <w:t xml:space="preserve"> </w:t>
      </w:r>
      <w:r w:rsidR="00CB35A7">
        <w:rPr>
          <w:u w:val="single"/>
        </w:rPr>
        <w:t>are</w:t>
      </w:r>
      <w:r w:rsidR="00CB35A7">
        <w:t xml:space="preserve"> </w:t>
      </w:r>
      <w:r>
        <w:t>eligible for federal financial participation under Title XIX of the federal Social Security Act;</w:t>
      </w:r>
    </w:p>
    <w:p w:rsidR="00D73844" w:rsidRDefault="00D73844" w:rsidP="00BC2A4E">
      <w:pPr>
        <w:tabs>
          <w:tab w:val="clear" w:pos="720"/>
          <w:tab w:val="left" w:pos="900"/>
        </w:tabs>
      </w:pPr>
      <w:r>
        <w:tab/>
        <w:t>(17)</w:t>
      </w:r>
      <w:r w:rsidR="00BC2A4E">
        <w:tab/>
      </w:r>
      <w:r>
        <w:t>Any other medical care and any other type of remedial care recognized under State law, specified by the Secretary of the federal Department of Health and Human Services, and approved by the commissioner;</w:t>
      </w:r>
    </w:p>
    <w:p w:rsidR="00D73844" w:rsidRDefault="00D73844" w:rsidP="00BC2A4E">
      <w:pPr>
        <w:tabs>
          <w:tab w:val="clear" w:pos="720"/>
          <w:tab w:val="left" w:pos="900"/>
        </w:tabs>
      </w:pPr>
      <w:r>
        <w:tab/>
        <w:t>(18)</w:t>
      </w:r>
      <w:r w:rsidR="00BC2A4E">
        <w:tab/>
      </w:r>
      <w:r>
        <w:t>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D73844" w:rsidRDefault="00D73844" w:rsidP="00BC2A4E">
      <w:pPr>
        <w:tabs>
          <w:tab w:val="clear" w:pos="720"/>
          <w:tab w:val="left" w:pos="900"/>
        </w:tabs>
      </w:pPr>
      <w:r>
        <w:tab/>
        <w:t>(19)</w:t>
      </w:r>
      <w:r w:rsidR="00BC2A4E">
        <w:tab/>
      </w:r>
      <w:r>
        <w:t>Comprehensive pediatric care, which may include: ambulatory, preventive, and primary care health services. The preventive services shall include, at a minimum, the basic number of preventive visits recommended by the American Academy of Pediatrics;</w:t>
      </w:r>
    </w:p>
    <w:p w:rsidR="00D73844" w:rsidRDefault="00D73844" w:rsidP="00BC2A4E">
      <w:pPr>
        <w:tabs>
          <w:tab w:val="clear" w:pos="720"/>
          <w:tab w:val="left" w:pos="900"/>
        </w:tabs>
      </w:pPr>
      <w:r>
        <w:tab/>
        <w:t>(20)</w:t>
      </w:r>
      <w:r w:rsidR="00BC2A4E">
        <w:tab/>
      </w:r>
      <w:r>
        <w:t xml:space="preserve">Services provided by a hospice which is participating in the Medicare program established pursuant to Title XVIII of the Social Security Act, Pub.L.89-97 (42 U.S.C. s.1395 et seq.).  Hospice services shall be provided subject to approval of the </w:t>
      </w:r>
      <w:r>
        <w:lastRenderedPageBreak/>
        <w:t>Secretary of the federal Department of Health and Human Services for federal reimbursement;</w:t>
      </w:r>
    </w:p>
    <w:p w:rsidR="00D73844" w:rsidRDefault="00D73844" w:rsidP="00524ACC">
      <w:pPr>
        <w:tabs>
          <w:tab w:val="clear" w:pos="720"/>
          <w:tab w:val="left" w:pos="900"/>
        </w:tabs>
      </w:pPr>
      <w:r>
        <w:tab/>
        <w:t>(21)</w:t>
      </w:r>
      <w:r w:rsidR="00524ACC">
        <w:tab/>
      </w:r>
      <w:r>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D73844" w:rsidRDefault="00D73844" w:rsidP="00524ACC">
      <w:pPr>
        <w:tabs>
          <w:tab w:val="clear" w:pos="720"/>
          <w:tab w:val="left" w:pos="900"/>
        </w:tabs>
      </w:pPr>
      <w:r>
        <w:tab/>
        <w:t>(22)</w:t>
      </w:r>
      <w:r w:rsidR="00524ACC">
        <w:tab/>
      </w:r>
      <w:r>
        <w:t>Upon referral by a physician, advanced practice nurse, or physician assistant of a person who has been diagnosed with diabetes, gestational diabetes, or pre-diabetes, in accordance with standards adopted by the American Diabetes Association:</w:t>
      </w:r>
    </w:p>
    <w:p w:rsidR="00D73844" w:rsidRDefault="00D73844" w:rsidP="00D73844">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D73844" w:rsidRDefault="00D73844" w:rsidP="00D73844">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D73844" w:rsidRDefault="00D73844" w:rsidP="00D73844">
      <w:r>
        <w:tab/>
        <w:t>(ii)</w:t>
      </w:r>
      <w:r w:rsidR="00524ACC">
        <w:tab/>
      </w:r>
      <w:r>
        <w:t>an entity meeting the National Standards for Diabetes Self-Management Education and Support, as evidenced by a recognition by the American Diabetes Association or accreditation by the American Association of Diabetes Educators;</w:t>
      </w:r>
    </w:p>
    <w:p w:rsidR="00D73844" w:rsidRDefault="00D73844" w:rsidP="00D73844">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D73844" w:rsidRDefault="00D73844" w:rsidP="00D73844">
      <w:r>
        <w:lastRenderedPageBreak/>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D73844" w:rsidRDefault="00D73844" w:rsidP="00D73844">
      <w:r>
        <w:tab/>
        <w:t>(d)</w:t>
      </w:r>
      <w:r>
        <w:tab/>
        <w:t xml:space="preserve">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w:t>
      </w:r>
    </w:p>
    <w:p w:rsidR="00D73844" w:rsidRDefault="00D73844" w:rsidP="00524ACC">
      <w:pPr>
        <w:tabs>
          <w:tab w:val="clear" w:pos="720"/>
          <w:tab w:val="left" w:pos="900"/>
        </w:tabs>
      </w:pPr>
      <w:r>
        <w:tab/>
        <w:t>(23)</w:t>
      </w:r>
      <w:r w:rsidR="00524ACC">
        <w:tab/>
      </w:r>
      <w:r>
        <w:t>Expenses incurred for the provision of group prenatal care services to a pregnant woman, provided that:</w:t>
      </w:r>
    </w:p>
    <w:p w:rsidR="00D73844" w:rsidRDefault="00D73844" w:rsidP="00D73844">
      <w:r>
        <w:tab/>
        <w:t>(a)</w:t>
      </w:r>
      <w:r>
        <w:tab/>
        <w:t>the provider of such services, which shall include, but not be limited to, a federally qualified health center or a community healt</w:t>
      </w:r>
      <w:r w:rsidR="00F568CC">
        <w:t>h center operating in the State</w:t>
      </w:r>
      <w:r>
        <w:t>:</w:t>
      </w:r>
    </w:p>
    <w:p w:rsidR="00D73844" w:rsidRDefault="00D73844" w:rsidP="00D73844">
      <w:r>
        <w:tab/>
        <w:t>(</w:t>
      </w:r>
      <w:proofErr w:type="spellStart"/>
      <w:r>
        <w:t>i</w:t>
      </w:r>
      <w:proofErr w:type="spellEnd"/>
      <w:r>
        <w:t>)</w:t>
      </w:r>
      <w:r>
        <w:tab/>
        <w:t>is a site accredited by the Centering Healthcare Institute, or is a site engaged in an active implementation contract with the Centering Healthcare Institute, that utilizes the Centering Pregnancy model; and</w:t>
      </w:r>
    </w:p>
    <w:p w:rsidR="00D73844" w:rsidRDefault="00524ACC" w:rsidP="00D73844">
      <w:r>
        <w:tab/>
        <w:t>(ii)</w:t>
      </w:r>
      <w:r>
        <w:tab/>
      </w:r>
      <w:r w:rsidR="00D73844">
        <w:t xml:space="preserve">incorporates the applicable information outlined in any best practices manual for prenatal and postpartum maternal care developed by the Department of Health into the curriculum for each group prenatal visit; </w:t>
      </w:r>
    </w:p>
    <w:p w:rsidR="00D73844" w:rsidRDefault="00D73844" w:rsidP="00D73844">
      <w:r>
        <w:tab/>
        <w:t>(b)</w:t>
      </w:r>
      <w:r>
        <w:tab/>
        <w:t xml:space="preserve">each group prenatal care visit is at least 1.5 hours in duration, with a minimum of two women and a maximum of 20 women in participation; and  </w:t>
      </w:r>
    </w:p>
    <w:p w:rsidR="00D73844" w:rsidRDefault="00D73844" w:rsidP="00D73844">
      <w:r>
        <w:tab/>
        <w:t>(c)</w:t>
      </w:r>
      <w:r>
        <w:tab/>
        <w:t>no more than 10 group prenatal care visits occur per pregnancy.</w:t>
      </w:r>
    </w:p>
    <w:p w:rsidR="00D73844" w:rsidRDefault="00D73844" w:rsidP="00D73844">
      <w:r>
        <w:tab/>
        <w:t>As used in this paragraph, "group prenatal care services" means a series of prenatal care visits provided in a group setting</w:t>
      </w:r>
      <w:r w:rsidR="00F568CC">
        <w:rPr>
          <w:u w:val="single"/>
        </w:rPr>
        <w:t>,</w:t>
      </w:r>
      <w:r>
        <w:t xml:space="preserve"> which are based upon the Centering Pregnancy model developed by the Centering Healthcare Institute</w:t>
      </w:r>
      <w:r w:rsidR="00F568CC">
        <w:rPr>
          <w:u w:val="single"/>
        </w:rPr>
        <w:t>,</w:t>
      </w:r>
      <w:r>
        <w:t xml:space="preserve"> and which include health assessments, social and clinical support, and educational activities; and</w:t>
      </w:r>
    </w:p>
    <w:p w:rsidR="00D73844" w:rsidRDefault="00D73844" w:rsidP="00524ACC">
      <w:pPr>
        <w:tabs>
          <w:tab w:val="clear" w:pos="720"/>
          <w:tab w:val="left" w:pos="900"/>
        </w:tabs>
      </w:pPr>
      <w:r>
        <w:tab/>
        <w:t>(24)</w:t>
      </w:r>
      <w:r w:rsidR="00524ACC">
        <w:tab/>
      </w:r>
      <w:r>
        <w:t>Expenses incurred for the provision of pasteurized donated human breast milk, which shall include human milk fortifiers if indicated in a medical order provided by a licensed medical practitioner, to an infant under the age of six months; provided that the milk is obtained from a human milk bank that meets quality guidelines established by the Department of Health and a licensed medical practitioner has issued a medical order for the infant under at least one of the following circumstances:</w:t>
      </w:r>
    </w:p>
    <w:p w:rsidR="00D73844" w:rsidRDefault="00D73844" w:rsidP="00D73844">
      <w:r>
        <w:tab/>
        <w:t>(a)</w:t>
      </w:r>
      <w:r>
        <w:tab/>
        <w:t xml:space="preserve">the infant is medically or physically unable to receive maternal breast milk or participate in breast feeding, or the infant's mother is medically or physically unable to produce maternal breast </w:t>
      </w:r>
      <w:r>
        <w:lastRenderedPageBreak/>
        <w:t xml:space="preserve">milk in sufficient quantities or participate in breast feeding despite optimal lactation support; or  </w:t>
      </w:r>
    </w:p>
    <w:p w:rsidR="00D73844" w:rsidRDefault="00D73844" w:rsidP="00D73844">
      <w:r>
        <w:tab/>
        <w:t>(b)</w:t>
      </w:r>
      <w:r>
        <w:tab/>
        <w:t xml:space="preserve">the infant meets any of the following conditions: </w:t>
      </w:r>
    </w:p>
    <w:p w:rsidR="00D73844" w:rsidRDefault="00D73844" w:rsidP="00D73844">
      <w:r>
        <w:tab/>
        <w:t>(</w:t>
      </w:r>
      <w:proofErr w:type="spellStart"/>
      <w:r>
        <w:t>i</w:t>
      </w:r>
      <w:proofErr w:type="spellEnd"/>
      <w:r>
        <w:t>)</w:t>
      </w:r>
      <w:r>
        <w:tab/>
      </w:r>
      <w:r w:rsidR="00F568CC">
        <w:rPr>
          <w:u w:val="single"/>
        </w:rPr>
        <w:t>the infant has</w:t>
      </w:r>
      <w:r w:rsidR="00F568CC">
        <w:t xml:space="preserve"> </w:t>
      </w:r>
      <w:r>
        <w:t>a body weight below healthy levels, as determined by the licensed medical practitioner issuing the medical order for the infant;</w:t>
      </w:r>
    </w:p>
    <w:p w:rsidR="00D73844" w:rsidRDefault="00D73844" w:rsidP="00D73844">
      <w:r>
        <w:tab/>
        <w:t>(ii)</w:t>
      </w:r>
      <w:r>
        <w:tab/>
        <w:t xml:space="preserve">the infant has a congenital or acquired condition that places the infant at a high risk for development of necrotizing </w:t>
      </w:r>
      <w:proofErr w:type="spellStart"/>
      <w:r>
        <w:t>enterocolitis</w:t>
      </w:r>
      <w:proofErr w:type="spellEnd"/>
      <w:r>
        <w:t xml:space="preserve">; or </w:t>
      </w:r>
    </w:p>
    <w:p w:rsidR="00D73844" w:rsidRDefault="00D73844" w:rsidP="00524ACC">
      <w:pPr>
        <w:tabs>
          <w:tab w:val="clear" w:pos="720"/>
          <w:tab w:val="left" w:pos="810"/>
        </w:tabs>
      </w:pPr>
      <w:r>
        <w:tab/>
        <w:t>(iii)</w:t>
      </w:r>
      <w:r w:rsidR="00524ACC">
        <w:tab/>
      </w:r>
      <w:r>
        <w:t>the infant has a congenital or acquired condition that may benefit from the use of donor breast milk and human milk fortifiers, as determined by the Department of Health.</w:t>
      </w:r>
    </w:p>
    <w:p w:rsidR="00D73844" w:rsidRDefault="00D73844" w:rsidP="00D73844">
      <w:r>
        <w:tab/>
        <w:t>c.</w:t>
      </w:r>
      <w:r>
        <w:tab/>
        <w:t xml:space="preserve">Payments for the foregoing services, goods, and supplies furnished pursuant to </w:t>
      </w:r>
      <w:r w:rsidR="00CB35A7" w:rsidRPr="00CB35A7">
        <w:rPr>
          <w:rFonts w:ascii="Albertus Extra Bold" w:hAnsi="Albertus Extra Bold"/>
          <w:b/>
        </w:rPr>
        <w:t>[</w:t>
      </w:r>
      <w:r>
        <w:t>this act</w:t>
      </w:r>
      <w:r w:rsidR="00CB35A7" w:rsidRPr="00CB35A7">
        <w:rPr>
          <w:rFonts w:ascii="Albertus Extra Bold" w:hAnsi="Albertus Extra Bold"/>
          <w:b/>
        </w:rPr>
        <w:t>]</w:t>
      </w:r>
      <w:r w:rsidR="00CB35A7">
        <w:t xml:space="preserve"> </w:t>
      </w:r>
      <w:r w:rsidR="00CB35A7">
        <w:rPr>
          <w:u w:val="single"/>
        </w:rPr>
        <w:t>P.L.1968, c.413 (C.30:4D-1</w:t>
      </w:r>
      <w:r w:rsidR="00524ACC">
        <w:rPr>
          <w:u w:val="single"/>
        </w:rPr>
        <w:t> </w:t>
      </w:r>
      <w:r w:rsidR="00CB35A7">
        <w:rPr>
          <w:u w:val="single"/>
        </w:rPr>
        <w:t>et</w:t>
      </w:r>
      <w:r w:rsidR="00524ACC">
        <w:rPr>
          <w:u w:val="single"/>
        </w:rPr>
        <w:t> </w:t>
      </w:r>
      <w:r w:rsidR="00CB35A7">
        <w:rPr>
          <w:u w:val="single"/>
        </w:rPr>
        <w:t>seq.),</w:t>
      </w:r>
      <w:r w:rsidR="00524ACC">
        <w:t> </w:t>
      </w:r>
      <w:r>
        <w:t xml:space="preserve">shall be made to the extent authorized by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 and</w:t>
      </w:r>
      <w:r>
        <w:t xml:space="preserve"> the rules and regulations promulgated pursuant thereto</w:t>
      </w:r>
      <w:r w:rsidR="00CB35A7">
        <w:rPr>
          <w:u w:val="single"/>
        </w:rPr>
        <w:t>,</w:t>
      </w:r>
      <w:r>
        <w:t xml:space="preserve"> and, where applicable, </w:t>
      </w:r>
      <w:r w:rsidR="00CB35A7">
        <w:rPr>
          <w:u w:val="single"/>
        </w:rPr>
        <w:t>shall be</w:t>
      </w:r>
      <w:r w:rsidR="00CB35A7">
        <w:t xml:space="preserve"> </w:t>
      </w:r>
      <w:r>
        <w:t xml:space="preserve">subject to the agreement of insurance provided for under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w:t>
      </w:r>
      <w:r>
        <w:t xml:space="preserve">.  The payments shall constitute payment in full to the provider on behalf of the recipient.  Every provider making a claim for payment pursuant to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w:t>
      </w:r>
      <w:r w:rsidR="00CB35A7" w:rsidRPr="00CB35A7">
        <w:t xml:space="preserve"> </w:t>
      </w:r>
      <w:r>
        <w:t>shall certify in writing on the claim submitted that no additional amount will be charged to the recipient, the recipient's family, the recipient's representative</w:t>
      </w:r>
      <w:r w:rsidR="00F568CC">
        <w:rPr>
          <w:u w:val="single"/>
        </w:rPr>
        <w:t>,</w:t>
      </w:r>
      <w:r>
        <w:t xml:space="preserve"> or others on the recipient's behalf for the services, goods, and supplies furnished pursuant to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w:t>
      </w:r>
      <w:r w:rsidR="00524ACC">
        <w:rPr>
          <w:u w:val="single"/>
        </w:rPr>
        <w:t> </w:t>
      </w:r>
      <w:r w:rsidR="00CB35A7">
        <w:rPr>
          <w:u w:val="single"/>
        </w:rPr>
        <w:t>et</w:t>
      </w:r>
      <w:r w:rsidR="00524ACC">
        <w:rPr>
          <w:u w:val="single"/>
        </w:rPr>
        <w:t> </w:t>
      </w:r>
      <w:r w:rsidR="00CB35A7">
        <w:rPr>
          <w:u w:val="single"/>
        </w:rPr>
        <w:t>seq.)</w:t>
      </w:r>
      <w:r>
        <w:t>.</w:t>
      </w:r>
    </w:p>
    <w:p w:rsidR="00D73844" w:rsidRDefault="00D73844" w:rsidP="00D73844">
      <w:r>
        <w:tab/>
        <w:t xml:space="preserve">No provider whose claim for payment pursuant to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w:t>
      </w:r>
      <w:r w:rsidR="00CB35A7">
        <w:t xml:space="preserve"> </w:t>
      </w:r>
      <w:r>
        <w:t>has been denied because the services, goods, or supplies were determined to be medically unnecessary shall seek reimbursement from the recipient, his family, his representative</w:t>
      </w:r>
      <w:r w:rsidR="00F568CC">
        <w:rPr>
          <w:u w:val="single"/>
        </w:rPr>
        <w:t>,</w:t>
      </w:r>
      <w:r>
        <w:t xml:space="preserve"> or others on his behalf for such services, goods, and supplies provided pursuant to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w:t>
      </w:r>
      <w:r>
        <w:t>; provided, however,</w:t>
      </w:r>
      <w:r w:rsidR="00CB35A7">
        <w:t xml:space="preserve"> </w:t>
      </w:r>
      <w:r w:rsidR="00CB35A7">
        <w:rPr>
          <w:u w:val="single"/>
        </w:rPr>
        <w:t>that</w:t>
      </w:r>
      <w:r>
        <w:t xml:space="preserve"> a provider may seek reimbursement from a recipient for services, goods, or supplies not authorized by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w:t>
      </w:r>
      <w:r>
        <w:t xml:space="preserve"> if the recipient elected to receive the services, goods</w:t>
      </w:r>
      <w:r w:rsidR="00CB35A7">
        <w:rPr>
          <w:u w:val="single"/>
        </w:rPr>
        <w:t>,</w:t>
      </w:r>
      <w:r>
        <w:t xml:space="preserve"> or supplies with the knowledge that they were not authorized.</w:t>
      </w:r>
    </w:p>
    <w:p w:rsidR="00D73844" w:rsidRDefault="00D73844" w:rsidP="00D73844">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D73844" w:rsidRDefault="00D73844" w:rsidP="00D73844">
      <w:r>
        <w:tab/>
        <w:t>No copayment or other form of cost-sharing shall be imposed on any individual eligible for medical assistance, except as mandated by federal law as a condition of federal financial participation.</w:t>
      </w:r>
    </w:p>
    <w:p w:rsidR="00D73844" w:rsidRDefault="00D73844" w:rsidP="00D73844">
      <w:r>
        <w:lastRenderedPageBreak/>
        <w:tab/>
        <w:t>e.</w:t>
      </w:r>
      <w:r>
        <w:tab/>
        <w:t xml:space="preserve">Anything in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w:t>
      </w:r>
      <w:r w:rsidR="00CB35A7">
        <w:t xml:space="preserve"> </w:t>
      </w:r>
      <w:r>
        <w:t xml:space="preserve">to the contrary notwithstanding, no payments for medical assistance shall be made under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w:t>
      </w:r>
      <w:r w:rsidR="00CB35A7">
        <w:t xml:space="preserve"> </w:t>
      </w:r>
      <w:r>
        <w:t>with respect to care or services for any individual who:</w:t>
      </w:r>
    </w:p>
    <w:p w:rsidR="00D73844" w:rsidRDefault="00D73844" w:rsidP="00D73844">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D73844" w:rsidRDefault="00D73844" w:rsidP="00D73844">
      <w:r>
        <w:tab/>
        <w:t>(2)</w:t>
      </w:r>
      <w:r>
        <w:tab/>
        <w:t xml:space="preserve">Has not attained 65 years of age and </w:t>
      </w:r>
      <w:r w:rsidR="00CB35A7" w:rsidRPr="00CB35A7">
        <w:rPr>
          <w:rFonts w:ascii="Albertus Extra Bold" w:hAnsi="Albertus Extra Bold"/>
          <w:b/>
        </w:rPr>
        <w:t>[</w:t>
      </w:r>
      <w:r>
        <w:t>who</w:t>
      </w:r>
      <w:r w:rsidR="00CB35A7" w:rsidRPr="00CB35A7">
        <w:rPr>
          <w:rFonts w:ascii="Albertus Extra Bold" w:hAnsi="Albertus Extra Bold"/>
          <w:b/>
        </w:rPr>
        <w:t>]</w:t>
      </w:r>
      <w:r>
        <w:t xml:space="preserve"> is a patient in an institution for mental diseases, or</w:t>
      </w:r>
    </w:p>
    <w:p w:rsidR="00D73844" w:rsidRDefault="00D73844" w:rsidP="00D73844">
      <w:r>
        <w:tab/>
        <w:t>(3)</w:t>
      </w:r>
      <w:r>
        <w:tab/>
        <w:t xml:space="preserve">Is over 21 years of age and </w:t>
      </w:r>
      <w:r w:rsidR="00CB35A7" w:rsidRPr="00CB35A7">
        <w:rPr>
          <w:rFonts w:ascii="Albertus Extra Bold" w:hAnsi="Albertus Extra Bold"/>
          <w:b/>
        </w:rPr>
        <w:t>[</w:t>
      </w:r>
      <w:r>
        <w:t>who</w:t>
      </w:r>
      <w:r w:rsidR="00CB35A7" w:rsidRPr="00CB35A7">
        <w:rPr>
          <w:rFonts w:ascii="Albertus Extra Bold" w:hAnsi="Albertus Extra Bold"/>
          <w:b/>
        </w:rPr>
        <w:t>]</w:t>
      </w:r>
      <w:r>
        <w:t xml:space="preserve">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D73844" w:rsidRDefault="00F568CC" w:rsidP="00D73844">
      <w:r>
        <w:tab/>
        <w:t>f.</w:t>
      </w:r>
      <w:r>
        <w:tab/>
      </w:r>
      <w:r w:rsidR="00D73844">
        <w:t xml:space="preserve">(1) </w:t>
      </w:r>
      <w:r>
        <w:t xml:space="preserve"> </w:t>
      </w:r>
      <w:r w:rsidR="00D73844">
        <w:t xml:space="preserve">A third party as defined in section 3 of P.L.1968, c.413 (C.30:4D-3) shall not consider a person's eligibility for Medicaid in this or another state when determining the person's eligibility for enrollment or the provision of benefits by that third party. </w:t>
      </w:r>
    </w:p>
    <w:p w:rsidR="00D73844" w:rsidRDefault="00D73844" w:rsidP="00D73844">
      <w:r>
        <w:tab/>
        <w:t>(2)</w:t>
      </w:r>
      <w:r>
        <w:tab/>
        <w:t xml:space="preserve">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w:t>
      </w:r>
      <w:r w:rsidR="00CB35A7">
        <w:t xml:space="preserve"> </w:t>
      </w:r>
      <w:r>
        <w:t>as a result of any such provision.</w:t>
      </w:r>
    </w:p>
    <w:p w:rsidR="00D73844" w:rsidRDefault="00D73844" w:rsidP="00D73844">
      <w:r>
        <w:tab/>
        <w:t>(3)</w:t>
      </w:r>
      <w:r>
        <w:tab/>
        <w:t>Notwithstanding any provision of law to the contrary, the provisions of paragraph (2) of this subsection shall not apply to a trust agreement that is established pursuant to 42 U.S.C. s.1396p (d)(4)(A) or (C) to supplement and augment assistance provided by government entities to a person who is disabled as defined in section 1614(a)(3) of the federal Social Security Act (42 U.S.C. s.1382c (a)(3)).</w:t>
      </w:r>
    </w:p>
    <w:p w:rsidR="00D73844" w:rsidRDefault="00D73844" w:rsidP="00D73844">
      <w:r>
        <w:tab/>
        <w:t>g.</w:t>
      </w:r>
      <w:r>
        <w:tab/>
        <w:t>The following services shall be provided to eligible medically needy individuals as follows:</w:t>
      </w:r>
    </w:p>
    <w:p w:rsidR="00D73844" w:rsidRDefault="00D73844" w:rsidP="00D73844">
      <w:r>
        <w:tab/>
        <w:t>(1)</w:t>
      </w:r>
      <w:r>
        <w:tab/>
        <w:t>Pregnant women shall be provided prenatal care and delivery services and postpartum care, including the services cited in subsections a.(1), (3), and (5) of this section and subsections b.(1)-</w:t>
      </w:r>
      <w:r>
        <w:lastRenderedPageBreak/>
        <w:t>(10), (12), (15), and (17) of this section, and nursing facility services cited in subsection b.(13) of this section.</w:t>
      </w:r>
    </w:p>
    <w:p w:rsidR="00D73844" w:rsidRDefault="00D73844" w:rsidP="00D73844">
      <w:r>
        <w:tab/>
        <w:t>(2)</w:t>
      </w:r>
      <w:r>
        <w:tab/>
        <w:t>Dependent children shall be provided with services cited in subsections a.(3) and (5) of this section and subsections b.(1), (2), (3), (4), (5), (6), (7), (10), (12), (15), and (17) of this section, and nursing facility services cited in subsection b.(13) of this section.</w:t>
      </w:r>
    </w:p>
    <w:p w:rsidR="00D73844" w:rsidRDefault="00D73844" w:rsidP="00D73844">
      <w:r>
        <w:tab/>
        <w:t>(3)</w:t>
      </w:r>
      <w:r>
        <w:tab/>
        <w:t>Individuals who are 65 years of age or older shall be provided with services cited in subsections a.(3) and (5) of this section and subsections b.(1)-(5), (6) excluding prescribed drugs, (7), (8), (10), (12), (15), and (17) of this section, and nursing facility services cited in subsection b.(13) of this section.</w:t>
      </w:r>
    </w:p>
    <w:p w:rsidR="00D73844" w:rsidRDefault="00D73844" w:rsidP="00D73844">
      <w:r>
        <w:tab/>
        <w:t>(4)</w:t>
      </w:r>
      <w:r>
        <w:tab/>
        <w:t>Individuals who are blind or disabled shall be provided with services cited in subsections a.(3) and (5) of this section and subsections b.(1)-(5), (6) excluding prescribed drugs, (7), (8), (10), (12), (15), and (17) of this section, and nursing facility services cited in subsection b.(13) of this section.</w:t>
      </w:r>
    </w:p>
    <w:p w:rsidR="00D73844" w:rsidRDefault="00D73844" w:rsidP="00D73844">
      <w:r>
        <w:tab/>
        <w:t>(5) (a)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D73844" w:rsidRDefault="00D73844" w:rsidP="00D73844">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D73844" w:rsidRDefault="00D73844" w:rsidP="00D73844">
      <w:r>
        <w:tab/>
        <w:t>(c)</w:t>
      </w:r>
      <w:r>
        <w:tab/>
        <w:t>The division shall monitor the use of inpatient and outpatient hospital services by medically needy persons.</w:t>
      </w:r>
    </w:p>
    <w:p w:rsidR="00D73844" w:rsidRDefault="00D73844" w:rsidP="00D73844">
      <w:r>
        <w:tab/>
        <w:t>h.</w:t>
      </w:r>
      <w:r>
        <w:tab/>
        <w:t xml:space="preserve">In the case of a qualified disabled and working individual pursuant to section 6408 of Pub.L.101-239 (42 U.S.C. s.1396d), the only medical assistance provided under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 c.413 (C.30:4D-1 et seq.)</w:t>
      </w:r>
      <w:r w:rsidR="00CB35A7">
        <w:t xml:space="preserve"> </w:t>
      </w:r>
      <w:r>
        <w:t>shall be the payment of premiums for Medicare part A under 42 U.S.C. ss.1395i-2 and 1395r.</w:t>
      </w:r>
    </w:p>
    <w:p w:rsidR="00D73844" w:rsidRDefault="00D73844" w:rsidP="00D73844">
      <w:r>
        <w:lastRenderedPageBreak/>
        <w:tab/>
      </w:r>
      <w:proofErr w:type="spellStart"/>
      <w:r>
        <w:t>i</w:t>
      </w:r>
      <w:proofErr w:type="spellEnd"/>
      <w:r>
        <w:t>.</w:t>
      </w:r>
      <w:r>
        <w:tab/>
        <w:t xml:space="preserve">In the case of a specified low-income Medicare beneficiary pursuant to 42 U.S.C. s.1396a(a)10(E)iii, the only medical assistance provided under </w:t>
      </w:r>
      <w:r w:rsidR="00CB35A7" w:rsidRPr="00CB35A7">
        <w:rPr>
          <w:rFonts w:ascii="Albertus Extra Bold" w:hAnsi="Albertus Extra Bold"/>
          <w:b/>
        </w:rPr>
        <w:t>[</w:t>
      </w:r>
      <w:r w:rsidR="00CB35A7">
        <w:t>this act</w:t>
      </w:r>
      <w:r w:rsidR="00CB35A7" w:rsidRPr="00CB35A7">
        <w:rPr>
          <w:rFonts w:ascii="Albertus Extra Bold" w:hAnsi="Albertus Extra Bold"/>
          <w:b/>
        </w:rPr>
        <w:t>]</w:t>
      </w:r>
      <w:r w:rsidR="00CB35A7">
        <w:t xml:space="preserve"> </w:t>
      </w:r>
      <w:r w:rsidR="00CB35A7">
        <w:rPr>
          <w:u w:val="single"/>
        </w:rPr>
        <w:t>P.L.1968,</w:t>
      </w:r>
      <w:r w:rsidR="00524ACC">
        <w:rPr>
          <w:u w:val="single"/>
        </w:rPr>
        <w:t> </w:t>
      </w:r>
      <w:r w:rsidR="00CB35A7">
        <w:rPr>
          <w:u w:val="single"/>
        </w:rPr>
        <w:t>c.413</w:t>
      </w:r>
      <w:r w:rsidR="00524ACC">
        <w:rPr>
          <w:u w:val="single"/>
        </w:rPr>
        <w:t> </w:t>
      </w:r>
      <w:r w:rsidR="00CB35A7">
        <w:rPr>
          <w:u w:val="single"/>
        </w:rPr>
        <w:t>(C.30:4D-1</w:t>
      </w:r>
      <w:r w:rsidR="00524ACC">
        <w:rPr>
          <w:u w:val="single"/>
        </w:rPr>
        <w:t> </w:t>
      </w:r>
      <w:r w:rsidR="00CB35A7">
        <w:rPr>
          <w:u w:val="single"/>
        </w:rPr>
        <w:t>et</w:t>
      </w:r>
      <w:r w:rsidR="00524ACC">
        <w:rPr>
          <w:u w:val="single"/>
        </w:rPr>
        <w:t> </w:t>
      </w:r>
      <w:r w:rsidR="00CB35A7">
        <w:rPr>
          <w:u w:val="single"/>
        </w:rPr>
        <w:t>seq.)</w:t>
      </w:r>
      <w:r w:rsidR="00524ACC">
        <w:t> </w:t>
      </w:r>
      <w:r>
        <w:t>shall be the payment of premiums for Medicare part B under 42</w:t>
      </w:r>
      <w:r w:rsidR="00524ACC">
        <w:t> </w:t>
      </w:r>
      <w:r>
        <w:t>U.S.C.</w:t>
      </w:r>
      <w:r w:rsidR="00524ACC">
        <w:t> </w:t>
      </w:r>
      <w:r>
        <w:t>s.1395r</w:t>
      </w:r>
      <w:r w:rsidR="00524ACC">
        <w:t> </w:t>
      </w:r>
      <w:r>
        <w:t>as provided for in 42</w:t>
      </w:r>
      <w:r w:rsidR="00524ACC">
        <w:t> </w:t>
      </w:r>
      <w:r>
        <w:t>U.S.C.</w:t>
      </w:r>
      <w:r w:rsidR="00524ACC">
        <w:t> </w:t>
      </w:r>
      <w:r>
        <w:t>s.1396d(p)(3)(A)(ii).</w:t>
      </w:r>
    </w:p>
    <w:p w:rsidR="00D73844" w:rsidRDefault="00D73844" w:rsidP="00D73844">
      <w:r>
        <w:tab/>
        <w:t>j.</w:t>
      </w:r>
      <w:r>
        <w:tab/>
        <w:t xml:space="preserve">In the case of a qualified individual pursuant to 42 U.S.C. s.1396a(aa), the only medical assistance provided under </w:t>
      </w:r>
      <w:r w:rsidR="00C91718" w:rsidRPr="00CB35A7">
        <w:rPr>
          <w:rFonts w:ascii="Albertus Extra Bold" w:hAnsi="Albertus Extra Bold"/>
          <w:b/>
        </w:rPr>
        <w:t>[</w:t>
      </w:r>
      <w:r w:rsidR="00C91718">
        <w:t>this act</w:t>
      </w:r>
      <w:r w:rsidR="00C91718" w:rsidRPr="00CB35A7">
        <w:rPr>
          <w:rFonts w:ascii="Albertus Extra Bold" w:hAnsi="Albertus Extra Bold"/>
          <w:b/>
        </w:rPr>
        <w:t>]</w:t>
      </w:r>
      <w:r w:rsidR="00C91718">
        <w:t xml:space="preserve"> </w:t>
      </w:r>
      <w:r w:rsidR="00C91718">
        <w:rPr>
          <w:u w:val="single"/>
        </w:rPr>
        <w:t>P.L.1968, c.413 (C.30:4D-1 et seq.)</w:t>
      </w:r>
      <w:r w:rsidR="00C91718">
        <w:t xml:space="preserve"> </w:t>
      </w:r>
      <w:r>
        <w:t>shall be payment for authorized services provided during the period in which the individual requires treatment for breast or cervical cancer, in accordance with criteria established by the commissioner.</w:t>
      </w:r>
    </w:p>
    <w:p w:rsidR="00D73844" w:rsidRDefault="00D73844" w:rsidP="00D73844">
      <w:r>
        <w:tab/>
        <w:t>k.</w:t>
      </w:r>
      <w:r>
        <w:tab/>
        <w:t>In the case of a qualified individual pursuant to 42</w:t>
      </w:r>
      <w:r w:rsidR="00524ACC">
        <w:t> </w:t>
      </w:r>
      <w:r>
        <w:t>U.S.C.</w:t>
      </w:r>
      <w:r w:rsidR="00524ACC">
        <w:t> </w:t>
      </w:r>
      <w:r>
        <w:t>s.1396a(ii),</w:t>
      </w:r>
      <w:r w:rsidR="00524ACC">
        <w:t> </w:t>
      </w:r>
      <w:r>
        <w:t xml:space="preserve">the only medical assistance provided under </w:t>
      </w:r>
      <w:r w:rsidR="00C91718" w:rsidRPr="00CB35A7">
        <w:rPr>
          <w:rFonts w:ascii="Albertus Extra Bold" w:hAnsi="Albertus Extra Bold"/>
          <w:b/>
        </w:rPr>
        <w:t>[</w:t>
      </w:r>
      <w:r w:rsidR="00C91718">
        <w:t>this act</w:t>
      </w:r>
      <w:r w:rsidR="00C91718" w:rsidRPr="00CB35A7">
        <w:rPr>
          <w:rFonts w:ascii="Albertus Extra Bold" w:hAnsi="Albertus Extra Bold"/>
          <w:b/>
        </w:rPr>
        <w:t>]</w:t>
      </w:r>
      <w:r w:rsidR="00C91718">
        <w:t xml:space="preserve"> </w:t>
      </w:r>
      <w:r w:rsidR="00C91718">
        <w:rPr>
          <w:u w:val="single"/>
        </w:rPr>
        <w:t>P.L.1968, c.413 (C.30:4D-1 et seq.)</w:t>
      </w:r>
      <w:r w:rsidR="00C91718" w:rsidRPr="00C91718">
        <w:t xml:space="preserve"> </w:t>
      </w:r>
      <w:r>
        <w:t>shall be payment for family planning services and supplies as described at 42</w:t>
      </w:r>
      <w:r w:rsidR="00524ACC">
        <w:t> </w:t>
      </w:r>
      <w:r>
        <w:t>U.S.C.</w:t>
      </w:r>
      <w:r w:rsidR="00524ACC">
        <w:t> </w:t>
      </w:r>
      <w:r>
        <w:t>s.1396d(a)(4)(C),</w:t>
      </w:r>
      <w:r w:rsidR="00524ACC">
        <w:t> </w:t>
      </w:r>
      <w:r>
        <w:t>including medical diagnosis and treatment services that are provided pursuant to a family planning service in a family planning setting.</w:t>
      </w:r>
    </w:p>
    <w:p w:rsidR="00D73844" w:rsidRDefault="00524ACC" w:rsidP="00D73844">
      <w:r>
        <w:t>(</w:t>
      </w:r>
      <w:proofErr w:type="spellStart"/>
      <w:r>
        <w:t>cf</w:t>
      </w:r>
      <w:proofErr w:type="spellEnd"/>
      <w:r>
        <w:t xml:space="preserve">: </w:t>
      </w:r>
      <w:r w:rsidR="00D73844">
        <w:t>P.L.2019, c.317, s.1)</w:t>
      </w:r>
    </w:p>
    <w:p w:rsidR="00FB67B5" w:rsidRDefault="00FB67B5" w:rsidP="00FB67B5"/>
    <w:p w:rsidR="00FB67B5" w:rsidRDefault="00FB67B5" w:rsidP="00FB67B5">
      <w:r>
        <w:tab/>
        <w:t>11.</w:t>
      </w:r>
      <w:r>
        <w:tab/>
        <w:t xml:space="preserve">Section 2 of P.L.1974, c.120 (C.40:9B-4) is amended to read as follows:  </w:t>
      </w:r>
    </w:p>
    <w:p w:rsidR="00FB67B5" w:rsidRDefault="00FB67B5" w:rsidP="00FB67B5">
      <w:r>
        <w:tab/>
        <w:t>2.</w:t>
      </w:r>
      <w:r>
        <w:tab/>
        <w:t xml:space="preserve">The governing body of any county or municipality may annually appropriate funds to any approved, privately operated, nonprofit narcotic </w:t>
      </w:r>
      <w:r w:rsidRPr="00D82747">
        <w:rPr>
          <w:rFonts w:ascii="Albertus Extra Bold" w:hAnsi="Albertus Extra Bold"/>
          <w:b/>
        </w:rPr>
        <w:t>[</w:t>
      </w:r>
      <w:r>
        <w:t>and substance</w:t>
      </w:r>
      <w:r w:rsidRPr="00D82747">
        <w:rPr>
          <w:rFonts w:ascii="Albertus Extra Bold" w:hAnsi="Albertus Extra Bold"/>
          <w:b/>
        </w:rPr>
        <w:t>]</w:t>
      </w:r>
      <w:r>
        <w:t xml:space="preserve"> </w:t>
      </w:r>
      <w:r>
        <w:rPr>
          <w:u w:val="single"/>
        </w:rPr>
        <w:t>drug</w:t>
      </w:r>
      <w:r>
        <w:t xml:space="preserve"> use disorder treatment </w:t>
      </w:r>
      <w:r>
        <w:rPr>
          <w:u w:val="single"/>
        </w:rPr>
        <w:t>or recovery</w:t>
      </w:r>
      <w:r>
        <w:t xml:space="preserve"> center certified by the Commissioner of Health pursuant to P.L.1970, c.334 (C.26:2G-21 et seq.), for the purpose of helping to defray expenses incurred in the provision of </w:t>
      </w:r>
      <w:r>
        <w:rPr>
          <w:u w:val="single"/>
        </w:rPr>
        <w:t>such</w:t>
      </w:r>
      <w:r>
        <w:t xml:space="preserve"> facilities to prevent and control </w:t>
      </w:r>
      <w:r w:rsidRPr="00D82747">
        <w:rPr>
          <w:rFonts w:ascii="Albertus Extra Bold" w:hAnsi="Albertus Extra Bold"/>
          <w:b/>
        </w:rPr>
        <w:t>[</w:t>
      </w:r>
      <w:r>
        <w:t>substance</w:t>
      </w:r>
      <w:r w:rsidRPr="00D82747">
        <w:rPr>
          <w:rFonts w:ascii="Albertus Extra Bold" w:hAnsi="Albertus Extra Bold"/>
          <w:b/>
        </w:rPr>
        <w:t>]</w:t>
      </w:r>
      <w:r>
        <w:t xml:space="preserve"> </w:t>
      </w:r>
      <w:r>
        <w:rPr>
          <w:u w:val="single"/>
        </w:rPr>
        <w:t>narcotic drug</w:t>
      </w:r>
      <w:r>
        <w:t xml:space="preserve"> use </w:t>
      </w:r>
      <w:r w:rsidRPr="00D82747">
        <w:rPr>
          <w:rFonts w:ascii="Albertus Extra Bold" w:hAnsi="Albertus Extra Bold"/>
          <w:b/>
        </w:rPr>
        <w:t>[</w:t>
      </w:r>
      <w:r>
        <w:t>disorder</w:t>
      </w:r>
      <w:r w:rsidRPr="00D82747">
        <w:rPr>
          <w:rFonts w:ascii="Albertus Extra Bold" w:hAnsi="Albertus Extra Bold"/>
          <w:b/>
        </w:rPr>
        <w:t>]</w:t>
      </w:r>
      <w:r>
        <w:t xml:space="preserve"> </w:t>
      </w:r>
      <w:r>
        <w:rPr>
          <w:u w:val="single"/>
        </w:rPr>
        <w:t>disorders</w:t>
      </w:r>
      <w:r>
        <w:t xml:space="preserve">, and to provide </w:t>
      </w:r>
      <w:r>
        <w:rPr>
          <w:u w:val="single"/>
        </w:rPr>
        <w:t>for the</w:t>
      </w:r>
      <w:r>
        <w:t xml:space="preserve"> diagnosis, treatment, rehabilitation and aftercare </w:t>
      </w:r>
      <w:r w:rsidRPr="00D82747">
        <w:rPr>
          <w:rFonts w:ascii="Albertus Extra Bold" w:hAnsi="Albertus Extra Bold"/>
          <w:b/>
        </w:rPr>
        <w:t>[</w:t>
      </w:r>
      <w:r>
        <w:t>to</w:t>
      </w:r>
      <w:r w:rsidRPr="00D82747">
        <w:rPr>
          <w:rFonts w:ascii="Albertus Extra Bold" w:hAnsi="Albertus Extra Bold"/>
          <w:b/>
        </w:rPr>
        <w:t>]</w:t>
      </w:r>
      <w:r>
        <w:t xml:space="preserve"> </w:t>
      </w:r>
      <w:r>
        <w:rPr>
          <w:u w:val="single"/>
        </w:rPr>
        <w:t>of</w:t>
      </w:r>
      <w:r>
        <w:t xml:space="preserve"> persons with </w:t>
      </w:r>
      <w:r w:rsidRPr="00D82747">
        <w:rPr>
          <w:rFonts w:ascii="Albertus Extra Bold" w:hAnsi="Albertus Extra Bold"/>
          <w:b/>
        </w:rPr>
        <w:t>[</w:t>
      </w:r>
      <w:r>
        <w:t>substance</w:t>
      </w:r>
      <w:r w:rsidRPr="00D82747">
        <w:rPr>
          <w:rFonts w:ascii="Albertus Extra Bold" w:hAnsi="Albertus Extra Bold"/>
          <w:b/>
        </w:rPr>
        <w:t>]</w:t>
      </w:r>
      <w:r>
        <w:t xml:space="preserve"> </w:t>
      </w:r>
      <w:r>
        <w:rPr>
          <w:u w:val="single"/>
        </w:rPr>
        <w:t>narcotic drug</w:t>
      </w:r>
      <w:r>
        <w:t xml:space="preserve"> use disorders who are residents of </w:t>
      </w:r>
      <w:r w:rsidRPr="00D64573">
        <w:rPr>
          <w:rFonts w:ascii="Albertus Extra Bold" w:hAnsi="Albertus Extra Bold"/>
          <w:b/>
        </w:rPr>
        <w:t>[</w:t>
      </w:r>
      <w:r>
        <w:t>any</w:t>
      </w:r>
      <w:r w:rsidRPr="00D64573">
        <w:rPr>
          <w:rFonts w:ascii="Albertus Extra Bold" w:hAnsi="Albertus Extra Bold"/>
          <w:b/>
        </w:rPr>
        <w:t>]</w:t>
      </w:r>
      <w:r>
        <w:t xml:space="preserve"> </w:t>
      </w:r>
      <w:r>
        <w:rPr>
          <w:u w:val="single"/>
        </w:rPr>
        <w:t>the</w:t>
      </w:r>
      <w:r>
        <w:t xml:space="preserve"> county or municipality making such appropriations.</w:t>
      </w:r>
    </w:p>
    <w:p w:rsidR="00FB67B5" w:rsidRDefault="00524ACC" w:rsidP="00FB67B5">
      <w:r>
        <w:t>(</w:t>
      </w:r>
      <w:proofErr w:type="spellStart"/>
      <w:r>
        <w:t>cf</w:t>
      </w:r>
      <w:proofErr w:type="spellEnd"/>
      <w:r>
        <w:t xml:space="preserve">: </w:t>
      </w:r>
      <w:r w:rsidR="00FB67B5">
        <w:t>P.L.2017, c.131, s.167)</w:t>
      </w:r>
    </w:p>
    <w:p w:rsidR="00FB67B5" w:rsidRDefault="00FB67B5" w:rsidP="00FB67B5"/>
    <w:p w:rsidR="00FB67B5" w:rsidRDefault="00FB67B5" w:rsidP="00FB67B5">
      <w:r>
        <w:tab/>
        <w:t>12.</w:t>
      </w:r>
      <w:r>
        <w:tab/>
        <w:t>This act shall take effect on the 120th day after the date of enactment, except that the Department of Human Services may take such anticipatory administrative action in advance of the effective date as shall be necessary for the implementation of this act.</w:t>
      </w:r>
    </w:p>
    <w:p w:rsidR="00FB67B5" w:rsidRDefault="00FB67B5" w:rsidP="00FB67B5"/>
    <w:p w:rsidR="00FB67B5" w:rsidRDefault="00FB67B5" w:rsidP="00FB67B5"/>
    <w:p w:rsidR="00FB67B5" w:rsidRPr="00AA7880" w:rsidRDefault="00FB67B5" w:rsidP="00FB67B5">
      <w:pPr>
        <w:jc w:val="center"/>
      </w:pPr>
      <w:r w:rsidRPr="00D71D68">
        <w:t>STATEMENT</w:t>
      </w:r>
    </w:p>
    <w:p w:rsidR="00FB67B5" w:rsidRDefault="00FB67B5" w:rsidP="00FB67B5"/>
    <w:p w:rsidR="00FB67B5" w:rsidRDefault="00FB67B5" w:rsidP="00FB67B5">
      <w:r>
        <w:tab/>
        <w:t xml:space="preserve">This bill would make various changes to the statutory law, in order to clarify and strengthen the law pertaining to alcohol treatment facilities and narcotic and substance use disorder </w:t>
      </w:r>
      <w:r>
        <w:lastRenderedPageBreak/>
        <w:t>treatment centers (collectively referred to in this statement as “substance use disorder treatment facilities”).  In particular, the bill would:</w:t>
      </w:r>
    </w:p>
    <w:p w:rsidR="00FB67B5" w:rsidRDefault="00FB67B5" w:rsidP="00FB67B5">
      <w:r>
        <w:tab/>
        <w:t>(1)</w:t>
      </w:r>
      <w:r>
        <w:tab/>
        <w:t>expressly clarify that the Department of Human Services (DHS) has licensing and regulatory authority over residential substance use disorder aftercare facilities, including transitional sober living homes (otherwise known as recovery residences) and halfway houses, pursuant to the provisions of N.J.S.A.26:2B-7</w:t>
      </w:r>
      <w:r w:rsidR="00524ACC">
        <w:t> </w:t>
      </w:r>
      <w:r>
        <w:t>et</w:t>
      </w:r>
      <w:r w:rsidR="00524ACC">
        <w:t> </w:t>
      </w:r>
      <w:r>
        <w:t>seq.</w:t>
      </w:r>
      <w:r w:rsidR="00524ACC">
        <w:t> </w:t>
      </w:r>
      <w:r>
        <w:t>and N.J.S.A.26:2G-21 et seq.; and</w:t>
      </w:r>
    </w:p>
    <w:p w:rsidR="00FB67B5" w:rsidRDefault="00FB67B5" w:rsidP="00FB67B5">
      <w:r>
        <w:tab/>
        <w:t>(2)</w:t>
      </w:r>
      <w:r>
        <w:tab/>
        <w:t xml:space="preserve">clarify that residential aftercare facilities are to be categorized into two distinct classes:  (a) residential aftercare facilities that provide services to persons who are recovering from a substance use disorder and who also have other documented, co-occurring mental health disorders; and (b) residential aftercare facilities that provide services to persons who are recovering from a substance use disorder, but who do not have any other documented co-occurring mental health disorders.  </w:t>
      </w:r>
    </w:p>
    <w:p w:rsidR="00FB67B5" w:rsidRDefault="00FB67B5" w:rsidP="00FB67B5">
      <w:r>
        <w:tab/>
        <w:t xml:space="preserve">The bill would require those residential aftercare facilities in the former group to have a licensed mental health care professional on-site or on-call, at all times, in order to ensure that proper supports are available to recovering addicts to prevent their other mental health issues from hindering their progress in recovery.  </w:t>
      </w:r>
    </w:p>
    <w:p w:rsidR="00FB67B5" w:rsidRDefault="00FB67B5" w:rsidP="00FB67B5">
      <w:r>
        <w:tab/>
        <w:t>The bill would also require the DHS to annually publish and post on its Internet website, a list of all substance use disorder treatment facilities, including the residential aftercare facilities listed above, which remain in good standing; and to provide a hard copy of such list to members of the public, upon request.</w:t>
      </w:r>
    </w:p>
    <w:p w:rsidR="00FB67B5" w:rsidRDefault="00FB67B5" w:rsidP="00FB67B5">
      <w:r>
        <w:tab/>
        <w:t>Finally, the bill would update the language used in the existing law, in order to ensure that it is consistent with current terminology and rules of statutory drafting.  Most significantly, the bill would change the term “narcotic and substance use disorder treatment center” to “narcotic drug use disorder treatment or recovery center,” in order to reflect the fact that the DHS is responsible for regulating facilities that provide either treatment or recovery services.  The bill would also clarify that the law at N.J.S.A.26:2G-21 is applicable only to facilities that provide services to persons with drug use disorders (as opposed to facilities that provide services to persons with any and all substance use disorders, whether drug or alcohol related).  Previous amendments to this law made an incorrect change to reference all “substance use disorders” (a term that, under existing regulations, includes both alcohol use disorders and drug use disorders).  The use of that terminology, however, is inconsistent with the existing statutes, which incorporate separate chapters pertaining, respectively, to alcohol use disord</w:t>
      </w:r>
      <w:r w:rsidR="00524ACC">
        <w:t>ers, and to drug use disorders.</w:t>
      </w:r>
      <w:r>
        <w:t xml:space="preserve"> Accordingly, the bill would clarify this terminology to eliminate confusion.  </w:t>
      </w:r>
    </w:p>
    <w:p w:rsidR="00FB67B5" w:rsidRDefault="00FB67B5" w:rsidP="00FB67B5">
      <w:r>
        <w:tab/>
        <w:t xml:space="preserve">This bill is intended to ensure that sober living homes in the State are subject to appropriate and uniform licensure, oversight, </w:t>
      </w:r>
      <w:r>
        <w:lastRenderedPageBreak/>
        <w:t xml:space="preserve">and inspection requirements, as necessary to ensure the quality of care provided throughout the recovery stage of substance use disorder treatment.  Addiction is a serious and potentially fatal disease.  However, unlike other diseases, the disease of addiction often cannot be successfully redressed through inpatient or outpatient treatment alone.  Instead, the success of addiction treatment requires the implementation of a full continuum of addiction care, which includes not only medical and substance use disorder treatment services, but also continuing care and recovery services, supports, and housing, which are made available to addicts after the completion of their formal treatment, but prior to their complete transition into the community as sober individuals.  Because the housing and other supports provided by sober living homes are often necessary to ensure that a person with a substance use disorder is successful in their treatment and recovery from addiction, it is both reasonable and necessary for the State to regulate these homes as part of the State’s existing addiction treatment continuum of care.  </w:t>
      </w:r>
    </w:p>
    <w:p w:rsidR="00FB67B5" w:rsidRDefault="00FB67B5" w:rsidP="00FB67B5">
      <w:r>
        <w:tab/>
        <w:t xml:space="preserve">Although the DHS currently has authority to regulate all substance use disorder treatment facilities in the State, including residential aftercare facilities such as halfway houses, the department has concluded that it does not have authority to regulate transitional sober living homes, because those homes do not provide “treatment” services to persons who are in recovery from a substance use disorder following the receipt of treatment therefor.  While some types of sober living home remain subject to minimal oversight as rooming or boarding houses, pursuant to regulations adopted by the Department of Community Affairs, other types of sober living home are treated as ordinary residences, and, on that basis, are fully exempted from any State oversight.  However, it is the sponsor’s belief that successful recovery is an integral part of effective substance use disorder treatment, and that sober living homes, regardless of type, are distinct from ordinary residences, since they are designed and intended to provide the essential supports and housing necessary to ensure that the treatment of a recovering addict is successful in leading to a full recovery from the addiction for which treatment was sought.  </w:t>
      </w:r>
    </w:p>
    <w:p w:rsidR="00FB67B5" w:rsidRDefault="00FB67B5" w:rsidP="00FB67B5">
      <w:r>
        <w:tab/>
        <w:t>Without proper and sufficient State oversight, sober living homes may fail to provide effective supports to recovering substance users, or may provide a living environment that is not conducive, or that runs counter, to successful recovery.  In so doing, they may jeopardize or undermine the treatment that recovering substance users have undergone before entering the sober living home, thereby threatening the health and wellness of persons in recovery.  Improper and unethical sober living home management has already been well documented in the media, and has been shown to cause injury to residents.</w:t>
      </w:r>
    </w:p>
    <w:p w:rsidR="00FB67B5" w:rsidRDefault="00FB67B5" w:rsidP="00FB67B5">
      <w:r>
        <w:lastRenderedPageBreak/>
        <w:tab/>
        <w:t xml:space="preserve">It is the State’s responsibility to ensure that vulnerable persons who have received treatment and are in recovery from addiction are provided with safe and healthy housing and effective supports, as necessary to promote their recovery and enable them to succeed as sober individuals living in the community.  This bill will ensure that the State has the ability to do so.  The inclusion of sober living homes within the State’s continuum of addiction care will also provide regulatory uniformity in this area by ensuring that all types of residential aftercare facilities, including halfway houses and recovery residences, are subject to the same licensure, oversight, and inspection requirements, and are all regulated by a single State agency with expertise in matters affecting substance use disorder treatment and aftercare.  </w:t>
      </w:r>
    </w:p>
    <w:sectPr w:rsidR="00FB67B5" w:rsidSect="00BC3E7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5A7" w:rsidRDefault="00CB35A7">
      <w:r>
        <w:separator/>
      </w:r>
    </w:p>
  </w:endnote>
  <w:endnote w:type="continuationSeparator" w:id="0">
    <w:p w:rsidR="00CB35A7" w:rsidRDefault="00CB3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8AE" w:rsidRDefault="009F6F94" w:rsidP="009F6F94">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A7" w:rsidRDefault="00CB35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A7" w:rsidRPr="00921C91" w:rsidRDefault="00CB35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35A7" w:rsidRPr="00921C91" w:rsidRDefault="00CB35A7">
    <w:pPr>
      <w:pStyle w:val="Footer"/>
      <w:rPr>
        <w:szCs w:val="18"/>
      </w:rPr>
    </w:pPr>
  </w:p>
  <w:p w:rsidR="00CB35A7" w:rsidRPr="00921C91" w:rsidRDefault="00CB35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35A7" w:rsidRPr="009B59F4" w:rsidRDefault="00CB35A7"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5A7" w:rsidRDefault="00CB35A7">
      <w:r>
        <w:separator/>
      </w:r>
    </w:p>
  </w:footnote>
  <w:footnote w:type="continuationSeparator" w:id="0">
    <w:p w:rsidR="00CB35A7" w:rsidRDefault="00CB3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A7" w:rsidRDefault="00777B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A7" w:rsidRPr="00AF575C" w:rsidRDefault="00CB35A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A7" w:rsidRDefault="00CB35A7" w:rsidP="00686AEB">
    <w:pPr>
      <w:pStyle w:val="Header"/>
      <w:jc w:val="center"/>
      <w:rPr>
        <w:rStyle w:val="PageNumber"/>
      </w:rPr>
    </w:pPr>
  </w:p>
  <w:p w:rsidR="00BC3E74" w:rsidRDefault="00BC3E74" w:rsidP="00BC3E74">
    <w:pPr>
      <w:pStyle w:val="bpuHeadSpon"/>
    </w:pPr>
    <w:r w:rsidRPr="00BC3E74">
      <w:rPr>
        <w:rStyle w:val="bpuHeadSponChar"/>
      </w:rPr>
      <w:t>A4084</w:t>
    </w:r>
    <w:r>
      <w:t xml:space="preserve"> DANCER</w:t>
    </w:r>
    <w:r w:rsidR="006E48AE">
      <w:t>, MURPHY</w:t>
    </w:r>
  </w:p>
  <w:p w:rsidR="00BC3E74" w:rsidRDefault="00BC3E74" w:rsidP="00BC3E74">
    <w:pPr>
      <w:pStyle w:val="bpuHeadSpon"/>
    </w:pPr>
    <w:r>
      <w:fldChar w:fldCharType="begin"/>
    </w:r>
    <w:r>
      <w:instrText xml:space="preserve"> PAGE  \* MERGEFORMAT </w:instrText>
    </w:r>
    <w:r>
      <w:fldChar w:fldCharType="separate"/>
    </w:r>
    <w:r w:rsidR="00777B89">
      <w:rPr>
        <w:noProof/>
      </w:rPr>
      <w:t>20</w:t>
    </w:r>
    <w:r>
      <w:fldChar w:fldCharType="end"/>
    </w:r>
  </w:p>
  <w:p w:rsidR="00BC3E74" w:rsidRDefault="00BC3E74" w:rsidP="00BC3E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A7" w:rsidRDefault="00CB35A7">
    <w:pPr>
      <w:pStyle w:val="Header"/>
    </w:pPr>
  </w:p>
  <w:p w:rsidR="00BC3E74" w:rsidRDefault="00BC3E74" w:rsidP="00BC3E74">
    <w:pPr>
      <w:pStyle w:val="bpuHeadSpon"/>
    </w:pPr>
    <w:r w:rsidRPr="00BC3E74">
      <w:rPr>
        <w:rStyle w:val="bpuHeadSponChar"/>
      </w:rPr>
      <w:t>A4084</w:t>
    </w:r>
    <w:r>
      <w:t xml:space="preserve"> DANCER</w:t>
    </w:r>
    <w:r w:rsidR="006E48AE">
      <w:t>, MURPHY</w:t>
    </w:r>
  </w:p>
  <w:p w:rsidR="00BC3E74" w:rsidRDefault="00BC3E74" w:rsidP="00BC3E74">
    <w:pPr>
      <w:pStyle w:val="bpuHeadSpon"/>
    </w:pPr>
    <w:r>
      <w:fldChar w:fldCharType="begin"/>
    </w:r>
    <w:r>
      <w:instrText xml:space="preserve"> PAGE  \* MERGEFORMAT </w:instrText>
    </w:r>
    <w:r>
      <w:fldChar w:fldCharType="separate"/>
    </w:r>
    <w:r w:rsidR="00777B89">
      <w:rPr>
        <w:noProof/>
      </w:rPr>
      <w:t>2</w:t>
    </w:r>
    <w:r>
      <w:fldChar w:fldCharType="end"/>
    </w:r>
  </w:p>
  <w:p w:rsidR="00BC3E74" w:rsidRDefault="00BC3E74" w:rsidP="00BC3E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CF6"/>
    <w:rsid w:val="000051BD"/>
    <w:rsid w:val="000056A6"/>
    <w:rsid w:val="000160A5"/>
    <w:rsid w:val="0002335B"/>
    <w:rsid w:val="0003549A"/>
    <w:rsid w:val="000367AE"/>
    <w:rsid w:val="00043B22"/>
    <w:rsid w:val="00054975"/>
    <w:rsid w:val="00057D20"/>
    <w:rsid w:val="00060C7D"/>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CF6"/>
    <w:rsid w:val="003A3C64"/>
    <w:rsid w:val="003A3F83"/>
    <w:rsid w:val="003C43EF"/>
    <w:rsid w:val="003C5A6B"/>
    <w:rsid w:val="003C7FB2"/>
    <w:rsid w:val="003D24DE"/>
    <w:rsid w:val="003E26D4"/>
    <w:rsid w:val="003E47BA"/>
    <w:rsid w:val="003F3B37"/>
    <w:rsid w:val="003F5546"/>
    <w:rsid w:val="0040195A"/>
    <w:rsid w:val="00402DC0"/>
    <w:rsid w:val="00416C4B"/>
    <w:rsid w:val="0041751E"/>
    <w:rsid w:val="004211E5"/>
    <w:rsid w:val="00422091"/>
    <w:rsid w:val="0043386C"/>
    <w:rsid w:val="00436F2D"/>
    <w:rsid w:val="00436F5D"/>
    <w:rsid w:val="00441B42"/>
    <w:rsid w:val="00441D32"/>
    <w:rsid w:val="0045118A"/>
    <w:rsid w:val="00455D51"/>
    <w:rsid w:val="00456BF9"/>
    <w:rsid w:val="00461057"/>
    <w:rsid w:val="004704A8"/>
    <w:rsid w:val="00471102"/>
    <w:rsid w:val="00471F18"/>
    <w:rsid w:val="0047666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AC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04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8AE"/>
    <w:rsid w:val="006F180D"/>
    <w:rsid w:val="006F4334"/>
    <w:rsid w:val="006F47AF"/>
    <w:rsid w:val="006F6B8A"/>
    <w:rsid w:val="00707CD3"/>
    <w:rsid w:val="00716BB9"/>
    <w:rsid w:val="007256D1"/>
    <w:rsid w:val="007279FD"/>
    <w:rsid w:val="007502CB"/>
    <w:rsid w:val="00752D79"/>
    <w:rsid w:val="00752E20"/>
    <w:rsid w:val="00756EDE"/>
    <w:rsid w:val="00777B8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64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9A5"/>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F9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A4E"/>
    <w:rsid w:val="00BC3E74"/>
    <w:rsid w:val="00BC7892"/>
    <w:rsid w:val="00BE24D6"/>
    <w:rsid w:val="00BE7EFA"/>
    <w:rsid w:val="00BF06AD"/>
    <w:rsid w:val="00BF2C67"/>
    <w:rsid w:val="00C04F4D"/>
    <w:rsid w:val="00C12E48"/>
    <w:rsid w:val="00C13D14"/>
    <w:rsid w:val="00C15F53"/>
    <w:rsid w:val="00C22A6A"/>
    <w:rsid w:val="00C23F09"/>
    <w:rsid w:val="00C25356"/>
    <w:rsid w:val="00C328D0"/>
    <w:rsid w:val="00C46BC1"/>
    <w:rsid w:val="00C5235F"/>
    <w:rsid w:val="00C54CE2"/>
    <w:rsid w:val="00C66BF3"/>
    <w:rsid w:val="00C70140"/>
    <w:rsid w:val="00C73CA7"/>
    <w:rsid w:val="00C822F6"/>
    <w:rsid w:val="00C82AC2"/>
    <w:rsid w:val="00C8456C"/>
    <w:rsid w:val="00C91718"/>
    <w:rsid w:val="00C91E19"/>
    <w:rsid w:val="00C92402"/>
    <w:rsid w:val="00C92867"/>
    <w:rsid w:val="00C93B93"/>
    <w:rsid w:val="00CA037D"/>
    <w:rsid w:val="00CA0837"/>
    <w:rsid w:val="00CA2442"/>
    <w:rsid w:val="00CA4725"/>
    <w:rsid w:val="00CB35A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844"/>
    <w:rsid w:val="00D9410B"/>
    <w:rsid w:val="00D9695B"/>
    <w:rsid w:val="00DA2417"/>
    <w:rsid w:val="00DA5585"/>
    <w:rsid w:val="00DB02AC"/>
    <w:rsid w:val="00DB6AA2"/>
    <w:rsid w:val="00DC6CA0"/>
    <w:rsid w:val="00DE10D1"/>
    <w:rsid w:val="00DE2514"/>
    <w:rsid w:val="00DE6851"/>
    <w:rsid w:val="00DF03EE"/>
    <w:rsid w:val="00E01B71"/>
    <w:rsid w:val="00E01E4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8CC"/>
    <w:rsid w:val="00F56E96"/>
    <w:rsid w:val="00F573DD"/>
    <w:rsid w:val="00F61E59"/>
    <w:rsid w:val="00F63D99"/>
    <w:rsid w:val="00F6426B"/>
    <w:rsid w:val="00F709B3"/>
    <w:rsid w:val="00F71A5E"/>
    <w:rsid w:val="00FA0AFC"/>
    <w:rsid w:val="00FA1C82"/>
    <w:rsid w:val="00FA2ED1"/>
    <w:rsid w:val="00FA4A52"/>
    <w:rsid w:val="00FB4045"/>
    <w:rsid w:val="00FB4D8E"/>
    <w:rsid w:val="00FB67B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127CD4"/>
  <w15:docId w15:val="{AC4D2E52-C360-47E8-9DC3-18A68D90C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68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68CC"/>
    <w:rPr>
      <w:rFonts w:ascii="Segoe UI" w:hAnsi="Segoe UI" w:cs="Segoe UI"/>
      <w:spacing w:val="4"/>
      <w:sz w:val="18"/>
      <w:szCs w:val="18"/>
    </w:rPr>
  </w:style>
  <w:style w:type="character" w:styleId="LineNumber">
    <w:name w:val="line number"/>
    <w:basedOn w:val="DefaultParagraphFont"/>
    <w:semiHidden/>
    <w:unhideWhenUsed/>
    <w:rsid w:val="00BC3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7479</Words>
  <Characters>42011</Characters>
  <Application>Microsoft Office Word</Application>
  <DocSecurity>0</DocSecurity>
  <Lines>884</Lines>
  <Paragraphs>183</Paragraphs>
  <ScaleCrop>false</ScaleCrop>
  <HeadingPairs>
    <vt:vector size="2" baseType="variant">
      <vt:variant>
        <vt:lpstr>Title</vt:lpstr>
      </vt:variant>
      <vt:variant>
        <vt:i4>1</vt:i4>
      </vt:variant>
    </vt:vector>
  </HeadingPairs>
  <TitlesOfParts>
    <vt:vector size="1" baseType="lpstr">
      <vt:lpstr>A4084</vt:lpstr>
    </vt:vector>
  </TitlesOfParts>
  <Manager>R224</Manager>
  <Company>NJ Office of Legislative Services</Company>
  <LinksUpToDate>false</LinksUpToDate>
  <CharactersWithSpaces>49565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A4084</dc:title>
  <dc:subject>20-3889</dc:subject>
  <dc:creator>Assemblyman  DANCER</dc:creator>
  <cp:keywords>A4084|20|HS |254|0|254|F|0|</cp:keywords>
  <dc:description>INTRODUCED MAY 7, 2020</dc:description>
  <cp:lastModifiedBy>Siracusa, Nicole</cp:lastModifiedBy>
  <cp:revision>2</cp:revision>
  <cp:lastPrinted>2020-07-20T17:38:00Z</cp:lastPrinted>
  <dcterms:created xsi:type="dcterms:W3CDTF">2020-07-20T17:38:00Z</dcterms:created>
  <dcterms:modified xsi:type="dcterms:W3CDTF">2020-07-20T17:38:00Z</dcterms:modified>
  <cp:category>s.12 –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